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1"/>
        <w:gridCol w:w="3477"/>
      </w:tblGrid>
      <w:tr w:rsidR="00F40980" w:rsidRPr="007F66CA" w14:paraId="62F485D4" w14:textId="77777777" w:rsidTr="007F66CA">
        <w:tc>
          <w:tcPr>
            <w:tcW w:w="6379" w:type="dxa"/>
            <w:vMerge w:val="restart"/>
          </w:tcPr>
          <w:p w14:paraId="4F1DB9F3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27378F7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995C9686C5645A799EE6D82A494E9E8"/>
                </w:placeholder>
                <w:text/>
              </w:sdtPr>
              <w:sdtEndPr/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4BD39374" w14:textId="77777777" w:rsidTr="007F66CA">
        <w:tc>
          <w:tcPr>
            <w:tcW w:w="6379" w:type="dxa"/>
            <w:vMerge/>
          </w:tcPr>
          <w:p w14:paraId="59BEF7A5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E2F68C9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36AA0505" w14:textId="77777777" w:rsidTr="007F66CA">
        <w:tc>
          <w:tcPr>
            <w:tcW w:w="6379" w:type="dxa"/>
            <w:vMerge/>
          </w:tcPr>
          <w:p w14:paraId="0ECC97F8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59EEBBDD" w14:textId="1E41922C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822FF9">
              <w:rPr>
                <w:sz w:val="28"/>
                <w:szCs w:val="28"/>
              </w:rPr>
              <w:t>1.0307</w:t>
            </w:r>
          </w:p>
        </w:tc>
      </w:tr>
      <w:tr w:rsidR="00F40980" w:rsidRPr="007F66CA" w14:paraId="4760C021" w14:textId="77777777" w:rsidTr="007F66CA">
        <w:tc>
          <w:tcPr>
            <w:tcW w:w="6379" w:type="dxa"/>
            <w:vMerge/>
          </w:tcPr>
          <w:p w14:paraId="338F74B2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217CAF60" w14:textId="1904AE0B" w:rsidR="00F40980" w:rsidRPr="007F66CA" w:rsidRDefault="00F40980" w:rsidP="00F40980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822FF9">
              <w:rPr>
                <w:bCs/>
                <w:sz w:val="28"/>
                <w:szCs w:val="28"/>
              </w:rPr>
              <w:t>30</w:t>
            </w:r>
            <w:r w:rsidR="005C7B39" w:rsidRPr="007F66CA">
              <w:rPr>
                <w:bCs/>
                <w:sz w:val="28"/>
                <w:szCs w:val="28"/>
              </w:rPr>
              <w:t>.0</w:t>
            </w:r>
            <w:r w:rsidR="00822FF9">
              <w:rPr>
                <w:bCs/>
                <w:sz w:val="28"/>
                <w:szCs w:val="28"/>
              </w:rPr>
              <w:t>5</w:t>
            </w:r>
            <w:r w:rsidR="005C7B39" w:rsidRPr="007F66CA">
              <w:rPr>
                <w:bCs/>
                <w:sz w:val="28"/>
                <w:szCs w:val="28"/>
              </w:rPr>
              <w:t>.20</w:t>
            </w:r>
            <w:r w:rsidR="00822FF9">
              <w:rPr>
                <w:bCs/>
                <w:sz w:val="28"/>
                <w:szCs w:val="28"/>
              </w:rPr>
              <w:t>03</w:t>
            </w:r>
          </w:p>
        </w:tc>
      </w:tr>
      <w:tr w:rsidR="00F40980" w:rsidRPr="007F66CA" w14:paraId="71A18759" w14:textId="77777777" w:rsidTr="007F66CA">
        <w:tc>
          <w:tcPr>
            <w:tcW w:w="6379" w:type="dxa"/>
            <w:vMerge/>
          </w:tcPr>
          <w:p w14:paraId="65B78C0D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D84B54D" w14:textId="052FD8EA" w:rsidR="00582A8F" w:rsidRPr="007F66CA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A47DF7EA386446009F52F6C436FB454C"/>
                </w:placeholder>
                <w:text/>
              </w:sdtPr>
              <w:sdtEndPr/>
              <w:sdtContent>
                <w:r w:rsidR="006272D5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  <w:p w14:paraId="772C17FF" w14:textId="76732BE8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045517CDD59E42B08F8A92988FE9EAE7"/>
                </w:placeholder>
              </w:sdtPr>
              <w:sdtEndPr/>
              <w:sdtContent>
                <w:r w:rsidR="006272D5">
                  <w:rPr>
                    <w:rFonts w:eastAsia="Calibri"/>
                    <w:sz w:val="28"/>
                    <w:szCs w:val="28"/>
                  </w:rPr>
                  <w:t>2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31077A2D" w14:textId="77777777" w:rsidTr="007F66CA">
        <w:tc>
          <w:tcPr>
            <w:tcW w:w="6379" w:type="dxa"/>
            <w:vMerge/>
          </w:tcPr>
          <w:p w14:paraId="5CD248F5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A45C0F0" w14:textId="2CEE92B1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F5EA39545EEB423E99E46272B3355B4C"/>
                </w:placeholder>
                <w:text/>
              </w:sdtPr>
              <w:sdtEndPr/>
              <w:sdtContent>
                <w:r w:rsidR="005C7B39" w:rsidRPr="007F66C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6272D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06E6D2AA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223F7" w:rsidRPr="007F66CA" w14:paraId="2379FAE5" w14:textId="77777777" w:rsidTr="00F40980">
        <w:tc>
          <w:tcPr>
            <w:tcW w:w="9751" w:type="dxa"/>
          </w:tcPr>
          <w:p w14:paraId="614A5E69" w14:textId="77777777" w:rsidR="00341614" w:rsidRDefault="00341614" w:rsidP="00D50B4E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</w:p>
          <w:p w14:paraId="602C6DB7" w14:textId="364AC67C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8779ACA3DFD84C6FA4C21C475A12AB9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822FF9" w:rsidRPr="00215220">
                  <w:rPr>
                    <w:rStyle w:val="38"/>
                    <w:szCs w:val="28"/>
                  </w:rPr>
                  <w:t>2</w:t>
                </w:r>
                <w:r w:rsidR="00215220" w:rsidRPr="00215220">
                  <w:rPr>
                    <w:rStyle w:val="38"/>
                    <w:szCs w:val="28"/>
                  </w:rPr>
                  <w:t>7</w:t>
                </w:r>
                <w:r w:rsidR="005C7B39" w:rsidRPr="00215220">
                  <w:rPr>
                    <w:rStyle w:val="38"/>
                    <w:szCs w:val="28"/>
                  </w:rPr>
                  <w:t xml:space="preserve"> </w:t>
                </w:r>
                <w:r w:rsidR="006272D5" w:rsidRPr="00215220">
                  <w:rPr>
                    <w:rStyle w:val="38"/>
                    <w:szCs w:val="28"/>
                  </w:rPr>
                  <w:t>и</w:t>
                </w:r>
                <w:r w:rsidR="006272D5" w:rsidRPr="00215220">
                  <w:rPr>
                    <w:rStyle w:val="38"/>
                  </w:rPr>
                  <w:t>юня</w:t>
                </w:r>
                <w:r w:rsidR="005C7B39" w:rsidRPr="00215220">
                  <w:rPr>
                    <w:rStyle w:val="38"/>
                    <w:szCs w:val="28"/>
                  </w:rPr>
                  <w:t xml:space="preserve"> 202</w:t>
                </w:r>
                <w:r w:rsidR="00E3257E" w:rsidRPr="00215220">
                  <w:rPr>
                    <w:rStyle w:val="38"/>
                    <w:szCs w:val="28"/>
                  </w:rPr>
                  <w:t>4</w:t>
                </w:r>
                <w:r w:rsidR="005C7B39" w:rsidRPr="00215220">
                  <w:rPr>
                    <w:rStyle w:val="38"/>
                    <w:szCs w:val="28"/>
                  </w:rPr>
                  <w:t xml:space="preserve">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739AB017" w14:textId="77777777" w:rsidTr="00822FF9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22E09D2A" w14:textId="77777777" w:rsidR="00341614" w:rsidRPr="00341614" w:rsidRDefault="00341614" w:rsidP="00822FF9">
            <w:pPr>
              <w:jc w:val="center"/>
              <w:rPr>
                <w:sz w:val="16"/>
                <w:szCs w:val="16"/>
              </w:rPr>
            </w:pPr>
          </w:p>
          <w:p w14:paraId="0F6E83DE" w14:textId="7D14D29C" w:rsidR="00822FF9" w:rsidRPr="00172F84" w:rsidRDefault="00822FF9" w:rsidP="00822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электроизмерительной лаборатории</w:t>
            </w:r>
          </w:p>
          <w:p w14:paraId="63EC197D" w14:textId="18CABB2A" w:rsidR="007A4485" w:rsidRPr="007F66CA" w:rsidRDefault="00822FF9" w:rsidP="009573C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Волковысского производственного кооператива «Пуск» </w:t>
            </w:r>
          </w:p>
        </w:tc>
      </w:tr>
    </w:tbl>
    <w:p w14:paraId="106260D6" w14:textId="6097270F" w:rsidR="00D223F7" w:rsidRPr="00822FF9" w:rsidRDefault="00822FF9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"/>
          <w:szCs w:val="2"/>
        </w:rPr>
      </w:pPr>
      <w:r w:rsidRPr="00822FF9">
        <w:rPr>
          <w:iCs/>
          <w:sz w:val="2"/>
          <w:szCs w:val="2"/>
        </w:rPr>
        <w:t>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3"/>
        <w:gridCol w:w="2284"/>
        <w:gridCol w:w="706"/>
        <w:gridCol w:w="2266"/>
        <w:gridCol w:w="1841"/>
        <w:gridCol w:w="1988"/>
      </w:tblGrid>
      <w:tr w:rsidR="009573C0" w:rsidRPr="0038569C" w14:paraId="400EBD09" w14:textId="77777777" w:rsidTr="006A3C4A">
        <w:trPr>
          <w:trHeight w:val="240"/>
        </w:trPr>
        <w:tc>
          <w:tcPr>
            <w:tcW w:w="543" w:type="dxa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543409" w14:textId="0D9C4088" w:rsidR="009573C0" w:rsidRDefault="009573C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6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DDC90D" w14:textId="77777777" w:rsidR="009573C0" w:rsidRDefault="009573C0" w:rsidP="009573C0">
            <w:pPr>
              <w:ind w:left="133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05CDFF6" w14:textId="2C10F6EE" w:rsidR="009573C0" w:rsidRPr="001414D2" w:rsidRDefault="009573C0" w:rsidP="009573C0">
            <w:pPr>
              <w:ind w:left="133"/>
              <w:jc w:val="center"/>
              <w:rPr>
                <w:color w:val="000000"/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объекта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08BE08" w14:textId="126FF631" w:rsidR="009573C0" w:rsidRPr="00020D0E" w:rsidRDefault="009573C0" w:rsidP="009573C0">
            <w:pPr>
              <w:ind w:left="-103" w:right="-111"/>
              <w:jc w:val="center"/>
              <w:rPr>
                <w:sz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5E8975" w14:textId="0541F88B" w:rsidR="009573C0" w:rsidRDefault="009573C0" w:rsidP="009573C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</w:t>
            </w:r>
          </w:p>
          <w:p w14:paraId="06CC210E" w14:textId="4EE8ADAF" w:rsidR="009573C0" w:rsidRDefault="009573C0" w:rsidP="009573C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характеристики</w:t>
            </w:r>
          </w:p>
          <w:p w14:paraId="601CB781" w14:textId="4F5BED76" w:rsidR="009573C0" w:rsidRDefault="009573C0" w:rsidP="009573C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(показатель,</w:t>
            </w:r>
          </w:p>
          <w:p w14:paraId="686F0555" w14:textId="48B8AA27" w:rsidR="009573C0" w:rsidRPr="008D0655" w:rsidRDefault="009573C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35"/>
              <w:jc w:val="center"/>
              <w:rPr>
                <w:sz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F64D1F" w14:textId="14B1AE5F" w:rsidR="009573C0" w:rsidRDefault="009573C0" w:rsidP="009573C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Обозначение</w:t>
            </w:r>
          </w:p>
          <w:p w14:paraId="30F96598" w14:textId="7F7B3891" w:rsidR="009573C0" w:rsidRDefault="009573C0" w:rsidP="009573C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документа,</w:t>
            </w:r>
          </w:p>
          <w:p w14:paraId="6ABB4F0F" w14:textId="35360C83" w:rsidR="009573C0" w:rsidRDefault="009573C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 требования к</w:t>
            </w:r>
          </w:p>
          <w:p w14:paraId="062C7236" w14:textId="2ED4E04C" w:rsidR="009573C0" w:rsidRPr="008D0655" w:rsidRDefault="009573C0" w:rsidP="009573C0">
            <w:pPr>
              <w:jc w:val="center"/>
              <w:rPr>
                <w:sz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C66E8C" w14:textId="758ABE8D" w:rsidR="009573C0" w:rsidRDefault="009573C0" w:rsidP="009573C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" w:right="-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Обозначение</w:t>
            </w:r>
          </w:p>
          <w:p w14:paraId="538BCA9F" w14:textId="66BD1391" w:rsidR="009573C0" w:rsidRDefault="009573C0" w:rsidP="009573C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" w:right="-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документа,</w:t>
            </w:r>
          </w:p>
          <w:p w14:paraId="34E926D4" w14:textId="7EA494B0" w:rsidR="009573C0" w:rsidRDefault="009573C0" w:rsidP="009573C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" w:right="-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 метод исследований (испытаний) и</w:t>
            </w:r>
          </w:p>
          <w:p w14:paraId="6F837086" w14:textId="0AE91D2D" w:rsidR="009573C0" w:rsidRDefault="009573C0" w:rsidP="009573C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" w:right="-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измерений, в том числе правила</w:t>
            </w:r>
          </w:p>
          <w:p w14:paraId="72263D68" w14:textId="2080B8E5" w:rsidR="009573C0" w:rsidRDefault="009573C0" w:rsidP="009573C0">
            <w:pPr>
              <w:jc w:val="center"/>
              <w:rPr>
                <w:sz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9573C0" w:rsidRPr="0038569C" w14:paraId="2B48BF6C" w14:textId="77777777" w:rsidTr="006A3C4A">
        <w:trPr>
          <w:trHeight w:val="240"/>
        </w:trPr>
        <w:tc>
          <w:tcPr>
            <w:tcW w:w="543" w:type="dxa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88E99D" w14:textId="6205F56C" w:rsidR="009573C0" w:rsidRDefault="009573C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1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7709D9" w14:textId="19A50ECC" w:rsidR="009573C0" w:rsidRPr="001414D2" w:rsidRDefault="009573C0" w:rsidP="009573C0">
            <w:pPr>
              <w:ind w:left="1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C18D31" w14:textId="6C35646D" w:rsidR="009573C0" w:rsidRPr="00020D0E" w:rsidRDefault="009573C0" w:rsidP="009573C0">
            <w:pPr>
              <w:ind w:left="-103" w:right="-111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5275F5" w14:textId="575A8BE7" w:rsidR="009573C0" w:rsidRPr="008D0655" w:rsidRDefault="009573C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35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83F3B9" w14:textId="47B602BF" w:rsidR="009573C0" w:rsidRPr="008D0655" w:rsidRDefault="009573C0" w:rsidP="009573C0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29D121" w14:textId="2C942D75" w:rsidR="009573C0" w:rsidRDefault="009573C0" w:rsidP="009573C0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9573C0" w:rsidRPr="0038569C" w14:paraId="4C411D2B" w14:textId="77777777" w:rsidTr="006A3C4A">
        <w:trPr>
          <w:trHeight w:val="240"/>
        </w:trPr>
        <w:tc>
          <w:tcPr>
            <w:tcW w:w="9628" w:type="dxa"/>
            <w:gridSpan w:val="6"/>
            <w:tcBorders>
              <w:top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E159DB" w14:textId="2659E72A" w:rsidR="009573C0" w:rsidRDefault="009573C0" w:rsidP="009573C0">
            <w:pPr>
              <w:jc w:val="center"/>
              <w:rPr>
                <w:sz w:val="22"/>
              </w:rPr>
            </w:pPr>
            <w:r w:rsidRPr="00822FF9">
              <w:rPr>
                <w:b/>
                <w:bCs/>
                <w:sz w:val="22"/>
                <w:szCs w:val="22"/>
              </w:rPr>
              <w:t>улица Новосёлов, дом 32, 231900, город Волковыск, Гродненская область</w:t>
            </w:r>
          </w:p>
        </w:tc>
      </w:tr>
      <w:tr w:rsidR="009573C0" w:rsidRPr="0038569C" w14:paraId="5FF5B923" w14:textId="77777777" w:rsidTr="00516576">
        <w:trPr>
          <w:trHeight w:val="240"/>
        </w:trPr>
        <w:tc>
          <w:tcPr>
            <w:tcW w:w="543" w:type="dxa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85640A" w14:textId="77777777" w:rsidR="009573C0" w:rsidRDefault="009573C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1</w:t>
            </w:r>
            <w:r w:rsidRPr="00020D0E">
              <w:rPr>
                <w:sz w:val="22"/>
                <w:szCs w:val="26"/>
              </w:rPr>
              <w:t>.1</w:t>
            </w:r>
          </w:p>
          <w:p w14:paraId="73807E35" w14:textId="77777777" w:rsidR="009573C0" w:rsidRDefault="009573C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295E4A">
              <w:rPr>
                <w:color w:val="000000"/>
                <w:sz w:val="22"/>
                <w:szCs w:val="22"/>
              </w:rPr>
              <w:t>***</w:t>
            </w:r>
          </w:p>
          <w:p w14:paraId="40B0F115" w14:textId="77777777" w:rsidR="009573C0" w:rsidRDefault="009573C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14:paraId="099A60AD" w14:textId="77777777" w:rsidR="009573C0" w:rsidRDefault="009573C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14:paraId="704E1E92" w14:textId="5F1D7EE8" w:rsidR="009573C0" w:rsidRPr="00295E4A" w:rsidRDefault="009573C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06150B" w14:textId="77777777" w:rsidR="004B4228" w:rsidRDefault="009573C0" w:rsidP="004B4228">
            <w:pPr>
              <w:ind w:left="15"/>
              <w:rPr>
                <w:color w:val="000000"/>
                <w:sz w:val="22"/>
                <w:szCs w:val="22"/>
              </w:rPr>
            </w:pPr>
            <w:r w:rsidRPr="001414D2">
              <w:rPr>
                <w:color w:val="000000"/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В,</w:t>
            </w:r>
            <w:r w:rsidR="004B4228">
              <w:rPr>
                <w:color w:val="000000"/>
                <w:sz w:val="22"/>
                <w:szCs w:val="22"/>
              </w:rPr>
              <w:t xml:space="preserve"> </w:t>
            </w:r>
            <w:r w:rsidRPr="001414D2">
              <w:rPr>
                <w:color w:val="000000"/>
                <w:sz w:val="22"/>
                <w:szCs w:val="22"/>
              </w:rPr>
              <w:t xml:space="preserve">силовые </w:t>
            </w:r>
          </w:p>
          <w:p w14:paraId="7FF7C776" w14:textId="11F632C3" w:rsidR="009573C0" w:rsidRPr="00295E4A" w:rsidRDefault="009573C0" w:rsidP="004B4228">
            <w:pPr>
              <w:ind w:left="15"/>
              <w:rPr>
                <w:color w:val="000000"/>
                <w:sz w:val="22"/>
                <w:szCs w:val="22"/>
              </w:rPr>
            </w:pPr>
            <w:r w:rsidRPr="001414D2">
              <w:rPr>
                <w:color w:val="000000"/>
                <w:sz w:val="22"/>
                <w:szCs w:val="22"/>
              </w:rPr>
              <w:t>кабельные линии напряжением до 1000 В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351CE5" w14:textId="77777777" w:rsidR="009573C0" w:rsidRPr="00020D0E" w:rsidRDefault="009573C0" w:rsidP="009573C0">
            <w:pPr>
              <w:ind w:left="-103" w:right="-111"/>
              <w:jc w:val="center"/>
              <w:rPr>
                <w:sz w:val="22"/>
              </w:rPr>
            </w:pPr>
            <w:r w:rsidRPr="00020D0E">
              <w:rPr>
                <w:sz w:val="22"/>
              </w:rPr>
              <w:t>27.12/</w:t>
            </w:r>
          </w:p>
          <w:p w14:paraId="55A23576" w14:textId="77777777" w:rsidR="009573C0" w:rsidRPr="00020D0E" w:rsidRDefault="009573C0" w:rsidP="009573C0">
            <w:pPr>
              <w:ind w:left="-103" w:right="-111"/>
              <w:jc w:val="center"/>
              <w:rPr>
                <w:sz w:val="22"/>
              </w:rPr>
            </w:pPr>
            <w:r w:rsidRPr="00020D0E">
              <w:rPr>
                <w:sz w:val="22"/>
              </w:rPr>
              <w:t>22.000</w:t>
            </w:r>
          </w:p>
          <w:p w14:paraId="4AE9D984" w14:textId="77777777" w:rsidR="009573C0" w:rsidRPr="00020D0E" w:rsidRDefault="009573C0" w:rsidP="009573C0">
            <w:pPr>
              <w:ind w:left="-103" w:right="-111"/>
              <w:jc w:val="center"/>
              <w:rPr>
                <w:sz w:val="22"/>
              </w:rPr>
            </w:pPr>
            <w:r w:rsidRPr="00020D0E">
              <w:rPr>
                <w:sz w:val="22"/>
              </w:rPr>
              <w:t>27.32/</w:t>
            </w:r>
          </w:p>
          <w:p w14:paraId="084A7B24" w14:textId="77777777" w:rsidR="009573C0" w:rsidRDefault="009573C0" w:rsidP="009573C0">
            <w:pPr>
              <w:ind w:left="-103" w:right="-111"/>
              <w:jc w:val="center"/>
              <w:rPr>
                <w:sz w:val="22"/>
              </w:rPr>
            </w:pPr>
            <w:r w:rsidRPr="00020D0E">
              <w:rPr>
                <w:sz w:val="22"/>
              </w:rPr>
              <w:t>22.000</w:t>
            </w:r>
          </w:p>
          <w:p w14:paraId="2C62D3EB" w14:textId="77777777" w:rsidR="009573C0" w:rsidRDefault="009573C0" w:rsidP="009573C0">
            <w:pPr>
              <w:ind w:left="-103" w:right="-111"/>
              <w:jc w:val="center"/>
              <w:rPr>
                <w:sz w:val="22"/>
              </w:rPr>
            </w:pPr>
            <w:r>
              <w:rPr>
                <w:sz w:val="22"/>
              </w:rPr>
              <w:t>27.90/</w:t>
            </w:r>
          </w:p>
          <w:p w14:paraId="5FAC06F5" w14:textId="6B5B12D4" w:rsidR="009573C0" w:rsidRPr="00295E4A" w:rsidRDefault="009573C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3" w:right="-11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</w:rPr>
              <w:t>22.000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A99F5F" w14:textId="77777777" w:rsidR="009573C0" w:rsidRDefault="009573C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35"/>
              <w:jc w:val="both"/>
              <w:rPr>
                <w:sz w:val="22"/>
              </w:rPr>
            </w:pPr>
            <w:r w:rsidRPr="008D0655">
              <w:rPr>
                <w:sz w:val="22"/>
              </w:rPr>
              <w:t xml:space="preserve">Сопротивление </w:t>
            </w:r>
          </w:p>
          <w:p w14:paraId="6593C00A" w14:textId="6E52B9AA" w:rsidR="009573C0" w:rsidRPr="00295E4A" w:rsidRDefault="009573C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35"/>
              <w:jc w:val="both"/>
              <w:rPr>
                <w:color w:val="000000"/>
                <w:sz w:val="22"/>
                <w:szCs w:val="22"/>
              </w:rPr>
            </w:pPr>
            <w:r w:rsidRPr="008D0655">
              <w:rPr>
                <w:sz w:val="22"/>
              </w:rPr>
              <w:t>изоляции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C81B07" w14:textId="77777777" w:rsidR="009573C0" w:rsidRPr="008D0655" w:rsidRDefault="009573C0" w:rsidP="009573C0">
            <w:pPr>
              <w:ind w:left="136"/>
              <w:rPr>
                <w:sz w:val="22"/>
              </w:rPr>
            </w:pPr>
            <w:r w:rsidRPr="008D0655">
              <w:rPr>
                <w:sz w:val="22"/>
              </w:rPr>
              <w:t>ТКП 181-2009 Б.27.1</w:t>
            </w:r>
            <w:r>
              <w:rPr>
                <w:sz w:val="22"/>
              </w:rPr>
              <w:t>, Б.30.1</w:t>
            </w:r>
            <w:r w:rsidRPr="008D0655">
              <w:rPr>
                <w:sz w:val="22"/>
              </w:rPr>
              <w:t xml:space="preserve"> </w:t>
            </w:r>
          </w:p>
          <w:p w14:paraId="703B3412" w14:textId="05D933BC" w:rsidR="009573C0" w:rsidRPr="00295E4A" w:rsidRDefault="009573C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6"/>
              <w:rPr>
                <w:color w:val="000000"/>
                <w:sz w:val="22"/>
                <w:szCs w:val="22"/>
              </w:rPr>
            </w:pPr>
            <w:r w:rsidRPr="008D0655">
              <w:rPr>
                <w:sz w:val="22"/>
              </w:rPr>
              <w:t>ТКП 339-20</w:t>
            </w:r>
            <w:r>
              <w:rPr>
                <w:sz w:val="22"/>
              </w:rPr>
              <w:t>22</w:t>
            </w:r>
            <w:r w:rsidRPr="008D0655">
              <w:rPr>
                <w:sz w:val="22"/>
              </w:rPr>
              <w:t xml:space="preserve"> п.4.4.26.1</w:t>
            </w:r>
            <w:r>
              <w:rPr>
                <w:sz w:val="22"/>
              </w:rPr>
              <w:t>, п.4.4.29.2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C83171" w14:textId="77777777" w:rsidR="009573C0" w:rsidRPr="008D0655" w:rsidRDefault="009573C0" w:rsidP="009573C0">
            <w:pPr>
              <w:ind w:left="131"/>
              <w:rPr>
                <w:sz w:val="22"/>
              </w:rPr>
            </w:pPr>
            <w:r>
              <w:rPr>
                <w:sz w:val="22"/>
              </w:rPr>
              <w:t>МВИ Гр. 657-2012</w:t>
            </w:r>
          </w:p>
          <w:p w14:paraId="2A497AB8" w14:textId="5FB9D25D" w:rsidR="009573C0" w:rsidRPr="00295E4A" w:rsidRDefault="009573C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1"/>
              <w:rPr>
                <w:color w:val="000000"/>
                <w:sz w:val="22"/>
                <w:szCs w:val="22"/>
              </w:rPr>
            </w:pPr>
          </w:p>
        </w:tc>
      </w:tr>
      <w:tr w:rsidR="009573C0" w:rsidRPr="0038569C" w14:paraId="0B27CE39" w14:textId="77777777" w:rsidTr="00B749D9">
        <w:trPr>
          <w:trHeight w:val="240"/>
        </w:trPr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301943" w14:textId="77777777" w:rsidR="009573C0" w:rsidRDefault="009573C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6"/>
              </w:rPr>
            </w:pPr>
            <w:r w:rsidRPr="00020D0E">
              <w:rPr>
                <w:sz w:val="22"/>
                <w:szCs w:val="26"/>
              </w:rPr>
              <w:t>2.</w:t>
            </w:r>
            <w:r>
              <w:rPr>
                <w:sz w:val="22"/>
                <w:szCs w:val="26"/>
              </w:rPr>
              <w:t>1</w:t>
            </w:r>
          </w:p>
          <w:p w14:paraId="33277E7D" w14:textId="7F46296E" w:rsidR="009573C0" w:rsidRPr="00295E4A" w:rsidRDefault="009573C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295E4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C00621" w14:textId="77777777" w:rsidR="009573C0" w:rsidRDefault="009573C0" w:rsidP="00732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rPr>
                <w:sz w:val="22"/>
                <w:szCs w:val="22"/>
              </w:rPr>
            </w:pPr>
            <w:r w:rsidRPr="001414D2">
              <w:rPr>
                <w:sz w:val="22"/>
                <w:szCs w:val="22"/>
              </w:rPr>
              <w:t xml:space="preserve">Заземляющие </w:t>
            </w:r>
          </w:p>
          <w:p w14:paraId="0D2C472C" w14:textId="7BE7B2B7" w:rsidR="009573C0" w:rsidRPr="00295E4A" w:rsidRDefault="009573C0" w:rsidP="00732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rPr>
                <w:color w:val="000000"/>
                <w:sz w:val="22"/>
                <w:szCs w:val="22"/>
              </w:rPr>
            </w:pPr>
            <w:r w:rsidRPr="001414D2">
              <w:rPr>
                <w:sz w:val="22"/>
                <w:szCs w:val="22"/>
              </w:rPr>
              <w:t>устройства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C87FC3" w14:textId="77777777" w:rsidR="009573C0" w:rsidRPr="00020D0E" w:rsidRDefault="009573C0" w:rsidP="009573C0">
            <w:pPr>
              <w:jc w:val="center"/>
              <w:rPr>
                <w:sz w:val="22"/>
              </w:rPr>
            </w:pPr>
            <w:r w:rsidRPr="00020D0E">
              <w:rPr>
                <w:sz w:val="22"/>
              </w:rPr>
              <w:t>27.90/</w:t>
            </w:r>
          </w:p>
          <w:p w14:paraId="11DA5321" w14:textId="77777777" w:rsidR="009573C0" w:rsidRDefault="009573C0" w:rsidP="009573C0">
            <w:pPr>
              <w:jc w:val="center"/>
              <w:rPr>
                <w:sz w:val="22"/>
              </w:rPr>
            </w:pPr>
            <w:r w:rsidRPr="00020D0E">
              <w:rPr>
                <w:sz w:val="22"/>
              </w:rPr>
              <w:t>22.000</w:t>
            </w:r>
          </w:p>
          <w:p w14:paraId="76B31A94" w14:textId="3A7CFB7B" w:rsidR="009573C0" w:rsidRPr="00295E4A" w:rsidRDefault="009573C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43B66B" w14:textId="77777777" w:rsidR="006A3C4A" w:rsidRDefault="009573C0" w:rsidP="009573C0">
            <w:pPr>
              <w:ind w:left="57" w:right="135"/>
              <w:rPr>
                <w:sz w:val="22"/>
                <w:szCs w:val="22"/>
              </w:rPr>
            </w:pPr>
            <w:r w:rsidRPr="008D0655">
              <w:rPr>
                <w:sz w:val="22"/>
                <w:szCs w:val="22"/>
              </w:rPr>
              <w:t xml:space="preserve">Сопротивление </w:t>
            </w:r>
          </w:p>
          <w:p w14:paraId="414876C7" w14:textId="4418A376" w:rsidR="009573C0" w:rsidRPr="008D0655" w:rsidRDefault="009573C0" w:rsidP="009573C0">
            <w:pPr>
              <w:ind w:left="57" w:right="135"/>
              <w:rPr>
                <w:sz w:val="22"/>
                <w:szCs w:val="22"/>
              </w:rPr>
            </w:pPr>
            <w:r w:rsidRPr="008D0655">
              <w:rPr>
                <w:sz w:val="22"/>
                <w:szCs w:val="22"/>
              </w:rPr>
              <w:t>заземляющего устройства</w:t>
            </w:r>
          </w:p>
          <w:p w14:paraId="35050D96" w14:textId="77777777" w:rsidR="009C1F8B" w:rsidRDefault="009573C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35"/>
              <w:jc w:val="both"/>
              <w:rPr>
                <w:sz w:val="22"/>
                <w:szCs w:val="22"/>
              </w:rPr>
            </w:pPr>
            <w:r w:rsidRPr="008D0655">
              <w:rPr>
                <w:sz w:val="22"/>
                <w:szCs w:val="22"/>
              </w:rPr>
              <w:t xml:space="preserve">Удельное </w:t>
            </w:r>
          </w:p>
          <w:p w14:paraId="500F976D" w14:textId="0B6B78C6" w:rsidR="009573C0" w:rsidRPr="009573C0" w:rsidRDefault="009573C0" w:rsidP="009C1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26"/>
              <w:jc w:val="both"/>
              <w:rPr>
                <w:sz w:val="22"/>
                <w:szCs w:val="22"/>
              </w:rPr>
            </w:pPr>
            <w:r w:rsidRPr="008D0655">
              <w:rPr>
                <w:sz w:val="22"/>
                <w:szCs w:val="22"/>
              </w:rPr>
              <w:t>сопротивление грунта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9AC8FD" w14:textId="77777777" w:rsidR="009573C0" w:rsidRPr="008D0655" w:rsidRDefault="009573C0" w:rsidP="009573C0">
            <w:pPr>
              <w:ind w:left="136"/>
              <w:rPr>
                <w:sz w:val="22"/>
                <w:szCs w:val="22"/>
              </w:rPr>
            </w:pPr>
            <w:r w:rsidRPr="008D0655">
              <w:rPr>
                <w:sz w:val="22"/>
                <w:szCs w:val="22"/>
              </w:rPr>
              <w:t>ТКП 181-2009</w:t>
            </w:r>
          </w:p>
          <w:p w14:paraId="0F1D51AD" w14:textId="77777777" w:rsidR="009573C0" w:rsidRPr="008D0655" w:rsidRDefault="009573C0" w:rsidP="009573C0">
            <w:pPr>
              <w:ind w:left="136" w:right="-112"/>
              <w:rPr>
                <w:sz w:val="22"/>
                <w:szCs w:val="22"/>
              </w:rPr>
            </w:pPr>
            <w:r w:rsidRPr="008D0655">
              <w:rPr>
                <w:sz w:val="22"/>
                <w:szCs w:val="22"/>
              </w:rPr>
              <w:t>Б.29.4</w:t>
            </w:r>
          </w:p>
          <w:p w14:paraId="72D3236D" w14:textId="055F40CC" w:rsidR="009573C0" w:rsidRPr="008D0655" w:rsidRDefault="009573C0" w:rsidP="009573C0">
            <w:pPr>
              <w:ind w:left="136" w:right="-112"/>
              <w:rPr>
                <w:sz w:val="22"/>
                <w:szCs w:val="22"/>
              </w:rPr>
            </w:pPr>
            <w:r w:rsidRPr="008D0655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01310D96" w14:textId="2902F4AD" w:rsidR="009573C0" w:rsidRPr="00295E4A" w:rsidRDefault="009573C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6"/>
              <w:rPr>
                <w:color w:val="000000"/>
                <w:sz w:val="22"/>
                <w:szCs w:val="22"/>
              </w:rPr>
            </w:pPr>
            <w:r w:rsidRPr="008D0655">
              <w:rPr>
                <w:sz w:val="22"/>
                <w:szCs w:val="22"/>
              </w:rPr>
              <w:t>п.4.3.8.2, п.4.4.28.6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E2F6ED" w14:textId="2311A1E9" w:rsidR="009573C0" w:rsidRPr="00295E4A" w:rsidRDefault="009573C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1"/>
              <w:rPr>
                <w:color w:val="000000"/>
                <w:sz w:val="22"/>
                <w:szCs w:val="22"/>
              </w:rPr>
            </w:pPr>
            <w:r>
              <w:rPr>
                <w:sz w:val="22"/>
              </w:rPr>
              <w:t>МВИ Гр. 658-2012</w:t>
            </w:r>
          </w:p>
        </w:tc>
      </w:tr>
      <w:tr w:rsidR="006A3C4A" w:rsidRPr="0038569C" w14:paraId="22D98D77" w14:textId="77777777" w:rsidTr="00215220">
        <w:trPr>
          <w:trHeight w:val="240"/>
        </w:trPr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336987" w14:textId="77777777" w:rsidR="006A3C4A" w:rsidRDefault="006A3C4A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6"/>
              </w:rPr>
            </w:pPr>
            <w:r w:rsidRPr="00020D0E">
              <w:rPr>
                <w:sz w:val="22"/>
                <w:szCs w:val="26"/>
              </w:rPr>
              <w:t>2.</w:t>
            </w:r>
            <w:r>
              <w:rPr>
                <w:sz w:val="22"/>
                <w:szCs w:val="26"/>
              </w:rPr>
              <w:t>2</w:t>
            </w:r>
          </w:p>
          <w:p w14:paraId="03E48EB2" w14:textId="0E9A3162" w:rsidR="006A3C4A" w:rsidRPr="00A108E2" w:rsidRDefault="006A3C4A" w:rsidP="00215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95E4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284" w:type="dxa"/>
            <w:tcBorders>
              <w:top w:val="nil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42EEF2" w14:textId="210882B2" w:rsidR="006A3C4A" w:rsidRPr="00295E4A" w:rsidRDefault="006A3C4A" w:rsidP="00732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rPr>
                <w:color w:val="00000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D502C8" w14:textId="77777777" w:rsidR="006A3C4A" w:rsidRPr="00020D0E" w:rsidRDefault="006A3C4A" w:rsidP="009573C0">
            <w:pPr>
              <w:jc w:val="center"/>
              <w:rPr>
                <w:sz w:val="22"/>
              </w:rPr>
            </w:pPr>
            <w:r w:rsidRPr="00020D0E">
              <w:rPr>
                <w:sz w:val="22"/>
              </w:rPr>
              <w:t>27.90/</w:t>
            </w:r>
          </w:p>
          <w:p w14:paraId="4ED8AA2B" w14:textId="77777777" w:rsidR="006A3C4A" w:rsidRDefault="006A3C4A" w:rsidP="009573C0">
            <w:pPr>
              <w:jc w:val="center"/>
              <w:rPr>
                <w:sz w:val="22"/>
              </w:rPr>
            </w:pPr>
            <w:r w:rsidRPr="00020D0E">
              <w:rPr>
                <w:sz w:val="22"/>
              </w:rPr>
              <w:t>22.000</w:t>
            </w:r>
          </w:p>
          <w:p w14:paraId="0CD5A12B" w14:textId="38748311" w:rsidR="006A3C4A" w:rsidRPr="00295E4A" w:rsidRDefault="006A3C4A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49B9D9" w14:textId="77777777" w:rsidR="009C1F8B" w:rsidRDefault="006A3C4A" w:rsidP="009C1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hanging="1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D0655">
              <w:rPr>
                <w:sz w:val="22"/>
                <w:szCs w:val="22"/>
              </w:rPr>
              <w:t xml:space="preserve">Проверка соединений заземлителей с заземляемыми элементами </w:t>
            </w:r>
          </w:p>
          <w:p w14:paraId="7A94ADC8" w14:textId="6570D289" w:rsidR="006A3C4A" w:rsidRPr="00295E4A" w:rsidRDefault="006A3C4A" w:rsidP="009C1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hanging="137"/>
              <w:rPr>
                <w:color w:val="000000"/>
                <w:sz w:val="22"/>
                <w:szCs w:val="22"/>
              </w:rPr>
            </w:pPr>
            <w:r w:rsidRPr="008D0655">
              <w:rPr>
                <w:sz w:val="22"/>
                <w:szCs w:val="22"/>
              </w:rPr>
              <w:t xml:space="preserve">с измерением переходного сопротивления </w:t>
            </w:r>
            <w:r>
              <w:rPr>
                <w:sz w:val="22"/>
                <w:szCs w:val="22"/>
              </w:rPr>
              <w:t>контактного соединения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59292E" w14:textId="77777777" w:rsidR="006A3C4A" w:rsidRPr="008D0655" w:rsidRDefault="006A3C4A" w:rsidP="009573C0">
            <w:pPr>
              <w:ind w:left="136"/>
              <w:rPr>
                <w:sz w:val="22"/>
                <w:szCs w:val="22"/>
              </w:rPr>
            </w:pPr>
            <w:r w:rsidRPr="008D0655">
              <w:rPr>
                <w:sz w:val="22"/>
                <w:szCs w:val="22"/>
              </w:rPr>
              <w:t>ТКП 181-2009</w:t>
            </w:r>
          </w:p>
          <w:p w14:paraId="518D8FEB" w14:textId="77777777" w:rsidR="006A3C4A" w:rsidRPr="008D0655" w:rsidRDefault="006A3C4A" w:rsidP="009573C0">
            <w:pPr>
              <w:ind w:left="136"/>
              <w:rPr>
                <w:sz w:val="22"/>
                <w:szCs w:val="22"/>
              </w:rPr>
            </w:pPr>
            <w:r w:rsidRPr="008D0655">
              <w:rPr>
                <w:sz w:val="22"/>
                <w:szCs w:val="22"/>
              </w:rPr>
              <w:t>Б.29.2</w:t>
            </w:r>
          </w:p>
          <w:p w14:paraId="3ED70BC7" w14:textId="274E34F4" w:rsidR="006A3C4A" w:rsidRPr="008D0655" w:rsidRDefault="006A3C4A" w:rsidP="009573C0">
            <w:pPr>
              <w:ind w:left="136"/>
              <w:rPr>
                <w:sz w:val="22"/>
                <w:szCs w:val="22"/>
              </w:rPr>
            </w:pPr>
            <w:r w:rsidRPr="008D0655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  <w:r w:rsidRPr="008D0655">
              <w:rPr>
                <w:sz w:val="22"/>
                <w:szCs w:val="22"/>
              </w:rPr>
              <w:t xml:space="preserve"> </w:t>
            </w:r>
          </w:p>
          <w:p w14:paraId="3A27CA61" w14:textId="03C8DEDD" w:rsidR="006A3C4A" w:rsidRDefault="006A3C4A" w:rsidP="006A3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6"/>
              <w:rPr>
                <w:sz w:val="22"/>
                <w:szCs w:val="22"/>
              </w:rPr>
            </w:pPr>
            <w:r w:rsidRPr="008D0655">
              <w:rPr>
                <w:sz w:val="22"/>
                <w:szCs w:val="22"/>
              </w:rPr>
              <w:t>п.4.4.28.2</w:t>
            </w:r>
          </w:p>
          <w:p w14:paraId="34DBD694" w14:textId="60E918E5" w:rsidR="006A3C4A" w:rsidRPr="00295E4A" w:rsidRDefault="006A3C4A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6"/>
              <w:rPr>
                <w:color w:val="000000"/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C3CE98" w14:textId="59482522" w:rsidR="006A3C4A" w:rsidRPr="00295E4A" w:rsidRDefault="006A3C4A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1"/>
              <w:rPr>
                <w:color w:val="000000"/>
                <w:sz w:val="22"/>
                <w:szCs w:val="22"/>
              </w:rPr>
            </w:pPr>
            <w:r w:rsidRPr="00C936D6">
              <w:rPr>
                <w:sz w:val="22"/>
              </w:rPr>
              <w:t>МВИ Гр. 656-2012</w:t>
            </w:r>
          </w:p>
        </w:tc>
      </w:tr>
      <w:tr w:rsidR="009573C0" w:rsidRPr="0038569C" w14:paraId="20A0B477" w14:textId="77777777" w:rsidTr="00B749D9">
        <w:trPr>
          <w:trHeight w:val="240"/>
        </w:trPr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44606D" w14:textId="6E7CD5B7" w:rsidR="009573C0" w:rsidRDefault="009573C0" w:rsidP="009573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2"/>
              <w:jc w:val="center"/>
              <w:textAlignment w:val="baseline"/>
              <w:rPr>
                <w:sz w:val="22"/>
                <w:szCs w:val="26"/>
              </w:rPr>
            </w:pPr>
            <w:r w:rsidRPr="00B241CB">
              <w:rPr>
                <w:sz w:val="22"/>
                <w:szCs w:val="26"/>
              </w:rPr>
              <w:t>3.</w:t>
            </w:r>
            <w:r>
              <w:rPr>
                <w:sz w:val="22"/>
                <w:szCs w:val="26"/>
              </w:rPr>
              <w:t>1</w:t>
            </w:r>
          </w:p>
          <w:p w14:paraId="0E70EAC8" w14:textId="6C5A1651" w:rsidR="009573C0" w:rsidRPr="00295E4A" w:rsidRDefault="009573C0" w:rsidP="00215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295E4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78CFA9" w14:textId="77777777" w:rsidR="009573C0" w:rsidRDefault="009573C0" w:rsidP="007329B9">
            <w:pPr>
              <w:ind w:left="15"/>
              <w:rPr>
                <w:sz w:val="22"/>
                <w:szCs w:val="22"/>
              </w:rPr>
            </w:pPr>
            <w:r w:rsidRPr="00244967">
              <w:rPr>
                <w:sz w:val="22"/>
                <w:szCs w:val="22"/>
              </w:rPr>
              <w:t>Электроустанов</w:t>
            </w:r>
            <w:r>
              <w:rPr>
                <w:sz w:val="22"/>
                <w:szCs w:val="22"/>
              </w:rPr>
              <w:t>ки</w:t>
            </w:r>
          </w:p>
          <w:p w14:paraId="5FC34A81" w14:textId="49FC6F29" w:rsidR="009573C0" w:rsidRDefault="009573C0" w:rsidP="007329B9">
            <w:pPr>
              <w:ind w:left="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(в т.ч. на </w:t>
            </w:r>
            <w:r w:rsidRPr="00244967">
              <w:rPr>
                <w:sz w:val="22"/>
                <w:szCs w:val="22"/>
              </w:rPr>
              <w:t xml:space="preserve">животноводческих </w:t>
            </w:r>
            <w:r>
              <w:rPr>
                <w:sz w:val="22"/>
                <w:szCs w:val="22"/>
              </w:rPr>
              <w:t>ф</w:t>
            </w:r>
            <w:r w:rsidRPr="00244967">
              <w:rPr>
                <w:sz w:val="22"/>
                <w:szCs w:val="22"/>
              </w:rPr>
              <w:t>ермах)</w:t>
            </w:r>
          </w:p>
          <w:p w14:paraId="620E14F9" w14:textId="77777777" w:rsidR="009573C0" w:rsidRDefault="009573C0" w:rsidP="007329B9">
            <w:pPr>
              <w:ind w:left="15"/>
              <w:rPr>
                <w:sz w:val="22"/>
                <w:szCs w:val="22"/>
              </w:rPr>
            </w:pPr>
          </w:p>
          <w:p w14:paraId="1CEBA166" w14:textId="64733302" w:rsidR="009573C0" w:rsidRPr="00295E4A" w:rsidRDefault="009573C0" w:rsidP="00732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rPr>
                <w:color w:val="00000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1F21B3" w14:textId="77777777" w:rsidR="009573C0" w:rsidRDefault="009573C0" w:rsidP="009573C0">
            <w:pPr>
              <w:jc w:val="center"/>
              <w:rPr>
                <w:sz w:val="22"/>
                <w:szCs w:val="22"/>
              </w:rPr>
            </w:pPr>
            <w:r w:rsidRPr="00962DF7">
              <w:rPr>
                <w:sz w:val="22"/>
                <w:szCs w:val="22"/>
              </w:rPr>
              <w:t>27.90/</w:t>
            </w:r>
          </w:p>
          <w:p w14:paraId="3D2E21F8" w14:textId="5D288264" w:rsidR="009573C0" w:rsidRPr="00962DF7" w:rsidRDefault="009573C0" w:rsidP="009573C0">
            <w:pPr>
              <w:jc w:val="center"/>
              <w:rPr>
                <w:sz w:val="22"/>
                <w:szCs w:val="22"/>
              </w:rPr>
            </w:pPr>
            <w:r w:rsidRPr="00962DF7">
              <w:rPr>
                <w:sz w:val="22"/>
                <w:szCs w:val="22"/>
              </w:rPr>
              <w:t>22.000</w:t>
            </w:r>
          </w:p>
          <w:p w14:paraId="169B7603" w14:textId="514773B1" w:rsidR="009573C0" w:rsidRPr="00295E4A" w:rsidRDefault="009573C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91D217" w14:textId="77777777" w:rsidR="009573C0" w:rsidRPr="00244967" w:rsidRDefault="009573C0" w:rsidP="009573C0">
            <w:pPr>
              <w:ind w:left="57" w:right="135"/>
              <w:rPr>
                <w:sz w:val="22"/>
                <w:szCs w:val="22"/>
              </w:rPr>
            </w:pPr>
            <w:r w:rsidRPr="00244967">
              <w:rPr>
                <w:sz w:val="22"/>
                <w:szCs w:val="22"/>
              </w:rPr>
              <w:t>Измерение напряжения прикосновения и шага:</w:t>
            </w:r>
          </w:p>
          <w:p w14:paraId="39B28DC9" w14:textId="77777777" w:rsidR="004B4228" w:rsidRDefault="009573C0" w:rsidP="00516576">
            <w:pPr>
              <w:ind w:left="57"/>
              <w:rPr>
                <w:sz w:val="22"/>
                <w:szCs w:val="22"/>
              </w:rPr>
            </w:pPr>
            <w:r w:rsidRPr="00244967">
              <w:rPr>
                <w:sz w:val="22"/>
                <w:szCs w:val="22"/>
              </w:rPr>
              <w:t>- в нормальном эксплуатационном режиме,</w:t>
            </w:r>
          </w:p>
          <w:p w14:paraId="650B0E28" w14:textId="7A48109F" w:rsidR="009573C0" w:rsidRPr="00516576" w:rsidRDefault="009573C0" w:rsidP="00516576">
            <w:pPr>
              <w:ind w:left="57"/>
              <w:rPr>
                <w:sz w:val="22"/>
                <w:szCs w:val="22"/>
              </w:rPr>
            </w:pPr>
            <w:r w:rsidRPr="00244967">
              <w:rPr>
                <w:sz w:val="22"/>
                <w:szCs w:val="22"/>
              </w:rPr>
              <w:t>- в режиме кратковременного замыкания на корпус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526582" w14:textId="77777777" w:rsidR="009573C0" w:rsidRDefault="009573C0" w:rsidP="009573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/>
              <w:textAlignment w:val="baseline"/>
              <w:rPr>
                <w:sz w:val="22"/>
                <w:szCs w:val="22"/>
              </w:rPr>
            </w:pPr>
            <w:r w:rsidRPr="000B501A">
              <w:rPr>
                <w:sz w:val="22"/>
                <w:szCs w:val="22"/>
              </w:rPr>
              <w:t xml:space="preserve">ТКП 181-2009 </w:t>
            </w:r>
          </w:p>
          <w:p w14:paraId="1D0D035F" w14:textId="77777777" w:rsidR="009573C0" w:rsidRDefault="009573C0" w:rsidP="009573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Pr="000B501A">
              <w:rPr>
                <w:sz w:val="22"/>
                <w:szCs w:val="22"/>
              </w:rPr>
              <w:t xml:space="preserve"> 6.12.4.15</w:t>
            </w:r>
            <w:r>
              <w:rPr>
                <w:sz w:val="22"/>
                <w:szCs w:val="22"/>
              </w:rPr>
              <w:t xml:space="preserve">, </w:t>
            </w:r>
          </w:p>
          <w:p w14:paraId="17471082" w14:textId="77777777" w:rsidR="009573C0" w:rsidRPr="000B501A" w:rsidRDefault="009573C0" w:rsidP="009573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6.12.4.17</w:t>
            </w:r>
          </w:p>
          <w:p w14:paraId="1C50F929" w14:textId="7B58DAAB" w:rsidR="009573C0" w:rsidRDefault="009573C0" w:rsidP="009573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/>
              <w:textAlignment w:val="baseline"/>
              <w:rPr>
                <w:sz w:val="22"/>
                <w:szCs w:val="22"/>
              </w:rPr>
            </w:pPr>
            <w:r w:rsidRPr="000B501A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4CCCFDEE" w14:textId="77777777" w:rsidR="009573C0" w:rsidRDefault="009573C0" w:rsidP="009573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/>
              <w:textAlignment w:val="baseline"/>
              <w:rPr>
                <w:sz w:val="22"/>
                <w:szCs w:val="22"/>
              </w:rPr>
            </w:pPr>
            <w:r w:rsidRPr="000B501A">
              <w:rPr>
                <w:sz w:val="22"/>
                <w:szCs w:val="22"/>
              </w:rPr>
              <w:t>п. 4.4.2</w:t>
            </w:r>
            <w:r>
              <w:rPr>
                <w:sz w:val="22"/>
                <w:szCs w:val="22"/>
              </w:rPr>
              <w:t xml:space="preserve">8.7, </w:t>
            </w:r>
          </w:p>
          <w:p w14:paraId="69735AA1" w14:textId="1AC9DA6B" w:rsidR="009573C0" w:rsidRDefault="009573C0" w:rsidP="009573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/>
              <w:textAlignment w:val="baseline"/>
              <w:rPr>
                <w:sz w:val="22"/>
                <w:szCs w:val="22"/>
              </w:rPr>
            </w:pPr>
            <w:r w:rsidRPr="000B501A">
              <w:rPr>
                <w:sz w:val="22"/>
                <w:szCs w:val="22"/>
              </w:rPr>
              <w:t>п.4.3.20</w:t>
            </w:r>
          </w:p>
          <w:p w14:paraId="742AEFCB" w14:textId="50F8BFD4" w:rsidR="009573C0" w:rsidRPr="00295E4A" w:rsidRDefault="009573C0" w:rsidP="009573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/>
              <w:textAlignment w:val="baseline"/>
              <w:rPr>
                <w:color w:val="000000"/>
                <w:sz w:val="22"/>
                <w:szCs w:val="22"/>
              </w:rPr>
            </w:pPr>
            <w:r w:rsidRPr="000B501A">
              <w:rPr>
                <w:sz w:val="22"/>
                <w:szCs w:val="22"/>
              </w:rPr>
              <w:t>ТКП 538-2014 п.4.2, 4.9</w:t>
            </w:r>
            <w:r>
              <w:rPr>
                <w:sz w:val="22"/>
                <w:szCs w:val="22"/>
              </w:rPr>
              <w:t>,</w:t>
            </w:r>
            <w:r w:rsidRPr="000B501A">
              <w:rPr>
                <w:sz w:val="22"/>
                <w:szCs w:val="22"/>
              </w:rPr>
              <w:t xml:space="preserve"> 4.10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237E0E" w14:textId="0AAF3994" w:rsidR="009573C0" w:rsidRPr="007845E7" w:rsidRDefault="009573C0" w:rsidP="009573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7845E7">
              <w:rPr>
                <w:sz w:val="22"/>
                <w:szCs w:val="22"/>
              </w:rPr>
              <w:t>МВИ Гр. 660-2012</w:t>
            </w:r>
          </w:p>
          <w:p w14:paraId="2E3E21BA" w14:textId="2452F23B" w:rsidR="009573C0" w:rsidRPr="007845E7" w:rsidRDefault="009573C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1"/>
              <w:rPr>
                <w:color w:val="000000"/>
                <w:sz w:val="22"/>
                <w:szCs w:val="22"/>
              </w:rPr>
            </w:pPr>
          </w:p>
        </w:tc>
      </w:tr>
      <w:tr w:rsidR="009573C0" w:rsidRPr="0038569C" w14:paraId="7640BF63" w14:textId="77777777" w:rsidTr="00646250">
        <w:trPr>
          <w:trHeight w:val="240"/>
        </w:trPr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05EBB3" w14:textId="77777777" w:rsidR="009573C0" w:rsidRDefault="009573C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lastRenderedPageBreak/>
              <w:t>4.1</w:t>
            </w:r>
          </w:p>
          <w:p w14:paraId="1A3799D4" w14:textId="16523F7B" w:rsidR="009573C0" w:rsidRPr="00295E4A" w:rsidRDefault="009573C0" w:rsidP="00215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295E4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9A56AF" w14:textId="77777777" w:rsidR="007329B9" w:rsidRDefault="009573C0" w:rsidP="00732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rPr>
                <w:sz w:val="22"/>
                <w:szCs w:val="22"/>
              </w:rPr>
            </w:pPr>
            <w:r w:rsidRPr="003C7C3D">
              <w:rPr>
                <w:sz w:val="22"/>
                <w:szCs w:val="22"/>
              </w:rPr>
              <w:t xml:space="preserve">Автоматические </w:t>
            </w:r>
          </w:p>
          <w:p w14:paraId="621524B8" w14:textId="35ED2B13" w:rsidR="009573C0" w:rsidRPr="00295E4A" w:rsidRDefault="009573C0" w:rsidP="00732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rPr>
                <w:color w:val="000000"/>
                <w:sz w:val="22"/>
                <w:szCs w:val="22"/>
              </w:rPr>
            </w:pPr>
            <w:r w:rsidRPr="003C7C3D">
              <w:rPr>
                <w:sz w:val="22"/>
                <w:szCs w:val="22"/>
              </w:rPr>
              <w:t>выключатели до 200 А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69111A" w14:textId="77777777" w:rsidR="009573C0" w:rsidRDefault="009573C0" w:rsidP="009573C0">
            <w:pPr>
              <w:jc w:val="center"/>
              <w:rPr>
                <w:sz w:val="22"/>
                <w:szCs w:val="22"/>
              </w:rPr>
            </w:pPr>
            <w:r w:rsidRPr="003C7C3D">
              <w:rPr>
                <w:sz w:val="22"/>
                <w:szCs w:val="22"/>
              </w:rPr>
              <w:t>27.90/</w:t>
            </w:r>
          </w:p>
          <w:p w14:paraId="5F3B9E4D" w14:textId="63BA2D4F" w:rsidR="009573C0" w:rsidRPr="003C7C3D" w:rsidRDefault="009573C0" w:rsidP="009573C0">
            <w:pPr>
              <w:jc w:val="center"/>
              <w:rPr>
                <w:sz w:val="22"/>
                <w:szCs w:val="22"/>
              </w:rPr>
            </w:pPr>
            <w:r w:rsidRPr="003C7C3D">
              <w:rPr>
                <w:sz w:val="22"/>
                <w:szCs w:val="22"/>
              </w:rPr>
              <w:t>22.000</w:t>
            </w:r>
          </w:p>
          <w:p w14:paraId="0D34E577" w14:textId="77777777" w:rsidR="009573C0" w:rsidRPr="003C7C3D" w:rsidRDefault="009573C0" w:rsidP="009573C0">
            <w:pPr>
              <w:jc w:val="center"/>
              <w:rPr>
                <w:sz w:val="22"/>
                <w:szCs w:val="22"/>
              </w:rPr>
            </w:pPr>
          </w:p>
          <w:p w14:paraId="4153B283" w14:textId="77777777" w:rsidR="009573C0" w:rsidRPr="003C7C3D" w:rsidRDefault="009573C0" w:rsidP="009573C0">
            <w:pPr>
              <w:jc w:val="center"/>
              <w:rPr>
                <w:sz w:val="22"/>
                <w:szCs w:val="22"/>
              </w:rPr>
            </w:pPr>
          </w:p>
          <w:p w14:paraId="602E845A" w14:textId="3661C126" w:rsidR="009573C0" w:rsidRPr="00295E4A" w:rsidRDefault="009573C0" w:rsidP="00646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9864E8" w14:textId="657A3FD6" w:rsidR="009573C0" w:rsidRPr="00295E4A" w:rsidRDefault="009573C0" w:rsidP="00646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35"/>
              <w:rPr>
                <w:color w:val="000000"/>
                <w:sz w:val="22"/>
                <w:szCs w:val="22"/>
              </w:rPr>
            </w:pPr>
            <w:r w:rsidRPr="003C7C3D">
              <w:rPr>
                <w:sz w:val="22"/>
                <w:szCs w:val="22"/>
              </w:rPr>
              <w:t>Проверка действия максимальных, минимальных и независимых расцепителей автоматических выключателей (до 200 А)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242C18" w14:textId="77777777" w:rsidR="009573C0" w:rsidRPr="003C7C3D" w:rsidRDefault="009573C0" w:rsidP="009573C0">
            <w:pPr>
              <w:ind w:left="136"/>
              <w:rPr>
                <w:sz w:val="22"/>
                <w:szCs w:val="22"/>
              </w:rPr>
            </w:pPr>
            <w:r w:rsidRPr="003C7C3D">
              <w:rPr>
                <w:sz w:val="22"/>
                <w:szCs w:val="22"/>
              </w:rPr>
              <w:t xml:space="preserve">ТКП 181-2009 </w:t>
            </w:r>
          </w:p>
          <w:p w14:paraId="3DBC6BA3" w14:textId="77777777" w:rsidR="009573C0" w:rsidRPr="003C7C3D" w:rsidRDefault="009573C0" w:rsidP="009573C0">
            <w:pPr>
              <w:ind w:left="136"/>
              <w:rPr>
                <w:sz w:val="22"/>
                <w:szCs w:val="22"/>
              </w:rPr>
            </w:pPr>
            <w:r w:rsidRPr="003C7C3D">
              <w:rPr>
                <w:sz w:val="22"/>
                <w:szCs w:val="22"/>
              </w:rPr>
              <w:t>Б.27.4</w:t>
            </w:r>
          </w:p>
          <w:p w14:paraId="007A1AAB" w14:textId="4E43811E" w:rsidR="009573C0" w:rsidRPr="003C7C3D" w:rsidRDefault="009573C0" w:rsidP="009573C0">
            <w:pPr>
              <w:ind w:left="136"/>
              <w:rPr>
                <w:sz w:val="22"/>
                <w:szCs w:val="22"/>
              </w:rPr>
            </w:pPr>
            <w:r w:rsidRPr="003C7C3D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  <w:r w:rsidRPr="003C7C3D">
              <w:rPr>
                <w:sz w:val="22"/>
                <w:szCs w:val="22"/>
              </w:rPr>
              <w:t xml:space="preserve"> </w:t>
            </w:r>
          </w:p>
          <w:p w14:paraId="38640DEB" w14:textId="675DCC6A" w:rsidR="009573C0" w:rsidRPr="00295E4A" w:rsidRDefault="009573C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6"/>
              <w:rPr>
                <w:color w:val="000000"/>
                <w:sz w:val="22"/>
                <w:szCs w:val="22"/>
              </w:rPr>
            </w:pPr>
            <w:r w:rsidRPr="003C7C3D">
              <w:rPr>
                <w:sz w:val="22"/>
                <w:szCs w:val="22"/>
              </w:rPr>
              <w:t>п.4.4.26.4 б)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76D11A" w14:textId="68940282" w:rsidR="009573C0" w:rsidRPr="00C936D6" w:rsidRDefault="009573C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1"/>
              <w:rPr>
                <w:sz w:val="22"/>
                <w:szCs w:val="22"/>
              </w:rPr>
            </w:pPr>
            <w:r w:rsidRPr="00C936D6">
              <w:rPr>
                <w:sz w:val="22"/>
                <w:szCs w:val="22"/>
              </w:rPr>
              <w:t>МВИ.Гр 11</w:t>
            </w:r>
            <w:r w:rsidR="005B7F4C">
              <w:rPr>
                <w:sz w:val="22"/>
                <w:szCs w:val="22"/>
              </w:rPr>
              <w:t>6</w:t>
            </w:r>
            <w:r w:rsidRPr="00C936D6">
              <w:rPr>
                <w:sz w:val="22"/>
                <w:szCs w:val="22"/>
              </w:rPr>
              <w:t>9-2017</w:t>
            </w:r>
          </w:p>
        </w:tc>
      </w:tr>
      <w:tr w:rsidR="00646250" w:rsidRPr="0038569C" w14:paraId="7032B6C7" w14:textId="77777777" w:rsidTr="006A3C4A">
        <w:trPr>
          <w:trHeight w:val="240"/>
        </w:trPr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6432A9" w14:textId="2CA8B0CC" w:rsidR="00646250" w:rsidRDefault="00646250" w:rsidP="009573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2"/>
              <w:jc w:val="center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5.1</w:t>
            </w:r>
          </w:p>
          <w:p w14:paraId="3D6DF120" w14:textId="16720A46" w:rsidR="00646250" w:rsidRPr="00295E4A" w:rsidRDefault="00646250" w:rsidP="00215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295E4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2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C83862" w14:textId="5EC6815B" w:rsidR="00646250" w:rsidRPr="00295E4A" w:rsidRDefault="00646250" w:rsidP="00215220">
            <w:pPr>
              <w:ind w:left="15"/>
              <w:rPr>
                <w:color w:val="000000"/>
                <w:sz w:val="22"/>
                <w:szCs w:val="22"/>
              </w:rPr>
            </w:pPr>
            <w:r w:rsidRPr="003C7C3D">
              <w:rPr>
                <w:sz w:val="22"/>
                <w:szCs w:val="22"/>
              </w:rPr>
              <w:t>Устройства защитного отключения (УЗО-Д)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A77564" w14:textId="77777777" w:rsidR="00646250" w:rsidRPr="003C7C3D" w:rsidRDefault="00646250" w:rsidP="009573C0">
            <w:pPr>
              <w:ind w:left="-59"/>
              <w:jc w:val="center"/>
              <w:rPr>
                <w:sz w:val="22"/>
                <w:szCs w:val="22"/>
              </w:rPr>
            </w:pPr>
            <w:r w:rsidRPr="003C7C3D">
              <w:rPr>
                <w:sz w:val="22"/>
                <w:szCs w:val="22"/>
              </w:rPr>
              <w:t>27.90/</w:t>
            </w:r>
          </w:p>
          <w:p w14:paraId="4527E6B0" w14:textId="014F49C2" w:rsidR="00646250" w:rsidRPr="00295E4A" w:rsidRDefault="0064625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3C7C3D">
              <w:rPr>
                <w:sz w:val="22"/>
                <w:szCs w:val="22"/>
              </w:rPr>
              <w:t>22.000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AF86D5" w14:textId="77777777" w:rsidR="00646250" w:rsidRPr="003C7C3D" w:rsidRDefault="00646250" w:rsidP="009573C0">
            <w:pPr>
              <w:pStyle w:val="210"/>
              <w:snapToGrid w:val="0"/>
              <w:ind w:left="57" w:right="135"/>
              <w:jc w:val="left"/>
              <w:rPr>
                <w:sz w:val="22"/>
                <w:szCs w:val="22"/>
              </w:rPr>
            </w:pPr>
            <w:r w:rsidRPr="003C7C3D">
              <w:rPr>
                <w:sz w:val="22"/>
                <w:szCs w:val="22"/>
              </w:rPr>
              <w:t>Отключающий</w:t>
            </w:r>
          </w:p>
          <w:p w14:paraId="26C9B4AC" w14:textId="3000D6F4" w:rsidR="00646250" w:rsidRPr="00215220" w:rsidRDefault="00646250" w:rsidP="00215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35"/>
              <w:rPr>
                <w:sz w:val="22"/>
                <w:szCs w:val="22"/>
              </w:rPr>
            </w:pPr>
            <w:r w:rsidRPr="003C7C3D">
              <w:rPr>
                <w:sz w:val="22"/>
                <w:szCs w:val="22"/>
              </w:rPr>
              <w:t xml:space="preserve">дифференциальный ток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80470A" w14:textId="77777777" w:rsidR="00646250" w:rsidRPr="003C7C3D" w:rsidRDefault="00646250" w:rsidP="009573C0">
            <w:pPr>
              <w:ind w:left="136" w:right="-108"/>
              <w:rPr>
                <w:sz w:val="22"/>
                <w:szCs w:val="22"/>
                <w:lang w:eastAsia="ar-SA"/>
              </w:rPr>
            </w:pPr>
            <w:r w:rsidRPr="003C7C3D">
              <w:rPr>
                <w:sz w:val="22"/>
                <w:szCs w:val="22"/>
              </w:rPr>
              <w:t xml:space="preserve">ТКП 181-2009 </w:t>
            </w:r>
          </w:p>
          <w:p w14:paraId="40322692" w14:textId="77777777" w:rsidR="00646250" w:rsidRPr="003C7C3D" w:rsidRDefault="00646250" w:rsidP="009573C0">
            <w:pPr>
              <w:pStyle w:val="210"/>
              <w:snapToGrid w:val="0"/>
              <w:ind w:left="136" w:right="-108" w:hanging="1"/>
              <w:jc w:val="left"/>
              <w:rPr>
                <w:sz w:val="22"/>
                <w:szCs w:val="22"/>
              </w:rPr>
            </w:pPr>
            <w:r w:rsidRPr="003C7C3D">
              <w:rPr>
                <w:sz w:val="22"/>
                <w:szCs w:val="22"/>
              </w:rPr>
              <w:t xml:space="preserve">п. В.4.61.4 </w:t>
            </w:r>
          </w:p>
          <w:p w14:paraId="5EFE8402" w14:textId="66890557" w:rsidR="00646250" w:rsidRPr="003C7C3D" w:rsidRDefault="00646250" w:rsidP="009573C0">
            <w:pPr>
              <w:pStyle w:val="210"/>
              <w:snapToGrid w:val="0"/>
              <w:ind w:left="136" w:right="-108" w:hanging="1"/>
              <w:jc w:val="left"/>
              <w:rPr>
                <w:sz w:val="22"/>
                <w:szCs w:val="22"/>
              </w:rPr>
            </w:pPr>
            <w:r w:rsidRPr="003C7C3D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651B19D0" w14:textId="77777777" w:rsidR="00646250" w:rsidRPr="003C7C3D" w:rsidRDefault="00646250" w:rsidP="009573C0">
            <w:pPr>
              <w:pStyle w:val="210"/>
              <w:snapToGrid w:val="0"/>
              <w:ind w:left="136" w:right="-108" w:hanging="1"/>
              <w:jc w:val="left"/>
              <w:rPr>
                <w:sz w:val="22"/>
                <w:szCs w:val="22"/>
              </w:rPr>
            </w:pPr>
            <w:r w:rsidRPr="003C7C3D">
              <w:rPr>
                <w:sz w:val="22"/>
                <w:szCs w:val="22"/>
              </w:rPr>
              <w:t>п. 4.4.26.7 г)</w:t>
            </w:r>
          </w:p>
          <w:p w14:paraId="5BBA3FA4" w14:textId="413C6F10" w:rsidR="00646250" w:rsidRPr="003C7C3D" w:rsidRDefault="00646250" w:rsidP="009573C0">
            <w:pPr>
              <w:pStyle w:val="210"/>
              <w:snapToGrid w:val="0"/>
              <w:ind w:left="136" w:right="-108" w:hanging="1"/>
              <w:jc w:val="left"/>
              <w:rPr>
                <w:sz w:val="22"/>
                <w:szCs w:val="22"/>
              </w:rPr>
            </w:pPr>
            <w:r w:rsidRPr="003C7C3D">
              <w:rPr>
                <w:sz w:val="22"/>
                <w:szCs w:val="22"/>
              </w:rPr>
              <w:t>СТБ ГОСТ Р 50807-2003, п</w:t>
            </w:r>
            <w:r>
              <w:rPr>
                <w:sz w:val="22"/>
                <w:szCs w:val="22"/>
              </w:rPr>
              <w:t>п</w:t>
            </w:r>
            <w:r w:rsidRPr="003C7C3D">
              <w:rPr>
                <w:sz w:val="22"/>
                <w:szCs w:val="22"/>
              </w:rPr>
              <w:t>. 5.3, 5.4</w:t>
            </w:r>
          </w:p>
          <w:p w14:paraId="132852D1" w14:textId="77777777" w:rsidR="00646250" w:rsidRPr="003C7C3D" w:rsidRDefault="00646250" w:rsidP="009573C0">
            <w:pPr>
              <w:pStyle w:val="210"/>
              <w:snapToGrid w:val="0"/>
              <w:ind w:left="136" w:right="-108" w:hanging="1"/>
              <w:jc w:val="left"/>
              <w:rPr>
                <w:sz w:val="22"/>
                <w:szCs w:val="22"/>
              </w:rPr>
            </w:pPr>
            <w:r w:rsidRPr="003C7C3D">
              <w:rPr>
                <w:sz w:val="22"/>
                <w:szCs w:val="22"/>
              </w:rPr>
              <w:t xml:space="preserve">СН 4.04.01-2019  </w:t>
            </w:r>
          </w:p>
          <w:p w14:paraId="0CFDE668" w14:textId="77777777" w:rsidR="00646250" w:rsidRPr="003C7C3D" w:rsidRDefault="00646250" w:rsidP="009573C0">
            <w:pPr>
              <w:pStyle w:val="210"/>
              <w:snapToGrid w:val="0"/>
              <w:ind w:left="136" w:right="-108" w:hanging="1"/>
              <w:jc w:val="left"/>
              <w:rPr>
                <w:sz w:val="22"/>
                <w:szCs w:val="22"/>
              </w:rPr>
            </w:pPr>
            <w:r w:rsidRPr="003C7C3D">
              <w:rPr>
                <w:sz w:val="22"/>
                <w:szCs w:val="22"/>
              </w:rPr>
              <w:t>п. 16.3.8</w:t>
            </w:r>
          </w:p>
          <w:p w14:paraId="2324EFF2" w14:textId="037CEC64" w:rsidR="00646250" w:rsidRPr="00295E4A" w:rsidRDefault="0064625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6"/>
              <w:rPr>
                <w:color w:val="000000"/>
                <w:sz w:val="22"/>
                <w:szCs w:val="22"/>
              </w:rPr>
            </w:pPr>
            <w:r w:rsidRPr="003C7C3D">
              <w:rPr>
                <w:sz w:val="22"/>
                <w:szCs w:val="22"/>
              </w:rPr>
              <w:t>ГОСТ 30339-95 п.4.2.9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15D900" w14:textId="1B93EEDD" w:rsidR="00646250" w:rsidRPr="00C936D6" w:rsidRDefault="0064625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1"/>
              <w:rPr>
                <w:sz w:val="22"/>
                <w:szCs w:val="22"/>
              </w:rPr>
            </w:pPr>
            <w:r w:rsidRPr="00C936D6">
              <w:rPr>
                <w:sz w:val="22"/>
                <w:szCs w:val="22"/>
              </w:rPr>
              <w:t>МВИ.Гр 3267-2019</w:t>
            </w:r>
          </w:p>
        </w:tc>
      </w:tr>
      <w:tr w:rsidR="00646250" w:rsidRPr="0038569C" w14:paraId="29A6485C" w14:textId="77777777" w:rsidTr="00CC24FE">
        <w:trPr>
          <w:trHeight w:val="240"/>
        </w:trPr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C30E2B" w14:textId="03582CC0" w:rsidR="00646250" w:rsidRDefault="00646250" w:rsidP="009573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2"/>
              <w:jc w:val="center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5.2</w:t>
            </w:r>
          </w:p>
          <w:p w14:paraId="153B5A64" w14:textId="7D69F8C9" w:rsidR="00646250" w:rsidRDefault="00646250" w:rsidP="009573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2"/>
              <w:jc w:val="center"/>
              <w:textAlignment w:val="baseline"/>
              <w:rPr>
                <w:sz w:val="22"/>
                <w:szCs w:val="26"/>
              </w:rPr>
            </w:pPr>
            <w:r w:rsidRPr="00295E4A">
              <w:rPr>
                <w:color w:val="000000"/>
                <w:sz w:val="22"/>
                <w:szCs w:val="22"/>
              </w:rPr>
              <w:t>***</w:t>
            </w:r>
          </w:p>
          <w:p w14:paraId="27456718" w14:textId="5DBF30E1" w:rsidR="00646250" w:rsidRPr="00295E4A" w:rsidRDefault="0064625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90D34B" w14:textId="77777777" w:rsidR="00646250" w:rsidRPr="00295E4A" w:rsidRDefault="0064625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F4D9DA" w14:textId="77777777" w:rsidR="00646250" w:rsidRPr="003C7C3D" w:rsidRDefault="00646250" w:rsidP="009573C0">
            <w:pPr>
              <w:ind w:left="-59"/>
              <w:jc w:val="center"/>
              <w:rPr>
                <w:sz w:val="22"/>
                <w:szCs w:val="22"/>
              </w:rPr>
            </w:pPr>
            <w:r w:rsidRPr="003C7C3D">
              <w:rPr>
                <w:sz w:val="22"/>
                <w:szCs w:val="22"/>
              </w:rPr>
              <w:t>27.90/</w:t>
            </w:r>
          </w:p>
          <w:p w14:paraId="4B06BA57" w14:textId="30564D00" w:rsidR="00646250" w:rsidRPr="00295E4A" w:rsidRDefault="0064625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3C7C3D">
              <w:rPr>
                <w:sz w:val="22"/>
                <w:szCs w:val="22"/>
              </w:rPr>
              <w:t>22.000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3032C2" w14:textId="77777777" w:rsidR="00E759B0" w:rsidRDefault="0064625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35"/>
              <w:rPr>
                <w:sz w:val="22"/>
                <w:szCs w:val="22"/>
              </w:rPr>
            </w:pPr>
            <w:r w:rsidRPr="003C7C3D">
              <w:rPr>
                <w:sz w:val="22"/>
                <w:szCs w:val="22"/>
              </w:rPr>
              <w:t xml:space="preserve">Время </w:t>
            </w:r>
          </w:p>
          <w:p w14:paraId="6FB5DF3C" w14:textId="755B509B" w:rsidR="00646250" w:rsidRDefault="0064625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35"/>
              <w:rPr>
                <w:sz w:val="22"/>
                <w:szCs w:val="22"/>
              </w:rPr>
            </w:pPr>
            <w:r w:rsidRPr="003C7C3D">
              <w:rPr>
                <w:sz w:val="22"/>
                <w:szCs w:val="22"/>
              </w:rPr>
              <w:t>отключения</w:t>
            </w:r>
          </w:p>
          <w:p w14:paraId="15237E3C" w14:textId="77777777" w:rsidR="00646250" w:rsidRDefault="0064625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35"/>
              <w:rPr>
                <w:color w:val="000000"/>
                <w:sz w:val="22"/>
                <w:szCs w:val="22"/>
              </w:rPr>
            </w:pPr>
          </w:p>
          <w:p w14:paraId="7C9AC223" w14:textId="77777777" w:rsidR="00646250" w:rsidRDefault="0064625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35"/>
              <w:rPr>
                <w:color w:val="000000"/>
                <w:sz w:val="22"/>
                <w:szCs w:val="22"/>
              </w:rPr>
            </w:pPr>
          </w:p>
          <w:p w14:paraId="5C276A21" w14:textId="0DAE8E6E" w:rsidR="00646250" w:rsidRPr="00295E4A" w:rsidRDefault="0064625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35"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8568BA" w14:textId="77777777" w:rsidR="00646250" w:rsidRPr="003C7C3D" w:rsidRDefault="00646250" w:rsidP="009573C0">
            <w:pPr>
              <w:ind w:left="136" w:right="-108"/>
              <w:rPr>
                <w:sz w:val="22"/>
                <w:szCs w:val="22"/>
                <w:lang w:eastAsia="ar-SA"/>
              </w:rPr>
            </w:pPr>
            <w:r w:rsidRPr="003C7C3D">
              <w:rPr>
                <w:sz w:val="22"/>
                <w:szCs w:val="22"/>
              </w:rPr>
              <w:t xml:space="preserve">ТКП 181-2009, </w:t>
            </w:r>
          </w:p>
          <w:p w14:paraId="740F593F" w14:textId="77777777" w:rsidR="00646250" w:rsidRPr="003C7C3D" w:rsidRDefault="00646250" w:rsidP="009573C0">
            <w:pPr>
              <w:pStyle w:val="210"/>
              <w:snapToGrid w:val="0"/>
              <w:ind w:left="136" w:right="-108" w:hanging="1"/>
              <w:jc w:val="left"/>
              <w:rPr>
                <w:sz w:val="22"/>
                <w:szCs w:val="22"/>
              </w:rPr>
            </w:pPr>
            <w:r w:rsidRPr="003C7C3D">
              <w:rPr>
                <w:sz w:val="22"/>
                <w:szCs w:val="22"/>
              </w:rPr>
              <w:t xml:space="preserve">п. В.4.61.4 </w:t>
            </w:r>
          </w:p>
          <w:p w14:paraId="0BDFB023" w14:textId="6D222788" w:rsidR="00646250" w:rsidRPr="003C7C3D" w:rsidRDefault="00646250" w:rsidP="009573C0">
            <w:pPr>
              <w:pStyle w:val="210"/>
              <w:snapToGrid w:val="0"/>
              <w:ind w:left="136" w:right="-108"/>
              <w:jc w:val="left"/>
              <w:rPr>
                <w:sz w:val="22"/>
                <w:szCs w:val="22"/>
              </w:rPr>
            </w:pPr>
            <w:r w:rsidRPr="003C7C3D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1F74F812" w14:textId="77777777" w:rsidR="00646250" w:rsidRPr="003C7C3D" w:rsidRDefault="00646250" w:rsidP="009573C0">
            <w:pPr>
              <w:pStyle w:val="210"/>
              <w:ind w:left="136" w:right="-108" w:hanging="1"/>
              <w:jc w:val="left"/>
              <w:rPr>
                <w:sz w:val="22"/>
                <w:szCs w:val="22"/>
              </w:rPr>
            </w:pPr>
            <w:r w:rsidRPr="003C7C3D">
              <w:rPr>
                <w:sz w:val="22"/>
                <w:szCs w:val="22"/>
              </w:rPr>
              <w:t xml:space="preserve"> п. 4.4.26.7 д)</w:t>
            </w:r>
          </w:p>
          <w:p w14:paraId="4798D5D6" w14:textId="77777777" w:rsidR="00646250" w:rsidRDefault="0064625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6"/>
              <w:rPr>
                <w:sz w:val="22"/>
                <w:szCs w:val="22"/>
              </w:rPr>
            </w:pPr>
            <w:r w:rsidRPr="003C7C3D">
              <w:rPr>
                <w:sz w:val="22"/>
                <w:szCs w:val="22"/>
              </w:rPr>
              <w:t>СТБ ГОСТ Р 50807-2003</w:t>
            </w:r>
            <w:r>
              <w:rPr>
                <w:sz w:val="22"/>
                <w:szCs w:val="22"/>
              </w:rPr>
              <w:t>,</w:t>
            </w:r>
            <w:r w:rsidRPr="003C7C3D">
              <w:rPr>
                <w:sz w:val="22"/>
                <w:szCs w:val="22"/>
              </w:rPr>
              <w:t xml:space="preserve"> </w:t>
            </w:r>
          </w:p>
          <w:p w14:paraId="6F1F5B9D" w14:textId="26F95E06" w:rsidR="00646250" w:rsidRPr="00295E4A" w:rsidRDefault="0064625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6"/>
              <w:rPr>
                <w:color w:val="000000"/>
                <w:sz w:val="22"/>
                <w:szCs w:val="22"/>
              </w:rPr>
            </w:pPr>
            <w:r w:rsidRPr="003C7C3D">
              <w:rPr>
                <w:sz w:val="22"/>
                <w:szCs w:val="22"/>
              </w:rPr>
              <w:t>п. 5.14</w:t>
            </w:r>
            <w:r w:rsidRPr="003C7C3D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0A77E5" w14:textId="419A69C4" w:rsidR="00646250" w:rsidRPr="00C936D6" w:rsidRDefault="0064625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1"/>
              <w:rPr>
                <w:sz w:val="22"/>
                <w:szCs w:val="22"/>
              </w:rPr>
            </w:pPr>
            <w:r w:rsidRPr="00C936D6">
              <w:rPr>
                <w:sz w:val="22"/>
                <w:szCs w:val="22"/>
              </w:rPr>
              <w:t>МВИ.Гр 3267-2019</w:t>
            </w:r>
          </w:p>
        </w:tc>
      </w:tr>
      <w:tr w:rsidR="00646250" w:rsidRPr="0038569C" w14:paraId="1B77C59C" w14:textId="77777777" w:rsidTr="00CC24FE">
        <w:trPr>
          <w:trHeight w:val="240"/>
        </w:trPr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D56C90" w14:textId="68158FD4" w:rsidR="00646250" w:rsidRDefault="00646250" w:rsidP="009573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2"/>
              <w:jc w:val="center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5.3</w:t>
            </w:r>
          </w:p>
          <w:p w14:paraId="15DAC475" w14:textId="0F30DC8C" w:rsidR="00646250" w:rsidRPr="00295E4A" w:rsidRDefault="00646250" w:rsidP="00215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295E4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2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AF698A" w14:textId="77777777" w:rsidR="00646250" w:rsidRPr="00295E4A" w:rsidRDefault="00646250" w:rsidP="00646250">
            <w:pPr>
              <w:ind w:left="133"/>
              <w:rPr>
                <w:color w:val="00000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836ECA" w14:textId="77777777" w:rsidR="00646250" w:rsidRPr="003C7C3D" w:rsidRDefault="00646250" w:rsidP="009573C0">
            <w:pPr>
              <w:ind w:left="-59"/>
              <w:jc w:val="center"/>
              <w:rPr>
                <w:sz w:val="22"/>
                <w:szCs w:val="22"/>
              </w:rPr>
            </w:pPr>
            <w:r w:rsidRPr="003C7C3D">
              <w:rPr>
                <w:sz w:val="22"/>
                <w:szCs w:val="22"/>
              </w:rPr>
              <w:t>27.90/</w:t>
            </w:r>
          </w:p>
          <w:p w14:paraId="58708CFA" w14:textId="583DF048" w:rsidR="00646250" w:rsidRPr="00295E4A" w:rsidRDefault="0064625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3C7C3D">
              <w:rPr>
                <w:sz w:val="22"/>
                <w:szCs w:val="22"/>
              </w:rPr>
              <w:t>22.000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B5918D" w14:textId="77777777" w:rsidR="00646250" w:rsidRDefault="0064625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35"/>
              <w:rPr>
                <w:sz w:val="22"/>
                <w:szCs w:val="22"/>
              </w:rPr>
            </w:pPr>
            <w:r w:rsidRPr="003C7C3D">
              <w:rPr>
                <w:sz w:val="22"/>
                <w:szCs w:val="22"/>
              </w:rPr>
              <w:t xml:space="preserve">Ток утечки </w:t>
            </w:r>
          </w:p>
          <w:p w14:paraId="51AFC635" w14:textId="77777777" w:rsidR="00646250" w:rsidRDefault="0064625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35"/>
              <w:rPr>
                <w:sz w:val="22"/>
                <w:szCs w:val="22"/>
              </w:rPr>
            </w:pPr>
            <w:r w:rsidRPr="003C7C3D">
              <w:rPr>
                <w:sz w:val="22"/>
                <w:szCs w:val="22"/>
              </w:rPr>
              <w:t xml:space="preserve">защищаемой </w:t>
            </w:r>
          </w:p>
          <w:p w14:paraId="70DD3559" w14:textId="039DA42B" w:rsidR="00646250" w:rsidRPr="00295E4A" w:rsidRDefault="0064625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35"/>
              <w:rPr>
                <w:color w:val="000000"/>
                <w:sz w:val="22"/>
                <w:szCs w:val="22"/>
              </w:rPr>
            </w:pPr>
            <w:r w:rsidRPr="003C7C3D">
              <w:rPr>
                <w:sz w:val="22"/>
                <w:szCs w:val="22"/>
              </w:rPr>
              <w:t>электроустановки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251C22" w14:textId="77777777" w:rsidR="00646250" w:rsidRPr="003C7C3D" w:rsidRDefault="00646250" w:rsidP="009573C0">
            <w:pPr>
              <w:ind w:left="136" w:right="-108"/>
              <w:rPr>
                <w:sz w:val="22"/>
                <w:szCs w:val="22"/>
                <w:lang w:eastAsia="ar-SA"/>
              </w:rPr>
            </w:pPr>
            <w:r w:rsidRPr="003C7C3D">
              <w:rPr>
                <w:sz w:val="22"/>
                <w:szCs w:val="22"/>
              </w:rPr>
              <w:t>ТКП 181-2009</w:t>
            </w:r>
          </w:p>
          <w:p w14:paraId="0FB517FA" w14:textId="77777777" w:rsidR="00646250" w:rsidRPr="003C7C3D" w:rsidRDefault="00646250" w:rsidP="009573C0">
            <w:pPr>
              <w:pStyle w:val="210"/>
              <w:snapToGrid w:val="0"/>
              <w:ind w:left="136" w:right="-108" w:hanging="1"/>
              <w:jc w:val="left"/>
              <w:rPr>
                <w:sz w:val="22"/>
                <w:szCs w:val="22"/>
              </w:rPr>
            </w:pPr>
            <w:r w:rsidRPr="003C7C3D">
              <w:rPr>
                <w:sz w:val="22"/>
                <w:szCs w:val="22"/>
              </w:rPr>
              <w:t>п. В.4.61.4</w:t>
            </w:r>
          </w:p>
          <w:p w14:paraId="31657A35" w14:textId="77777777" w:rsidR="00646250" w:rsidRPr="003C7C3D" w:rsidRDefault="00646250" w:rsidP="009573C0">
            <w:pPr>
              <w:ind w:left="136" w:right="-108"/>
              <w:rPr>
                <w:sz w:val="22"/>
                <w:szCs w:val="22"/>
              </w:rPr>
            </w:pPr>
            <w:r w:rsidRPr="003C7C3D">
              <w:rPr>
                <w:sz w:val="22"/>
                <w:szCs w:val="22"/>
              </w:rPr>
              <w:t xml:space="preserve">СН 4.04.01-2019  </w:t>
            </w:r>
          </w:p>
          <w:p w14:paraId="71549210" w14:textId="1D0E196D" w:rsidR="00646250" w:rsidRPr="00295E4A" w:rsidRDefault="0064625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6"/>
              <w:rPr>
                <w:color w:val="000000"/>
                <w:sz w:val="22"/>
                <w:szCs w:val="22"/>
              </w:rPr>
            </w:pPr>
            <w:r w:rsidRPr="003C7C3D">
              <w:rPr>
                <w:sz w:val="22"/>
                <w:szCs w:val="22"/>
              </w:rPr>
              <w:t>п. 16.3.7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FDC4E8" w14:textId="22D1D814" w:rsidR="00646250" w:rsidRPr="00C936D6" w:rsidRDefault="00646250" w:rsidP="00957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1"/>
              <w:rPr>
                <w:sz w:val="22"/>
                <w:szCs w:val="22"/>
              </w:rPr>
            </w:pPr>
            <w:r w:rsidRPr="00C936D6">
              <w:rPr>
                <w:sz w:val="22"/>
                <w:szCs w:val="22"/>
              </w:rPr>
              <w:t>МВИ.Гр 3267-2019</w:t>
            </w:r>
          </w:p>
        </w:tc>
      </w:tr>
    </w:tbl>
    <w:p w14:paraId="5526DB72" w14:textId="77777777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4EBD8718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57F48606" w14:textId="77777777" w:rsidR="00D50B4E" w:rsidRDefault="00D50B4E" w:rsidP="00D50B4E">
      <w:pPr>
        <w:rPr>
          <w:color w:val="000000"/>
          <w:sz w:val="28"/>
          <w:szCs w:val="28"/>
        </w:rPr>
      </w:pPr>
    </w:p>
    <w:p w14:paraId="5AC67A02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B4372CD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597CE4F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BD26A25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23EBED1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37660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284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FC6918" w14:textId="77777777" w:rsidR="00F0752C" w:rsidRDefault="00F0752C" w:rsidP="0011070C">
      <w:r>
        <w:separator/>
      </w:r>
    </w:p>
  </w:endnote>
  <w:endnote w:type="continuationSeparator" w:id="0">
    <w:p w14:paraId="4E7D8CD7" w14:textId="77777777" w:rsidR="00F0752C" w:rsidRDefault="00F0752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67DD717D" w14:textId="77777777" w:rsidTr="00092EA6">
      <w:trPr>
        <w:trHeight w:val="106"/>
      </w:trPr>
      <w:tc>
        <w:tcPr>
          <w:tcW w:w="3686" w:type="dxa"/>
          <w:hideMark/>
        </w:tcPr>
        <w:p w14:paraId="25EB1AB3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476C0D1C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4-06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73FBAF9" w14:textId="03DB7361" w:rsidR="00124809" w:rsidRPr="00215220" w:rsidRDefault="00562C6C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215220">
                <w:rPr>
                  <w:rFonts w:eastAsia="ArialMT"/>
                  <w:u w:val="single"/>
                  <w:lang w:val="ru-RU"/>
                </w:rPr>
                <w:t>2</w:t>
              </w:r>
              <w:r w:rsidR="00215220" w:rsidRPr="00215220">
                <w:rPr>
                  <w:rFonts w:eastAsia="ArialMT"/>
                  <w:u w:val="single"/>
                  <w:lang w:val="ru-RU"/>
                </w:rPr>
                <w:t>1</w:t>
              </w:r>
              <w:r w:rsidR="00124809" w:rsidRPr="00215220">
                <w:rPr>
                  <w:rFonts w:eastAsia="ArialMT"/>
                  <w:u w:val="single"/>
                </w:rPr>
                <w:t>.0</w:t>
              </w:r>
              <w:r w:rsidR="00215220" w:rsidRPr="00215220">
                <w:rPr>
                  <w:rFonts w:eastAsia="ArialMT"/>
                  <w:u w:val="single"/>
                  <w:lang w:val="ru-RU"/>
                </w:rPr>
                <w:t>6</w:t>
              </w:r>
              <w:r w:rsidR="00124809" w:rsidRPr="00215220">
                <w:rPr>
                  <w:rFonts w:eastAsia="ArialMT"/>
                  <w:u w:val="single"/>
                </w:rPr>
                <w:t>.202</w:t>
              </w:r>
              <w:r w:rsidR="00215220" w:rsidRPr="00215220">
                <w:rPr>
                  <w:rFonts w:eastAsia="ArialMT"/>
                  <w:u w:val="single"/>
                  <w:lang w:val="ru-RU"/>
                </w:rPr>
                <w:t>4</w:t>
              </w:r>
            </w:p>
          </w:sdtContent>
        </w:sdt>
        <w:p w14:paraId="02F4A718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7EBB05E0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3557B6C8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7CF5D834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54A9B527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D9769A5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4-06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4BC9591" w14:textId="17E4AB88" w:rsidR="00A417E3" w:rsidRPr="00215220" w:rsidRDefault="00562C6C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215220">
                <w:rPr>
                  <w:rFonts w:eastAsia="ArialMT"/>
                  <w:u w:val="single"/>
                  <w:lang w:val="ru-RU"/>
                </w:rPr>
                <w:t>2</w:t>
              </w:r>
              <w:r w:rsidR="00215220" w:rsidRPr="00215220">
                <w:rPr>
                  <w:rFonts w:eastAsia="ArialMT"/>
                  <w:u w:val="single"/>
                  <w:lang w:val="ru-RU"/>
                </w:rPr>
                <w:t>1</w:t>
              </w:r>
              <w:r w:rsidR="00D50B4E" w:rsidRPr="00215220">
                <w:rPr>
                  <w:rFonts w:eastAsia="ArialMT"/>
                  <w:u w:val="single"/>
                </w:rPr>
                <w:t>.0</w:t>
              </w:r>
              <w:r w:rsidR="00215220" w:rsidRPr="00215220">
                <w:rPr>
                  <w:rFonts w:eastAsia="ArialMT"/>
                  <w:u w:val="single"/>
                  <w:lang w:val="ru-RU"/>
                </w:rPr>
                <w:t>6</w:t>
              </w:r>
              <w:r w:rsidR="00D50B4E" w:rsidRPr="00215220">
                <w:rPr>
                  <w:rFonts w:eastAsia="ArialMT"/>
                  <w:u w:val="single"/>
                </w:rPr>
                <w:t>.20</w:t>
              </w:r>
              <w:r w:rsidR="00215220" w:rsidRPr="00215220">
                <w:rPr>
                  <w:rFonts w:eastAsia="ArialMT"/>
                  <w:u w:val="single"/>
                  <w:lang w:val="ru-RU"/>
                </w:rPr>
                <w:t>24</w:t>
              </w:r>
            </w:p>
          </w:sdtContent>
        </w:sdt>
        <w:p w14:paraId="51C29F1C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325EE14B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7E743A8C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C49BA1" w14:textId="77777777" w:rsidR="00F0752C" w:rsidRDefault="00F0752C" w:rsidP="0011070C">
      <w:r>
        <w:separator/>
      </w:r>
    </w:p>
  </w:footnote>
  <w:footnote w:type="continuationSeparator" w:id="0">
    <w:p w14:paraId="18EC0519" w14:textId="77777777" w:rsidR="00F0752C" w:rsidRDefault="00F0752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5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544"/>
      <w:gridCol w:w="198"/>
      <w:gridCol w:w="2083"/>
      <w:gridCol w:w="706"/>
      <w:gridCol w:w="2267"/>
      <w:gridCol w:w="1843"/>
      <w:gridCol w:w="1985"/>
      <w:gridCol w:w="12"/>
    </w:tblGrid>
    <w:tr w:rsidR="00124809" w:rsidRPr="00D337DC" w14:paraId="3C0E102E" w14:textId="77777777" w:rsidTr="00341614">
      <w:trPr>
        <w:trHeight w:val="752"/>
        <w:tblHeader/>
      </w:trPr>
      <w:tc>
        <w:tcPr>
          <w:tcW w:w="385" w:type="pct"/>
          <w:gridSpan w:val="2"/>
          <w:tcBorders>
            <w:bottom w:val="single" w:sz="4" w:space="0" w:color="auto"/>
          </w:tcBorders>
          <w:vAlign w:val="center"/>
          <w:hideMark/>
        </w:tcPr>
        <w:p w14:paraId="2BD0CC1D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05F2DDB8" wp14:editId="51308F52">
                <wp:extent cx="371475" cy="466725"/>
                <wp:effectExtent l="0" t="0" r="9525" b="9525"/>
                <wp:docPr id="1324980274" name="Рисунок 1324980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5" w:type="pct"/>
          <w:gridSpan w:val="6"/>
          <w:tcBorders>
            <w:bottom w:val="single" w:sz="4" w:space="0" w:color="auto"/>
          </w:tcBorders>
          <w:vAlign w:val="center"/>
        </w:tcPr>
        <w:p w14:paraId="04333893" w14:textId="0E5CF14E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8322D3">
            <w:rPr>
              <w:rFonts w:ascii="Times New Roman" w:hAnsi="Times New Roman" w:cs="Times New Roman"/>
              <w:sz w:val="24"/>
              <w:szCs w:val="24"/>
            </w:rPr>
            <w:t>1.0307</w:t>
          </w:r>
        </w:p>
      </w:tc>
    </w:tr>
    <w:tr w:rsidR="00341614" w:rsidRPr="0038569C" w14:paraId="153E4B84" w14:textId="77777777" w:rsidTr="00341614">
      <w:tblPrEx>
        <w:tblBorders>
          <w:top w:val="single" w:sz="4" w:space="0" w:color="000000"/>
          <w:left w:val="single" w:sz="4" w:space="0" w:color="000000"/>
          <w:bottom w:val="none" w:sz="0" w:space="0" w:color="auto"/>
          <w:right w:val="single" w:sz="4" w:space="0" w:color="000000"/>
        </w:tblBorders>
        <w:tblCellMar>
          <w:left w:w="108" w:type="dxa"/>
          <w:right w:w="108" w:type="dxa"/>
        </w:tblCellMar>
        <w:tblLook w:val="0400" w:firstRow="0" w:lastRow="0" w:firstColumn="0" w:lastColumn="0" w:noHBand="0" w:noVBand="1"/>
      </w:tblPrEx>
      <w:trPr>
        <w:gridAfter w:val="1"/>
        <w:wAfter w:w="5" w:type="pct"/>
        <w:trHeight w:val="240"/>
      </w:trPr>
      <w:tc>
        <w:tcPr>
          <w:tcW w:w="282" w:type="pc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5687765F" w14:textId="77777777" w:rsidR="00341614" w:rsidRDefault="00341614" w:rsidP="00341614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sz w:val="22"/>
              <w:szCs w:val="26"/>
            </w:rPr>
          </w:pPr>
          <w:r>
            <w:rPr>
              <w:sz w:val="22"/>
              <w:szCs w:val="26"/>
            </w:rPr>
            <w:t>1</w:t>
          </w:r>
        </w:p>
      </w:tc>
      <w:tc>
        <w:tcPr>
          <w:tcW w:w="1184" w:type="pct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</w:tcPr>
        <w:p w14:paraId="25D4EE82" w14:textId="77777777" w:rsidR="00341614" w:rsidRPr="001414D2" w:rsidRDefault="00341614" w:rsidP="00341614">
          <w:pPr>
            <w:ind w:left="133"/>
            <w:jc w:val="center"/>
            <w:rPr>
              <w:color w:val="000000"/>
              <w:sz w:val="22"/>
              <w:szCs w:val="22"/>
            </w:rPr>
          </w:pPr>
          <w:r>
            <w:rPr>
              <w:color w:val="000000"/>
              <w:sz w:val="22"/>
              <w:szCs w:val="22"/>
            </w:rPr>
            <w:t>2</w:t>
          </w:r>
        </w:p>
      </w:tc>
      <w:tc>
        <w:tcPr>
          <w:tcW w:w="366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74CEBC74" w14:textId="77777777" w:rsidR="00341614" w:rsidRPr="00020D0E" w:rsidRDefault="00341614" w:rsidP="00341614">
          <w:pPr>
            <w:ind w:left="-103" w:right="-111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1176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</w:tcPr>
        <w:p w14:paraId="3A209611" w14:textId="77777777" w:rsidR="00341614" w:rsidRPr="008D0655" w:rsidRDefault="00341614" w:rsidP="00341614">
          <w:pPr>
            <w:pBdr>
              <w:top w:val="nil"/>
              <w:left w:val="nil"/>
              <w:bottom w:val="nil"/>
              <w:right w:val="nil"/>
              <w:between w:val="nil"/>
            </w:pBdr>
            <w:ind w:left="57" w:right="135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956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</w:tcPr>
        <w:p w14:paraId="0F29E19F" w14:textId="77777777" w:rsidR="00341614" w:rsidRPr="008D0655" w:rsidRDefault="00341614" w:rsidP="00341614">
          <w:pPr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1030" w:type="pc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</w:tcPr>
        <w:p w14:paraId="54C14343" w14:textId="77777777" w:rsidR="00341614" w:rsidRDefault="00341614" w:rsidP="00341614">
          <w:pPr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</w:tr>
  </w:tbl>
  <w:p w14:paraId="028F9812" w14:textId="77777777" w:rsidR="00C24C3D" w:rsidRPr="00341614" w:rsidRDefault="00C24C3D" w:rsidP="00C24C3D">
    <w:pPr>
      <w:pStyle w:val="a7"/>
      <w:rPr>
        <w:sz w:val="4"/>
        <w:szCs w:val="4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04C0D42B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3F89872A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4EF70E76" wp14:editId="76F29E41">
                <wp:extent cx="372110" cy="467995"/>
                <wp:effectExtent l="0" t="0" r="0" b="0"/>
                <wp:docPr id="1692520527" name="Рисунок 1692520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A133E69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F4E1384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14F92D6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498207A" w14:textId="77777777" w:rsidR="00F40980" w:rsidRPr="009573C0" w:rsidRDefault="00F40980">
    <w:pPr>
      <w:pStyle w:val="a7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16587373">
    <w:abstractNumId w:val="6"/>
  </w:num>
  <w:num w:numId="2" w16cid:durableId="779642304">
    <w:abstractNumId w:val="7"/>
  </w:num>
  <w:num w:numId="3" w16cid:durableId="1803962135">
    <w:abstractNumId w:val="4"/>
  </w:num>
  <w:num w:numId="4" w16cid:durableId="1905140451">
    <w:abstractNumId w:val="1"/>
  </w:num>
  <w:num w:numId="5" w16cid:durableId="2015035829">
    <w:abstractNumId w:val="11"/>
  </w:num>
  <w:num w:numId="6" w16cid:durableId="1465660907">
    <w:abstractNumId w:val="3"/>
  </w:num>
  <w:num w:numId="7" w16cid:durableId="1219435626">
    <w:abstractNumId w:val="8"/>
  </w:num>
  <w:num w:numId="8" w16cid:durableId="1775051034">
    <w:abstractNumId w:val="5"/>
  </w:num>
  <w:num w:numId="9" w16cid:durableId="323362269">
    <w:abstractNumId w:val="9"/>
  </w:num>
  <w:num w:numId="10" w16cid:durableId="1366100255">
    <w:abstractNumId w:val="2"/>
  </w:num>
  <w:num w:numId="11" w16cid:durableId="111827485">
    <w:abstractNumId w:val="0"/>
  </w:num>
  <w:num w:numId="12" w16cid:durableId="6732645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864"/>
    <w:rsid w:val="00001560"/>
    <w:rsid w:val="00022A72"/>
    <w:rsid w:val="00030948"/>
    <w:rsid w:val="000643A6"/>
    <w:rsid w:val="0009264B"/>
    <w:rsid w:val="00092EA6"/>
    <w:rsid w:val="000A6CF1"/>
    <w:rsid w:val="000B0313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24809"/>
    <w:rsid w:val="00147A13"/>
    <w:rsid w:val="001512FA"/>
    <w:rsid w:val="001747CA"/>
    <w:rsid w:val="001843A0"/>
    <w:rsid w:val="00190FD3"/>
    <w:rsid w:val="001956F7"/>
    <w:rsid w:val="00195A33"/>
    <w:rsid w:val="001A4BEA"/>
    <w:rsid w:val="001A6525"/>
    <w:rsid w:val="001E3D8F"/>
    <w:rsid w:val="001E6E80"/>
    <w:rsid w:val="0020355B"/>
    <w:rsid w:val="00215220"/>
    <w:rsid w:val="00225907"/>
    <w:rsid w:val="00234CBD"/>
    <w:rsid w:val="0026099C"/>
    <w:rsid w:val="00270035"/>
    <w:rsid w:val="0027128E"/>
    <w:rsid w:val="00280064"/>
    <w:rsid w:val="00280E8C"/>
    <w:rsid w:val="002877C8"/>
    <w:rsid w:val="002900DE"/>
    <w:rsid w:val="00295E4A"/>
    <w:rsid w:val="002D06D6"/>
    <w:rsid w:val="002D28AD"/>
    <w:rsid w:val="002D6F27"/>
    <w:rsid w:val="002E503D"/>
    <w:rsid w:val="002F0D32"/>
    <w:rsid w:val="003054C2"/>
    <w:rsid w:val="00305E11"/>
    <w:rsid w:val="0031023B"/>
    <w:rsid w:val="00341614"/>
    <w:rsid w:val="003717D2"/>
    <w:rsid w:val="00376600"/>
    <w:rsid w:val="003A28BE"/>
    <w:rsid w:val="003B4E94"/>
    <w:rsid w:val="003C130A"/>
    <w:rsid w:val="003C2834"/>
    <w:rsid w:val="003E26A2"/>
    <w:rsid w:val="00401D49"/>
    <w:rsid w:val="00407988"/>
    <w:rsid w:val="00410274"/>
    <w:rsid w:val="00416870"/>
    <w:rsid w:val="00436D0B"/>
    <w:rsid w:val="00437E07"/>
    <w:rsid w:val="00453C5E"/>
    <w:rsid w:val="00460ECA"/>
    <w:rsid w:val="004627D9"/>
    <w:rsid w:val="00481260"/>
    <w:rsid w:val="004A5E4C"/>
    <w:rsid w:val="004B4228"/>
    <w:rsid w:val="004E459D"/>
    <w:rsid w:val="004E5090"/>
    <w:rsid w:val="00505771"/>
    <w:rsid w:val="00507CCF"/>
    <w:rsid w:val="00516576"/>
    <w:rsid w:val="00521FC2"/>
    <w:rsid w:val="00530F3D"/>
    <w:rsid w:val="00547530"/>
    <w:rsid w:val="0055563B"/>
    <w:rsid w:val="0056070B"/>
    <w:rsid w:val="00562C6C"/>
    <w:rsid w:val="00562D77"/>
    <w:rsid w:val="00563680"/>
    <w:rsid w:val="005720AE"/>
    <w:rsid w:val="005812FA"/>
    <w:rsid w:val="00582A8F"/>
    <w:rsid w:val="00592241"/>
    <w:rsid w:val="005B7F4C"/>
    <w:rsid w:val="005C5B99"/>
    <w:rsid w:val="005C7B39"/>
    <w:rsid w:val="005D4205"/>
    <w:rsid w:val="005E250C"/>
    <w:rsid w:val="005E611E"/>
    <w:rsid w:val="00614867"/>
    <w:rsid w:val="006272D5"/>
    <w:rsid w:val="00627E81"/>
    <w:rsid w:val="00630922"/>
    <w:rsid w:val="00645468"/>
    <w:rsid w:val="00646250"/>
    <w:rsid w:val="00663443"/>
    <w:rsid w:val="00693805"/>
    <w:rsid w:val="00697905"/>
    <w:rsid w:val="006A336B"/>
    <w:rsid w:val="006A3C4A"/>
    <w:rsid w:val="006A4791"/>
    <w:rsid w:val="006B450F"/>
    <w:rsid w:val="006D1CDB"/>
    <w:rsid w:val="006D33D8"/>
    <w:rsid w:val="006D5DCE"/>
    <w:rsid w:val="00704E29"/>
    <w:rsid w:val="00715A45"/>
    <w:rsid w:val="0071603C"/>
    <w:rsid w:val="00731452"/>
    <w:rsid w:val="007329B9"/>
    <w:rsid w:val="00734508"/>
    <w:rsid w:val="00741FBB"/>
    <w:rsid w:val="0074243A"/>
    <w:rsid w:val="0075090E"/>
    <w:rsid w:val="007571AF"/>
    <w:rsid w:val="007845E7"/>
    <w:rsid w:val="00784864"/>
    <w:rsid w:val="0079041E"/>
    <w:rsid w:val="00792698"/>
    <w:rsid w:val="007A1818"/>
    <w:rsid w:val="007A4175"/>
    <w:rsid w:val="007A4485"/>
    <w:rsid w:val="007C05FE"/>
    <w:rsid w:val="007C3A37"/>
    <w:rsid w:val="007F66CA"/>
    <w:rsid w:val="0080790C"/>
    <w:rsid w:val="008124DA"/>
    <w:rsid w:val="008130C0"/>
    <w:rsid w:val="00822FF9"/>
    <w:rsid w:val="008322D3"/>
    <w:rsid w:val="00836710"/>
    <w:rsid w:val="008505BA"/>
    <w:rsid w:val="00856322"/>
    <w:rsid w:val="00872305"/>
    <w:rsid w:val="00877224"/>
    <w:rsid w:val="008A3E6F"/>
    <w:rsid w:val="008B1B9D"/>
    <w:rsid w:val="008C3521"/>
    <w:rsid w:val="008D3A5C"/>
    <w:rsid w:val="008E2D26"/>
    <w:rsid w:val="008E350B"/>
    <w:rsid w:val="0090767F"/>
    <w:rsid w:val="00913B16"/>
    <w:rsid w:val="00921A06"/>
    <w:rsid w:val="009230FC"/>
    <w:rsid w:val="00923868"/>
    <w:rsid w:val="0094706B"/>
    <w:rsid w:val="0095347E"/>
    <w:rsid w:val="009573C0"/>
    <w:rsid w:val="00971289"/>
    <w:rsid w:val="00983EAE"/>
    <w:rsid w:val="00992CF6"/>
    <w:rsid w:val="009940B7"/>
    <w:rsid w:val="009A3A10"/>
    <w:rsid w:val="009A3E9D"/>
    <w:rsid w:val="009C1C19"/>
    <w:rsid w:val="009C1F8B"/>
    <w:rsid w:val="009D5A57"/>
    <w:rsid w:val="009E107F"/>
    <w:rsid w:val="009E4D11"/>
    <w:rsid w:val="009F7389"/>
    <w:rsid w:val="00A04FE4"/>
    <w:rsid w:val="00A063D9"/>
    <w:rsid w:val="00A108E2"/>
    <w:rsid w:val="00A33569"/>
    <w:rsid w:val="00A40143"/>
    <w:rsid w:val="00A417E3"/>
    <w:rsid w:val="00A43DF7"/>
    <w:rsid w:val="00A46D5C"/>
    <w:rsid w:val="00A47C62"/>
    <w:rsid w:val="00A51D9A"/>
    <w:rsid w:val="00A74B14"/>
    <w:rsid w:val="00A755C7"/>
    <w:rsid w:val="00A76F8A"/>
    <w:rsid w:val="00AB531A"/>
    <w:rsid w:val="00AD4B7A"/>
    <w:rsid w:val="00AE17DA"/>
    <w:rsid w:val="00AE74F3"/>
    <w:rsid w:val="00B00CAF"/>
    <w:rsid w:val="00B06CF4"/>
    <w:rsid w:val="00B073DC"/>
    <w:rsid w:val="00B344A4"/>
    <w:rsid w:val="00B371CD"/>
    <w:rsid w:val="00B47A0F"/>
    <w:rsid w:val="00B565D4"/>
    <w:rsid w:val="00B61580"/>
    <w:rsid w:val="00B749D9"/>
    <w:rsid w:val="00B97057"/>
    <w:rsid w:val="00B97278"/>
    <w:rsid w:val="00BB272F"/>
    <w:rsid w:val="00BB4BD8"/>
    <w:rsid w:val="00BB5AEF"/>
    <w:rsid w:val="00BC40FF"/>
    <w:rsid w:val="00C00081"/>
    <w:rsid w:val="00C13371"/>
    <w:rsid w:val="00C13D24"/>
    <w:rsid w:val="00C24C3D"/>
    <w:rsid w:val="00C35ED8"/>
    <w:rsid w:val="00C379B5"/>
    <w:rsid w:val="00C46E4F"/>
    <w:rsid w:val="00C60464"/>
    <w:rsid w:val="00C66929"/>
    <w:rsid w:val="00C67DD7"/>
    <w:rsid w:val="00C72373"/>
    <w:rsid w:val="00C74B15"/>
    <w:rsid w:val="00C81513"/>
    <w:rsid w:val="00C936D6"/>
    <w:rsid w:val="00C97BC9"/>
    <w:rsid w:val="00CA53E3"/>
    <w:rsid w:val="00CA6ED2"/>
    <w:rsid w:val="00CE4302"/>
    <w:rsid w:val="00CF4334"/>
    <w:rsid w:val="00D00EC8"/>
    <w:rsid w:val="00D03574"/>
    <w:rsid w:val="00D05D1F"/>
    <w:rsid w:val="00D11528"/>
    <w:rsid w:val="00D21592"/>
    <w:rsid w:val="00D223F7"/>
    <w:rsid w:val="00D26543"/>
    <w:rsid w:val="00D4736C"/>
    <w:rsid w:val="00D50B4E"/>
    <w:rsid w:val="00D8457D"/>
    <w:rsid w:val="00D876E6"/>
    <w:rsid w:val="00D96601"/>
    <w:rsid w:val="00DA5E7A"/>
    <w:rsid w:val="00DB1FAE"/>
    <w:rsid w:val="00DE6F93"/>
    <w:rsid w:val="00DF59A1"/>
    <w:rsid w:val="00DF7DAB"/>
    <w:rsid w:val="00E12F21"/>
    <w:rsid w:val="00E16A62"/>
    <w:rsid w:val="00E200BB"/>
    <w:rsid w:val="00E274D1"/>
    <w:rsid w:val="00E3257E"/>
    <w:rsid w:val="00E36003"/>
    <w:rsid w:val="00E41B5C"/>
    <w:rsid w:val="00E6157E"/>
    <w:rsid w:val="00E72539"/>
    <w:rsid w:val="00E73F77"/>
    <w:rsid w:val="00E750F5"/>
    <w:rsid w:val="00E759B0"/>
    <w:rsid w:val="00E85116"/>
    <w:rsid w:val="00E95EA8"/>
    <w:rsid w:val="00EA24D7"/>
    <w:rsid w:val="00EA6CEB"/>
    <w:rsid w:val="00EB34D2"/>
    <w:rsid w:val="00EC338F"/>
    <w:rsid w:val="00ED10E7"/>
    <w:rsid w:val="00EF5137"/>
    <w:rsid w:val="00F0752C"/>
    <w:rsid w:val="00F10CDF"/>
    <w:rsid w:val="00F112F2"/>
    <w:rsid w:val="00F11FE3"/>
    <w:rsid w:val="00F32AF8"/>
    <w:rsid w:val="00F40980"/>
    <w:rsid w:val="00F42A42"/>
    <w:rsid w:val="00F455AB"/>
    <w:rsid w:val="00F45F0B"/>
    <w:rsid w:val="00F47F4D"/>
    <w:rsid w:val="00F701B8"/>
    <w:rsid w:val="00F8419C"/>
    <w:rsid w:val="00F864B1"/>
    <w:rsid w:val="00F86DE9"/>
    <w:rsid w:val="00F90988"/>
    <w:rsid w:val="00F93BB0"/>
    <w:rsid w:val="00FC280E"/>
    <w:rsid w:val="00FC523C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34EA5"/>
  <w15:docId w15:val="{0D1C6EB4-24E0-40DB-8FC5-5AFDE5304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customStyle="1" w:styleId="210">
    <w:name w:val="Основной текст 21"/>
    <w:basedOn w:val="a"/>
    <w:rsid w:val="00A108E2"/>
    <w:pPr>
      <w:suppressAutoHyphens/>
      <w:jc w:val="both"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kotlyarov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995C9686C5645A799EE6D82A494E9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58D158-B467-4EDD-BF7D-1ACBDEC2CC3A}"/>
      </w:docPartPr>
      <w:docPartBody>
        <w:p w:rsidR="00AA167D" w:rsidRDefault="0095308E">
          <w:pPr>
            <w:pStyle w:val="4995C9686C5645A799EE6D82A494E9E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A47DF7EA386446009F52F6C436FB45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E20457-9B76-4C5B-B3D1-ADFC714C8392}"/>
      </w:docPartPr>
      <w:docPartBody>
        <w:p w:rsidR="00AA167D" w:rsidRDefault="0095308E">
          <w:pPr>
            <w:pStyle w:val="A47DF7EA386446009F52F6C436FB454C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45517CDD59E42B08F8A92988FE9EA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E0FBD2-564D-4226-BF46-43D7A9FB2893}"/>
      </w:docPartPr>
      <w:docPartBody>
        <w:p w:rsidR="00AA167D" w:rsidRDefault="0095308E">
          <w:pPr>
            <w:pStyle w:val="045517CDD59E42B08F8A92988FE9EAE7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F5EA39545EEB423E99E46272B3355B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1EF403-0FFA-4BD6-BA2B-120A9CAF1C37}"/>
      </w:docPartPr>
      <w:docPartBody>
        <w:p w:rsidR="00AA167D" w:rsidRDefault="0095308E">
          <w:pPr>
            <w:pStyle w:val="F5EA39545EEB423E99E46272B3355B4C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779ACA3DFD84C6FA4C21C475A12AB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0D02CE-23BD-4DFB-92AB-9C3BF3A1511B}"/>
      </w:docPartPr>
      <w:docPartBody>
        <w:p w:rsidR="00AA167D" w:rsidRDefault="0095308E">
          <w:pPr>
            <w:pStyle w:val="8779ACA3DFD84C6FA4C21C475A12AB9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08E"/>
    <w:rsid w:val="00195B25"/>
    <w:rsid w:val="00381045"/>
    <w:rsid w:val="0056445B"/>
    <w:rsid w:val="00772370"/>
    <w:rsid w:val="008C129A"/>
    <w:rsid w:val="0095308E"/>
    <w:rsid w:val="00AA167D"/>
    <w:rsid w:val="00E7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4995C9686C5645A799EE6D82A494E9E8">
    <w:name w:val="4995C9686C5645A799EE6D82A494E9E8"/>
  </w:style>
  <w:style w:type="paragraph" w:customStyle="1" w:styleId="A47DF7EA386446009F52F6C436FB454C">
    <w:name w:val="A47DF7EA386446009F52F6C436FB454C"/>
  </w:style>
  <w:style w:type="paragraph" w:customStyle="1" w:styleId="045517CDD59E42B08F8A92988FE9EAE7">
    <w:name w:val="045517CDD59E42B08F8A92988FE9EAE7"/>
  </w:style>
  <w:style w:type="paragraph" w:customStyle="1" w:styleId="F5EA39545EEB423E99E46272B3355B4C">
    <w:name w:val="F5EA39545EEB423E99E46272B3355B4C"/>
  </w:style>
  <w:style w:type="paragraph" w:customStyle="1" w:styleId="8779ACA3DFD84C6FA4C21C475A12AB92">
    <w:name w:val="8779ACA3DFD84C6FA4C21C475A12AB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37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Котляров Алексей Викторович</dc:creator>
  <cp:keywords/>
  <cp:lastModifiedBy>Кравченко Сергей Васильевич</cp:lastModifiedBy>
  <cp:revision>23</cp:revision>
  <cp:lastPrinted>2022-05-24T08:21:00Z</cp:lastPrinted>
  <dcterms:created xsi:type="dcterms:W3CDTF">2022-05-24T08:48:00Z</dcterms:created>
  <dcterms:modified xsi:type="dcterms:W3CDTF">2024-06-20T11:23:00Z</dcterms:modified>
</cp:coreProperties>
</file>