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57"/>
        <w:gridCol w:w="3481"/>
      </w:tblGrid>
      <w:tr w:rsidR="00F40980" w:rsidRPr="007F66CA" w14:paraId="1F95885E" w14:textId="77777777" w:rsidTr="00EB5F1A">
        <w:tc>
          <w:tcPr>
            <w:tcW w:w="6379" w:type="dxa"/>
            <w:vMerge w:val="restart"/>
          </w:tcPr>
          <w:p w14:paraId="00238C2D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  <w:bookmarkStart w:id="0" w:name="_Hlk106195215"/>
          </w:p>
        </w:tc>
        <w:tc>
          <w:tcPr>
            <w:tcW w:w="3545" w:type="dxa"/>
          </w:tcPr>
          <w:p w14:paraId="6EC53BD7" w14:textId="77777777" w:rsidR="00F40980" w:rsidRPr="00F038F3" w:rsidRDefault="00F40980" w:rsidP="002020E1">
            <w:pPr>
              <w:pStyle w:val="39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>Приложение №</w:t>
            </w:r>
            <w:sdt>
              <w:sdtPr>
                <w:rPr>
                  <w:rFonts w:eastAsia="Calibri" w:cs="Times New Roman"/>
                  <w:sz w:val="28"/>
                  <w:szCs w:val="28"/>
                </w:rPr>
                <w:id w:val="1361782426"/>
                <w:placeholder>
                  <w:docPart w:val="CC73D5BE079142AC83EC8F8A5BE6443C"/>
                </w:placeholder>
                <w:text/>
              </w:sdtPr>
              <w:sdtContent>
                <w:r w:rsidR="005D4205" w:rsidRPr="00F038F3">
                  <w:rPr>
                    <w:rFonts w:eastAsia="Calibri" w:cs="Times New Roman"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F40980" w:rsidRPr="007F66CA" w14:paraId="5B9E3F68" w14:textId="77777777" w:rsidTr="00EB5F1A">
        <w:tc>
          <w:tcPr>
            <w:tcW w:w="6379" w:type="dxa"/>
            <w:vMerge/>
          </w:tcPr>
          <w:p w14:paraId="469D372B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185A4F3B" w14:textId="77777777" w:rsidR="00F40980" w:rsidRPr="00F038F3" w:rsidRDefault="00F40980" w:rsidP="002020E1">
            <w:pPr>
              <w:pStyle w:val="39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75A3BD34" w14:textId="77777777" w:rsidTr="00EB5F1A">
        <w:tc>
          <w:tcPr>
            <w:tcW w:w="6379" w:type="dxa"/>
            <w:vMerge/>
          </w:tcPr>
          <w:p w14:paraId="60F362BA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41F73A0" w14:textId="2A9D8CE7" w:rsidR="00F40980" w:rsidRPr="00F038F3" w:rsidRDefault="00F40980" w:rsidP="002020E1">
            <w:pPr>
              <w:pStyle w:val="39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>№</w:t>
            </w:r>
            <w:r w:rsidR="005C7B39" w:rsidRPr="00F038F3">
              <w:rPr>
                <w:rFonts w:eastAsia="Calibri" w:cs="Times New Roman"/>
                <w:sz w:val="28"/>
                <w:szCs w:val="28"/>
              </w:rPr>
              <w:t xml:space="preserve"> BY/112 </w:t>
            </w:r>
            <w:r w:rsidR="00EB5F1A">
              <w:rPr>
                <w:rFonts w:eastAsia="Calibri" w:cs="Times New Roman"/>
                <w:sz w:val="28"/>
                <w:szCs w:val="28"/>
              </w:rPr>
              <w:t>2.4466</w:t>
            </w:r>
          </w:p>
        </w:tc>
      </w:tr>
      <w:tr w:rsidR="00F40980" w:rsidRPr="007F66CA" w14:paraId="244346F6" w14:textId="77777777" w:rsidTr="00EB5F1A">
        <w:tc>
          <w:tcPr>
            <w:tcW w:w="6379" w:type="dxa"/>
            <w:vMerge/>
          </w:tcPr>
          <w:p w14:paraId="259E6C4D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49AD9BEA" w14:textId="17175B20" w:rsidR="00F40980" w:rsidRPr="00F038F3" w:rsidRDefault="00F40980" w:rsidP="00F40980">
            <w:pPr>
              <w:rPr>
                <w:rFonts w:eastAsia="Calibri"/>
                <w:sz w:val="28"/>
                <w:szCs w:val="28"/>
              </w:rPr>
            </w:pPr>
            <w:r w:rsidRPr="00F038F3">
              <w:rPr>
                <w:rFonts w:eastAsia="Calibri"/>
                <w:sz w:val="28"/>
                <w:szCs w:val="28"/>
              </w:rPr>
              <w:t xml:space="preserve">от </w:t>
            </w:r>
            <w:r w:rsidR="00EB5F1A">
              <w:rPr>
                <w:rFonts w:eastAsia="Calibri"/>
                <w:sz w:val="28"/>
                <w:szCs w:val="28"/>
              </w:rPr>
              <w:t>10</w:t>
            </w:r>
            <w:r w:rsidR="005C7B39" w:rsidRPr="00F038F3">
              <w:rPr>
                <w:rFonts w:eastAsia="Calibri"/>
                <w:sz w:val="28"/>
                <w:szCs w:val="28"/>
              </w:rPr>
              <w:t>.0</w:t>
            </w:r>
            <w:r w:rsidR="00EB5F1A">
              <w:rPr>
                <w:rFonts w:eastAsia="Calibri"/>
                <w:sz w:val="28"/>
                <w:szCs w:val="28"/>
              </w:rPr>
              <w:t>3</w:t>
            </w:r>
            <w:r w:rsidR="005C7B39" w:rsidRPr="00F038F3">
              <w:rPr>
                <w:rFonts w:eastAsia="Calibri"/>
                <w:sz w:val="28"/>
                <w:szCs w:val="28"/>
              </w:rPr>
              <w:t>.202</w:t>
            </w:r>
            <w:r w:rsidR="00EB5F1A">
              <w:rPr>
                <w:rFonts w:eastAsia="Calibri"/>
                <w:sz w:val="28"/>
                <w:szCs w:val="28"/>
              </w:rPr>
              <w:t>4</w:t>
            </w:r>
          </w:p>
        </w:tc>
      </w:tr>
      <w:tr w:rsidR="00F40980" w:rsidRPr="007F66CA" w14:paraId="4F10116E" w14:textId="77777777" w:rsidTr="00EB5F1A">
        <w:tc>
          <w:tcPr>
            <w:tcW w:w="6379" w:type="dxa"/>
            <w:vMerge/>
          </w:tcPr>
          <w:p w14:paraId="440614DF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385B901F" w14:textId="3CAF9B06" w:rsidR="00582A8F" w:rsidRPr="00F038F3" w:rsidRDefault="00582A8F" w:rsidP="002020E1">
            <w:pPr>
              <w:pStyle w:val="39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eastAsia="Calibri" w:cs="Times New Roman"/>
                  <w:sz w:val="28"/>
                  <w:szCs w:val="28"/>
                </w:rPr>
                <w:id w:val="-2087602877"/>
                <w:placeholder>
                  <w:docPart w:val="63FE836588BA4032859C5A562A06040D"/>
                </w:placeholder>
                <w:text/>
              </w:sdtPr>
              <w:sdtContent>
                <w:r w:rsidR="00F048BD" w:rsidRPr="00F038F3">
                  <w:rPr>
                    <w:rFonts w:eastAsia="Calibri" w:cs="Times New Roman"/>
                    <w:sz w:val="28"/>
                    <w:szCs w:val="28"/>
                  </w:rPr>
                  <w:t>___________</w:t>
                </w:r>
              </w:sdtContent>
            </w:sdt>
          </w:p>
          <w:p w14:paraId="2BB4B853" w14:textId="31A006D1" w:rsidR="00F40980" w:rsidRPr="00F038F3" w:rsidRDefault="00F40980" w:rsidP="002020E1">
            <w:pPr>
              <w:pStyle w:val="39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 xml:space="preserve">на </w:t>
            </w:r>
            <w:sdt>
              <w:sdtPr>
                <w:rPr>
                  <w:rFonts w:eastAsia="Calibri" w:cs="Times New Roman"/>
                  <w:sz w:val="28"/>
                  <w:szCs w:val="28"/>
                </w:rPr>
                <w:id w:val="1122807652"/>
                <w:placeholder>
                  <w:docPart w:val="3EA639BBDB364A34B71A66CF29FB9EC9"/>
                </w:placeholder>
              </w:sdtPr>
              <w:sdtContent>
                <w:r w:rsidR="0065127C">
                  <w:rPr>
                    <w:rFonts w:eastAsia="Calibri" w:cs="Times New Roman"/>
                    <w:sz w:val="28"/>
                    <w:szCs w:val="28"/>
                  </w:rPr>
                  <w:t>6</w:t>
                </w:r>
              </w:sdtContent>
            </w:sdt>
            <w:r w:rsidRPr="00F038F3">
              <w:rPr>
                <w:rFonts w:eastAsia="Calibri" w:cs="Times New Roman"/>
                <w:sz w:val="28"/>
                <w:szCs w:val="28"/>
              </w:rPr>
              <w:t xml:space="preserve"> листах</w:t>
            </w:r>
          </w:p>
        </w:tc>
      </w:tr>
      <w:tr w:rsidR="00F40980" w:rsidRPr="007F66CA" w14:paraId="0F8518C1" w14:textId="77777777" w:rsidTr="00EB5F1A">
        <w:tc>
          <w:tcPr>
            <w:tcW w:w="6379" w:type="dxa"/>
            <w:vMerge/>
          </w:tcPr>
          <w:p w14:paraId="36799B87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2505977" w14:textId="4ED980F6" w:rsidR="00F40980" w:rsidRPr="00F038F3" w:rsidRDefault="00F40980" w:rsidP="002020E1">
            <w:pPr>
              <w:pStyle w:val="39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 xml:space="preserve">редакция </w:t>
            </w:r>
            <w:sdt>
              <w:sdtPr>
                <w:rPr>
                  <w:rFonts w:eastAsia="Calibri" w:cs="Times New Roman"/>
                  <w:sz w:val="28"/>
                  <w:szCs w:val="28"/>
                </w:rPr>
                <w:id w:val="1363401833"/>
                <w:placeholder>
                  <w:docPart w:val="928343CCB824450883073FFCD08523C7"/>
                </w:placeholder>
                <w:text/>
              </w:sdtPr>
              <w:sdtContent>
                <w:r w:rsidR="005C7B39" w:rsidRPr="00F038F3">
                  <w:rPr>
                    <w:rFonts w:eastAsia="Calibri" w:cs="Times New Roman"/>
                    <w:sz w:val="28"/>
                    <w:szCs w:val="28"/>
                  </w:rPr>
                  <w:t>0</w:t>
                </w:r>
                <w:r w:rsidR="00EB5F1A">
                  <w:rPr>
                    <w:rFonts w:eastAsia="Calibri" w:cs="Times New Roman"/>
                    <w:sz w:val="28"/>
                    <w:szCs w:val="28"/>
                  </w:rPr>
                  <w:t>2</w:t>
                </w:r>
              </w:sdtContent>
            </w:sdt>
          </w:p>
        </w:tc>
      </w:tr>
      <w:bookmarkEnd w:id="0"/>
    </w:tbl>
    <w:p w14:paraId="00135499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D223F7" w:rsidRPr="007F66CA" w14:paraId="3E5741CF" w14:textId="77777777" w:rsidTr="00F40980">
        <w:tc>
          <w:tcPr>
            <w:tcW w:w="9751" w:type="dxa"/>
            <w:gridSpan w:val="2"/>
          </w:tcPr>
          <w:p w14:paraId="00A112B4" w14:textId="0982897C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  <w:bookmarkStart w:id="1" w:name="_Hlk78355211"/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 </w:t>
            </w: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2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4F1699164E5A44C0B3F750D1130F0339"/>
                </w:placeholder>
                <w:date w:fullDate="2024-07-12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84584E">
                  <w:rPr>
                    <w:rStyle w:val="38"/>
                    <w:szCs w:val="28"/>
                  </w:rPr>
                  <w:t>12 июля 2024 года</w:t>
                </w:r>
              </w:sdtContent>
            </w:sdt>
            <w:bookmarkEnd w:id="2"/>
          </w:p>
        </w:tc>
      </w:tr>
      <w:tr w:rsidR="00D223F7" w:rsidRPr="007F66CA" w14:paraId="34042FFA" w14:textId="77777777" w:rsidTr="00F40980">
        <w:tc>
          <w:tcPr>
            <w:tcW w:w="5678" w:type="dxa"/>
          </w:tcPr>
          <w:p w14:paraId="34846F18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57A6C5EE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7A4485" w:rsidRPr="00EB5F1A" w14:paraId="4B7C564A" w14:textId="77777777" w:rsidTr="00F701B8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bookmarkEnd w:id="1"/>
          <w:p w14:paraId="1C5B842D" w14:textId="77777777" w:rsidR="00A62241" w:rsidRDefault="00EB5F1A" w:rsidP="00A62241">
            <w:pPr>
              <w:jc w:val="center"/>
              <w:rPr>
                <w:sz w:val="28"/>
                <w:szCs w:val="28"/>
              </w:rPr>
            </w:pPr>
            <w:r w:rsidRPr="00EB5F1A">
              <w:rPr>
                <w:sz w:val="28"/>
                <w:szCs w:val="28"/>
              </w:rPr>
              <w:t>лаборатории неразрушающего контроля</w:t>
            </w:r>
            <w:r w:rsidR="00A62241">
              <w:rPr>
                <w:sz w:val="28"/>
                <w:szCs w:val="28"/>
              </w:rPr>
              <w:t xml:space="preserve"> </w:t>
            </w:r>
            <w:r w:rsidRPr="00EB5F1A">
              <w:rPr>
                <w:sz w:val="28"/>
                <w:szCs w:val="28"/>
              </w:rPr>
              <w:t xml:space="preserve">управления качества, </w:t>
            </w:r>
          </w:p>
          <w:p w14:paraId="79E24D1A" w14:textId="77777777" w:rsidR="00A62241" w:rsidRDefault="00EB5F1A" w:rsidP="00A62241">
            <w:pPr>
              <w:jc w:val="center"/>
              <w:rPr>
                <w:sz w:val="28"/>
                <w:szCs w:val="28"/>
              </w:rPr>
            </w:pPr>
            <w:r w:rsidRPr="00EB5F1A">
              <w:rPr>
                <w:sz w:val="28"/>
                <w:szCs w:val="28"/>
              </w:rPr>
              <w:t>стандартизации и метрологии</w:t>
            </w:r>
            <w:r w:rsidR="00A62241">
              <w:rPr>
                <w:sz w:val="28"/>
                <w:szCs w:val="28"/>
              </w:rPr>
              <w:t xml:space="preserve"> </w:t>
            </w:r>
          </w:p>
          <w:p w14:paraId="6731F013" w14:textId="08F6A9F2" w:rsidR="00EB5F1A" w:rsidRPr="00EB5F1A" w:rsidRDefault="00EB5F1A" w:rsidP="00A62241">
            <w:pPr>
              <w:jc w:val="center"/>
              <w:rPr>
                <w:sz w:val="28"/>
                <w:szCs w:val="28"/>
              </w:rPr>
            </w:pPr>
            <w:r w:rsidRPr="00EB5F1A">
              <w:rPr>
                <w:sz w:val="28"/>
                <w:szCs w:val="28"/>
              </w:rPr>
              <w:t xml:space="preserve">филиала Открытого акционерного общества </w:t>
            </w:r>
          </w:p>
          <w:p w14:paraId="4CFCE984" w14:textId="77777777" w:rsidR="00A62241" w:rsidRDefault="00EB5F1A" w:rsidP="00EB5F1A">
            <w:pPr>
              <w:jc w:val="center"/>
              <w:rPr>
                <w:sz w:val="28"/>
                <w:szCs w:val="28"/>
              </w:rPr>
            </w:pPr>
            <w:r w:rsidRPr="00EB5F1A">
              <w:rPr>
                <w:sz w:val="28"/>
                <w:szCs w:val="28"/>
              </w:rPr>
              <w:t xml:space="preserve">«БЕЛАЗ» - управляющая компания холдинга «БЕЛАЗ-ХОЛДИНГ» </w:t>
            </w:r>
          </w:p>
          <w:p w14:paraId="70216068" w14:textId="1D975568" w:rsidR="007A4485" w:rsidRPr="00EB5F1A" w:rsidRDefault="00EB5F1A" w:rsidP="00A62241">
            <w:pPr>
              <w:jc w:val="center"/>
              <w:rPr>
                <w:sz w:val="28"/>
                <w:szCs w:val="28"/>
              </w:rPr>
            </w:pPr>
            <w:r w:rsidRPr="00EB5F1A">
              <w:rPr>
                <w:sz w:val="28"/>
                <w:szCs w:val="28"/>
              </w:rPr>
              <w:t xml:space="preserve">в г. </w:t>
            </w:r>
            <w:proofErr w:type="spellStart"/>
            <w:r w:rsidRPr="00EB5F1A">
              <w:rPr>
                <w:sz w:val="28"/>
                <w:szCs w:val="28"/>
              </w:rPr>
              <w:t>Могилёве</w:t>
            </w:r>
            <w:proofErr w:type="spellEnd"/>
            <w:r w:rsidRPr="00EB5F1A">
              <w:rPr>
                <w:sz w:val="28"/>
                <w:szCs w:val="28"/>
              </w:rPr>
              <w:t xml:space="preserve"> – «Могилёвский автомобильный завод </w:t>
            </w:r>
            <w:proofErr w:type="spellStart"/>
            <w:r w:rsidRPr="00EB5F1A">
              <w:rPr>
                <w:sz w:val="28"/>
                <w:szCs w:val="28"/>
              </w:rPr>
              <w:t>им.С.М.Кирова</w:t>
            </w:r>
            <w:proofErr w:type="spellEnd"/>
            <w:r w:rsidRPr="00EB5F1A">
              <w:rPr>
                <w:sz w:val="28"/>
                <w:szCs w:val="28"/>
              </w:rPr>
              <w:t>»</w:t>
            </w:r>
          </w:p>
        </w:tc>
      </w:tr>
    </w:tbl>
    <w:p w14:paraId="7C072CEC" w14:textId="77777777" w:rsidR="00D223F7" w:rsidRPr="00EB5F1A" w:rsidRDefault="00D223F7" w:rsidP="00EB5F1A">
      <w:pPr>
        <w:overflowPunct w:val="0"/>
        <w:autoSpaceDE w:val="0"/>
        <w:autoSpaceDN w:val="0"/>
        <w:adjustRightInd w:val="0"/>
        <w:textAlignment w:val="baseline"/>
        <w:rPr>
          <w:iCs/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263"/>
        <w:gridCol w:w="709"/>
        <w:gridCol w:w="1985"/>
        <w:gridCol w:w="1984"/>
        <w:gridCol w:w="2126"/>
      </w:tblGrid>
      <w:tr w:rsidR="00F40980" w:rsidRPr="007A4175" w14:paraId="25477236" w14:textId="77777777" w:rsidTr="00A62241">
        <w:trPr>
          <w:trHeight w:val="1277"/>
        </w:trPr>
        <w:tc>
          <w:tcPr>
            <w:tcW w:w="567" w:type="dxa"/>
            <w:shd w:val="clear" w:color="auto" w:fill="auto"/>
            <w:vAlign w:val="center"/>
          </w:tcPr>
          <w:p w14:paraId="3A5343FC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2763E3E7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E2AE817" w14:textId="77777777" w:rsidR="00F40980" w:rsidRPr="007A4175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F1685A9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6E126CEC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3E99358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2C66951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0C313CE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6DB9555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10FCD35F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E458FCB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DAA45FF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84C2D03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4D67C313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20B39AD4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66ABCA5C" w14:textId="77777777" w:rsidR="008033AC" w:rsidRPr="008033AC" w:rsidRDefault="008033AC">
      <w:pPr>
        <w:rPr>
          <w:sz w:val="2"/>
          <w:szCs w:val="2"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2263"/>
        <w:gridCol w:w="709"/>
        <w:gridCol w:w="1985"/>
        <w:gridCol w:w="2126"/>
        <w:gridCol w:w="1984"/>
      </w:tblGrid>
      <w:tr w:rsidR="0090767F" w:rsidRPr="0038569C" w14:paraId="12F75ED3" w14:textId="77777777" w:rsidTr="0084584E">
        <w:trPr>
          <w:trHeight w:val="240"/>
          <w:tblHeader/>
        </w:trPr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F54820" w14:textId="77777777" w:rsidR="0090767F" w:rsidRPr="00A62241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A6224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DCCA8B" w14:textId="77777777" w:rsidR="0090767F" w:rsidRPr="00A62241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A6224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5304F2" w14:textId="77777777" w:rsidR="0090767F" w:rsidRPr="00A62241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A6224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F19892" w14:textId="77777777" w:rsidR="0090767F" w:rsidRPr="00A62241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A6224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76FF04" w14:textId="77777777" w:rsidR="0090767F" w:rsidRPr="00A62241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A6224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221E76" w14:textId="77777777" w:rsidR="0090767F" w:rsidRPr="00A62241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A62241">
              <w:rPr>
                <w:color w:val="000000"/>
                <w:sz w:val="22"/>
                <w:szCs w:val="22"/>
              </w:rPr>
              <w:t>6</w:t>
            </w:r>
          </w:p>
        </w:tc>
      </w:tr>
      <w:tr w:rsidR="0090767F" w:rsidRPr="0038569C" w14:paraId="3691692B" w14:textId="77777777" w:rsidTr="00EB5F1A">
        <w:trPr>
          <w:trHeight w:val="240"/>
        </w:trPr>
        <w:tc>
          <w:tcPr>
            <w:tcW w:w="9634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FD82D8" w14:textId="1ECFDFF1" w:rsidR="0090767F" w:rsidRPr="00295E4A" w:rsidRDefault="00EB5F1A" w:rsidP="00E274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 w:rsidRPr="00C9015F">
              <w:rPr>
                <w:b/>
                <w:sz w:val="22"/>
                <w:szCs w:val="22"/>
                <w:lang w:eastAsia="en-US"/>
              </w:rPr>
              <w:t xml:space="preserve">пр-т Витебский, д.5, 212601, </w:t>
            </w:r>
            <w:proofErr w:type="spellStart"/>
            <w:r w:rsidRPr="00C9015F">
              <w:rPr>
                <w:b/>
                <w:sz w:val="22"/>
                <w:szCs w:val="22"/>
                <w:lang w:eastAsia="en-US"/>
              </w:rPr>
              <w:t>г.Могилёв</w:t>
            </w:r>
            <w:proofErr w:type="spellEnd"/>
          </w:p>
        </w:tc>
      </w:tr>
      <w:tr w:rsidR="00FC5964" w:rsidRPr="001E7DD2" w14:paraId="6532ACE5" w14:textId="77777777" w:rsidTr="008458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989"/>
        </w:trPr>
        <w:tc>
          <w:tcPr>
            <w:tcW w:w="567" w:type="dxa"/>
            <w:vMerge w:val="restart"/>
            <w:shd w:val="clear" w:color="auto" w:fill="auto"/>
          </w:tcPr>
          <w:p w14:paraId="71DE7A50" w14:textId="77777777" w:rsidR="00FC5964" w:rsidRDefault="00FC5964" w:rsidP="0065127C">
            <w:pPr>
              <w:pStyle w:val="af6"/>
              <w:ind w:left="-57" w:right="-57"/>
              <w:jc w:val="both"/>
              <w:rPr>
                <w:lang w:val="ru-RU"/>
              </w:rPr>
            </w:pPr>
            <w:r>
              <w:rPr>
                <w:lang w:val="ru-RU"/>
              </w:rPr>
              <w:t>1.1</w:t>
            </w:r>
          </w:p>
          <w:p w14:paraId="7F0750D6" w14:textId="77777777" w:rsidR="00FC5964" w:rsidRPr="00C62020" w:rsidRDefault="00FC5964" w:rsidP="0065127C">
            <w:pPr>
              <w:pStyle w:val="af6"/>
              <w:ind w:left="-57" w:right="-57"/>
              <w:jc w:val="both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2263" w:type="dxa"/>
            <w:vMerge w:val="restart"/>
            <w:shd w:val="clear" w:color="auto" w:fill="auto"/>
          </w:tcPr>
          <w:p w14:paraId="56B529BC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 xml:space="preserve">Объекты железнодорожного транспорта (колёсные пары; оси колёсных пар железнодорожного подвижного состава; колёса цельнокатаные; подшипники качения; литые рама боковая, балка </w:t>
            </w:r>
            <w:proofErr w:type="spellStart"/>
            <w:r w:rsidRPr="001E7DD2">
              <w:rPr>
                <w:lang w:val="ru-RU"/>
              </w:rPr>
              <w:t>надрессорная</w:t>
            </w:r>
            <w:proofErr w:type="spellEnd"/>
            <w:r w:rsidRPr="001E7DD2">
              <w:rPr>
                <w:lang w:val="ru-RU"/>
              </w:rPr>
              <w:t xml:space="preserve"> и детали </w:t>
            </w:r>
            <w:proofErr w:type="spellStart"/>
            <w:r w:rsidRPr="001E7DD2">
              <w:rPr>
                <w:lang w:val="ru-RU"/>
              </w:rPr>
              <w:t>автосцепного</w:t>
            </w:r>
            <w:proofErr w:type="spellEnd"/>
            <w:r w:rsidRPr="001E7DD2">
              <w:rPr>
                <w:lang w:val="ru-RU"/>
              </w:rPr>
              <w:t xml:space="preserve"> устройства; резервуары воздушные для тормозов вагонов железных дорог и другие)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7F0F0535" w14:textId="77777777" w:rsidR="00FC5964" w:rsidRPr="0065127C" w:rsidRDefault="00FC5964" w:rsidP="0084584E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65127C">
              <w:rPr>
                <w:lang w:val="ru-RU"/>
              </w:rPr>
              <w:t>24.10/</w:t>
            </w:r>
          </w:p>
          <w:p w14:paraId="7E47C261" w14:textId="77777777" w:rsidR="00FC5964" w:rsidRPr="0065127C" w:rsidRDefault="00FC5964" w:rsidP="0084584E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65127C">
              <w:rPr>
                <w:lang w:val="ru-RU"/>
              </w:rPr>
              <w:t>32.115</w:t>
            </w:r>
          </w:p>
        </w:tc>
        <w:tc>
          <w:tcPr>
            <w:tcW w:w="1985" w:type="dxa"/>
            <w:shd w:val="clear" w:color="auto" w:fill="auto"/>
          </w:tcPr>
          <w:p w14:paraId="21F8F475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Оптический контроль (визуальный метод, внешний осмотр и измерения):</w:t>
            </w:r>
          </w:p>
          <w:p w14:paraId="66C6F1A9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-основной металл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7931D355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 xml:space="preserve">ГОСТ 520-2011 </w:t>
            </w:r>
          </w:p>
          <w:p w14:paraId="07855626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hyperlink r:id="rId8" w:tgtFrame="_blank" w:history="1">
              <w:r w:rsidRPr="001E7DD2">
                <w:rPr>
                  <w:lang w:val="ru-RU"/>
                </w:rPr>
                <w:t>ГОСТ 977-88</w:t>
              </w:r>
            </w:hyperlink>
          </w:p>
          <w:p w14:paraId="2146A36F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ГОСТ 1561-75</w:t>
            </w:r>
          </w:p>
          <w:p w14:paraId="2DF89292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ГОСТ 4835-2013</w:t>
            </w:r>
          </w:p>
          <w:p w14:paraId="341BBC30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ГОСТ 5264-80</w:t>
            </w:r>
          </w:p>
          <w:p w14:paraId="270F4C6A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ГОСТ 8713-79</w:t>
            </w:r>
          </w:p>
          <w:p w14:paraId="10F34338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ГОСТ 10791-2011</w:t>
            </w:r>
          </w:p>
          <w:p w14:paraId="5F668479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ГОСТ 11018-2011</w:t>
            </w:r>
          </w:p>
          <w:p w14:paraId="7AF4FA95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ГОСТ 11533-75</w:t>
            </w:r>
          </w:p>
          <w:p w14:paraId="233E2429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ГОСТ 11534-75</w:t>
            </w:r>
          </w:p>
          <w:p w14:paraId="21FE0074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ГОСТ 14771-76</w:t>
            </w:r>
          </w:p>
          <w:p w14:paraId="28642787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ГОСТ 18572-2014</w:t>
            </w:r>
          </w:p>
          <w:p w14:paraId="254D212A" w14:textId="77777777" w:rsidR="00FC5964" w:rsidRPr="00754015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754015">
              <w:rPr>
                <w:lang w:val="ru-RU"/>
              </w:rPr>
              <w:t>ГОСТ 22703-2012</w:t>
            </w:r>
          </w:p>
          <w:p w14:paraId="1AFE07CD" w14:textId="77777777" w:rsidR="00FC5964" w:rsidRPr="00754015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754015">
              <w:rPr>
                <w:lang w:val="ru-RU"/>
              </w:rPr>
              <w:t>ГОСТ 30242-97</w:t>
            </w:r>
          </w:p>
          <w:p w14:paraId="1E7DF826" w14:textId="77777777" w:rsidR="00FC5964" w:rsidRPr="00754015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754015">
              <w:rPr>
                <w:lang w:val="ru-RU"/>
              </w:rPr>
              <w:t>ГОСТ 31238-2004</w:t>
            </w:r>
          </w:p>
          <w:p w14:paraId="61A597E1" w14:textId="77777777" w:rsidR="00FC5964" w:rsidRPr="00754015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754015">
              <w:rPr>
                <w:lang w:val="ru-RU"/>
              </w:rPr>
              <w:t>ГОСТ 31242-2004</w:t>
            </w:r>
          </w:p>
          <w:p w14:paraId="28C076EB" w14:textId="77777777" w:rsidR="00FC5964" w:rsidRPr="00754015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754015">
              <w:rPr>
                <w:lang w:val="ru-RU"/>
              </w:rPr>
              <w:t>ГОСТ 32699-2014</w:t>
            </w:r>
          </w:p>
          <w:p w14:paraId="7A9EE996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754015">
              <w:rPr>
                <w:lang w:val="ru-RU"/>
              </w:rPr>
              <w:t>ГОСТ 32400</w:t>
            </w:r>
            <w:r w:rsidRPr="001E7DD2">
              <w:rPr>
                <w:lang w:val="ru-RU"/>
              </w:rPr>
              <w:t>-2013</w:t>
            </w:r>
          </w:p>
          <w:p w14:paraId="3D7425FD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ГОСТ 32769-2014</w:t>
            </w:r>
          </w:p>
          <w:p w14:paraId="50AF98FA" w14:textId="5CF0615E" w:rsidR="00FC5964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ГОСТ 33200-2014</w:t>
            </w:r>
          </w:p>
          <w:p w14:paraId="20537852" w14:textId="17CDE3F9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ТКП 049-2007</w:t>
            </w:r>
          </w:p>
          <w:p w14:paraId="3D3BA500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ТКП 054-2007</w:t>
            </w:r>
          </w:p>
          <w:p w14:paraId="3435C838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lastRenderedPageBreak/>
              <w:t>ТКП 458-2012</w:t>
            </w:r>
          </w:p>
          <w:p w14:paraId="0E4ED04F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ТКП 45-1.03-103-2009</w:t>
            </w:r>
          </w:p>
          <w:p w14:paraId="009A1083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СТБ ISO 6520-1-2009</w:t>
            </w:r>
          </w:p>
          <w:p w14:paraId="317832B4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ТУ BY 600038906.082-2013</w:t>
            </w:r>
          </w:p>
          <w:p w14:paraId="07747432" w14:textId="0CD42845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ГОСТ Р 52400-2005*</w:t>
            </w:r>
            <w:r>
              <w:rPr>
                <w:lang w:val="ru-RU"/>
              </w:rPr>
              <w:t>***</w:t>
            </w:r>
          </w:p>
          <w:p w14:paraId="4EA0DF99" w14:textId="5156257A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754015">
              <w:rPr>
                <w:lang w:val="ru-RU"/>
              </w:rPr>
              <w:t>Правила по обесп</w:t>
            </w:r>
            <w:r>
              <w:rPr>
                <w:lang w:val="ru-RU"/>
              </w:rPr>
              <w:t>е</w:t>
            </w:r>
            <w:r w:rsidRPr="00754015">
              <w:rPr>
                <w:lang w:val="ru-RU"/>
              </w:rPr>
              <w:t>чению промышленной безопасности грузоподъёмных кранов, утв. постановлением МЧС РБ от 22.12.2018 № 66</w:t>
            </w:r>
          </w:p>
          <w:p w14:paraId="28D7A010" w14:textId="6C119967" w:rsidR="00FC5964" w:rsidRPr="00754015" w:rsidRDefault="00FC5964" w:rsidP="0084584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5530C4">
              <w:rPr>
                <w:sz w:val="22"/>
                <w:szCs w:val="22"/>
              </w:rPr>
              <w:t>Правила по обеспечению промышленной безопасности оборудования, работающего под избыточным давлением от 27.12.2022 № 84</w:t>
            </w:r>
          </w:p>
          <w:p w14:paraId="2BA5AE8A" w14:textId="1E770CBA" w:rsidR="00FC5964" w:rsidRPr="00BC72B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BC72B2">
              <w:rPr>
                <w:lang w:val="ru-RU"/>
              </w:rPr>
              <w:t>Правила аттест</w:t>
            </w:r>
            <w:r>
              <w:rPr>
                <w:lang w:val="ru-RU"/>
              </w:rPr>
              <w:t>а</w:t>
            </w:r>
            <w:r w:rsidRPr="00BC72B2">
              <w:rPr>
                <w:lang w:val="ru-RU"/>
              </w:rPr>
              <w:t>ции сварщиков Республики Беларусь по ручной, механизированной и автоматизированной сварке плавлением.</w:t>
            </w:r>
          </w:p>
          <w:p w14:paraId="1BE85C84" w14:textId="7A3707C4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proofErr w:type="spellStart"/>
            <w:r w:rsidRPr="00BC72B2">
              <w:rPr>
                <w:lang w:val="ru-RU"/>
              </w:rPr>
              <w:t>Утв.Госпроматомнадзор</w:t>
            </w:r>
            <w:proofErr w:type="spellEnd"/>
            <w:r w:rsidRPr="00BC72B2">
              <w:rPr>
                <w:lang w:val="ru-RU"/>
              </w:rPr>
              <w:t xml:space="preserve"> МЧС РБ от 27.06.1994 № 6 в ред. от 16.11.2007 г. №100</w:t>
            </w:r>
          </w:p>
          <w:p w14:paraId="207B643A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754015">
              <w:rPr>
                <w:lang w:val="ru-RU"/>
              </w:rPr>
              <w:t>Правила по обеспечению</w:t>
            </w:r>
            <w:r w:rsidRPr="001E7DD2">
              <w:rPr>
                <w:lang w:val="ru-RU"/>
              </w:rPr>
              <w:t xml:space="preserve"> промышленной безопасности при получении, транспортировании, использовании расплавов чёрных и (или) цветных металлов и сплавов на основе этих расплавов, утв. постановлением МЧС РБ от 29.05.2017 № 19</w:t>
            </w:r>
          </w:p>
          <w:p w14:paraId="56160EA3" w14:textId="273C69A5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 xml:space="preserve">ТНПА и другая </w:t>
            </w:r>
          </w:p>
          <w:p w14:paraId="5C3FAC4B" w14:textId="192C2284" w:rsidR="00FC5964" w:rsidRDefault="00FC5964" w:rsidP="001F5FA4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документация на продукцию</w:t>
            </w:r>
          </w:p>
          <w:p w14:paraId="75CA110A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lastRenderedPageBreak/>
              <w:t xml:space="preserve">ГОСТ 520-2011 </w:t>
            </w:r>
          </w:p>
          <w:p w14:paraId="63FCA8A3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hyperlink r:id="rId9" w:tgtFrame="_blank" w:history="1">
              <w:r w:rsidRPr="001E7DD2">
                <w:rPr>
                  <w:lang w:val="ru-RU"/>
                </w:rPr>
                <w:t>ГОСТ 977-88</w:t>
              </w:r>
            </w:hyperlink>
          </w:p>
          <w:p w14:paraId="6EDE66BB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ГОСТ 1561-75</w:t>
            </w:r>
          </w:p>
          <w:p w14:paraId="6517F4E4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ГОСТ 4835-2013</w:t>
            </w:r>
          </w:p>
          <w:p w14:paraId="631AAA77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ГОСТ 5264-80</w:t>
            </w:r>
          </w:p>
          <w:p w14:paraId="110A76B1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ГОСТ 8713-79</w:t>
            </w:r>
          </w:p>
          <w:p w14:paraId="59782783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ГОСТ 10791-2011</w:t>
            </w:r>
          </w:p>
          <w:p w14:paraId="7190A3CE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ГОСТ 11018-2011</w:t>
            </w:r>
          </w:p>
          <w:p w14:paraId="54E90029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ГОСТ 11533-75</w:t>
            </w:r>
          </w:p>
          <w:p w14:paraId="09B7F525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ГОСТ 11534-75</w:t>
            </w:r>
          </w:p>
          <w:p w14:paraId="71445485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ГОСТ 14771-76</w:t>
            </w:r>
          </w:p>
          <w:p w14:paraId="656B687A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ГОСТ 18572-2014</w:t>
            </w:r>
          </w:p>
          <w:p w14:paraId="6493FB64" w14:textId="77777777" w:rsidR="00FC5964" w:rsidRPr="00754015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754015">
              <w:rPr>
                <w:lang w:val="ru-RU"/>
              </w:rPr>
              <w:t>ГОСТ 22703-2012</w:t>
            </w:r>
          </w:p>
          <w:p w14:paraId="1C201AD3" w14:textId="77777777" w:rsidR="00FC5964" w:rsidRPr="00754015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754015">
              <w:rPr>
                <w:lang w:val="ru-RU"/>
              </w:rPr>
              <w:t>ГОСТ 30242-97</w:t>
            </w:r>
          </w:p>
          <w:p w14:paraId="16B1CEEC" w14:textId="77777777" w:rsidR="00FC5964" w:rsidRPr="00754015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754015">
              <w:rPr>
                <w:lang w:val="ru-RU"/>
              </w:rPr>
              <w:t>ГОСТ 31238-2004</w:t>
            </w:r>
          </w:p>
          <w:p w14:paraId="3E5BE50A" w14:textId="77777777" w:rsidR="00FC5964" w:rsidRPr="00754015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754015">
              <w:rPr>
                <w:lang w:val="ru-RU"/>
              </w:rPr>
              <w:t>ГОСТ 31242-2004</w:t>
            </w:r>
          </w:p>
          <w:p w14:paraId="666E780A" w14:textId="77777777" w:rsidR="00FC5964" w:rsidRPr="00754015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754015">
              <w:rPr>
                <w:lang w:val="ru-RU"/>
              </w:rPr>
              <w:t>ГОСТ 32699-2014</w:t>
            </w:r>
          </w:p>
          <w:p w14:paraId="36FFF572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754015">
              <w:rPr>
                <w:lang w:val="ru-RU"/>
              </w:rPr>
              <w:t>ГОСТ 32400</w:t>
            </w:r>
            <w:r w:rsidRPr="001E7DD2">
              <w:rPr>
                <w:lang w:val="ru-RU"/>
              </w:rPr>
              <w:t>-2013</w:t>
            </w:r>
          </w:p>
          <w:p w14:paraId="1477D9C7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ГОСТ 32769-2014</w:t>
            </w:r>
          </w:p>
          <w:p w14:paraId="54EA6615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ГОСТ 33200-2014</w:t>
            </w:r>
          </w:p>
          <w:p w14:paraId="3F5B15B6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ТКП 049-2007</w:t>
            </w:r>
          </w:p>
          <w:p w14:paraId="245CB80B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ТКП 054-2007</w:t>
            </w:r>
          </w:p>
          <w:p w14:paraId="140D3812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ТКП 458-2012</w:t>
            </w:r>
          </w:p>
          <w:p w14:paraId="5A2CB53F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ТКП 45-1.03-103-2009</w:t>
            </w:r>
          </w:p>
          <w:p w14:paraId="00322043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СТБ ISO 6520-1-2009</w:t>
            </w:r>
          </w:p>
          <w:p w14:paraId="1E0C4CCF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ТУ BY 600038906.082-2013</w:t>
            </w:r>
          </w:p>
          <w:p w14:paraId="664DC042" w14:textId="05EE0CB9" w:rsidR="00FC5964" w:rsidRPr="001E7DD2" w:rsidRDefault="00FC5964" w:rsidP="00FC5964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ГОСТ Р 52400-2005*</w:t>
            </w:r>
            <w:r>
              <w:rPr>
                <w:lang w:val="ru-RU"/>
              </w:rPr>
              <w:t>***</w:t>
            </w:r>
          </w:p>
          <w:p w14:paraId="409F8CA5" w14:textId="43E366DD" w:rsidR="00FC5964" w:rsidRPr="001E7DD2" w:rsidRDefault="00FC5964" w:rsidP="00FC5964">
            <w:pPr>
              <w:pStyle w:val="af6"/>
              <w:ind w:left="-57" w:right="-57"/>
              <w:rPr>
                <w:lang w:val="ru-RU"/>
              </w:rPr>
            </w:pPr>
            <w:r w:rsidRPr="00754015">
              <w:rPr>
                <w:lang w:val="ru-RU"/>
              </w:rPr>
              <w:t>Правила по обеспечению промышленной безопасности грузоподъёмных кранов, утв. постановлением МЧС РБ от 22.12.2018 № 66</w:t>
            </w:r>
          </w:p>
          <w:p w14:paraId="675A1E4B" w14:textId="186ABFEB" w:rsidR="00FC5964" w:rsidRPr="00754015" w:rsidRDefault="00FC5964" w:rsidP="00FC596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5530C4">
              <w:rPr>
                <w:sz w:val="22"/>
                <w:szCs w:val="22"/>
              </w:rPr>
              <w:t>Правила по обеспечению промышленной безопасности оборудования, работающего под избыточным давлением от 27.12.2022 № 84</w:t>
            </w:r>
          </w:p>
          <w:p w14:paraId="0720352C" w14:textId="77777777" w:rsidR="00FC5964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  <w:p w14:paraId="37A7C84F" w14:textId="77777777" w:rsidR="00FC5964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  <w:p w14:paraId="65448752" w14:textId="77777777" w:rsidR="00FC5964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  <w:p w14:paraId="06FF2DF8" w14:textId="77777777" w:rsidR="00FC5964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  <w:p w14:paraId="569BE7FD" w14:textId="77777777" w:rsidR="00FC5964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  <w:p w14:paraId="12F17D4E" w14:textId="06932916" w:rsidR="00FC5964" w:rsidRPr="00BC72B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BC72B2">
              <w:rPr>
                <w:lang w:val="ru-RU"/>
              </w:rPr>
              <w:lastRenderedPageBreak/>
              <w:t>Правила аттест</w:t>
            </w:r>
            <w:r>
              <w:rPr>
                <w:lang w:val="ru-RU"/>
              </w:rPr>
              <w:t>а</w:t>
            </w:r>
            <w:r w:rsidRPr="00BC72B2">
              <w:rPr>
                <w:lang w:val="ru-RU"/>
              </w:rPr>
              <w:t>ции сварщиков Республики Беларусь по ручной, механизированной и автоматизированной сварке плавлением.</w:t>
            </w:r>
          </w:p>
          <w:p w14:paraId="5560E5B0" w14:textId="77777777" w:rsidR="00FC5964" w:rsidRPr="00754015" w:rsidRDefault="00FC5964" w:rsidP="0084584E">
            <w:pPr>
              <w:pStyle w:val="af6"/>
              <w:ind w:left="-57" w:right="-57"/>
              <w:rPr>
                <w:lang w:val="ru-RU"/>
              </w:rPr>
            </w:pPr>
            <w:proofErr w:type="spellStart"/>
            <w:r w:rsidRPr="00BC72B2">
              <w:rPr>
                <w:lang w:val="ru-RU"/>
              </w:rPr>
              <w:t>Утв.Госпроматомнадзор</w:t>
            </w:r>
            <w:proofErr w:type="spellEnd"/>
            <w:r w:rsidRPr="00BC72B2">
              <w:rPr>
                <w:lang w:val="ru-RU"/>
              </w:rPr>
              <w:t xml:space="preserve"> МЧС РБ от 27.06.1994 № 6 в ред. от 16.11.2007 г. №100</w:t>
            </w:r>
          </w:p>
          <w:p w14:paraId="01586E4D" w14:textId="77777777" w:rsidR="00FC5964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  <w:p w14:paraId="388C3FE3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754015">
              <w:rPr>
                <w:lang w:val="ru-RU"/>
              </w:rPr>
              <w:t>Правила по обеспечению</w:t>
            </w:r>
            <w:r w:rsidRPr="001E7DD2">
              <w:rPr>
                <w:lang w:val="ru-RU"/>
              </w:rPr>
              <w:t xml:space="preserve"> промышленной безопасности при получении, транспортировании, использовании расплавов чёрных и (или) цветных металлов и сплавов на основе этих расплавов, утв. постановлением МЧС РБ от 29.05.2017 № 19</w:t>
            </w:r>
          </w:p>
          <w:p w14:paraId="777BBEFB" w14:textId="77777777" w:rsidR="00FC5964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  <w:p w14:paraId="615A8E7B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 xml:space="preserve">ТНПА и другая </w:t>
            </w:r>
          </w:p>
          <w:p w14:paraId="07185585" w14:textId="6A18E2B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документация на продукцию</w:t>
            </w:r>
          </w:p>
        </w:tc>
        <w:tc>
          <w:tcPr>
            <w:tcW w:w="1984" w:type="dxa"/>
            <w:shd w:val="clear" w:color="auto" w:fill="auto"/>
          </w:tcPr>
          <w:p w14:paraId="4B9587AA" w14:textId="77777777" w:rsidR="00FC5964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lastRenderedPageBreak/>
              <w:t>ГОСТ 23479-79</w:t>
            </w:r>
          </w:p>
          <w:p w14:paraId="1DD73C58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</w:tc>
      </w:tr>
      <w:tr w:rsidR="00FC5964" w:rsidRPr="001E7DD2" w14:paraId="74DF5E8B" w14:textId="77777777" w:rsidTr="008458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3"/>
        </w:trPr>
        <w:tc>
          <w:tcPr>
            <w:tcW w:w="567" w:type="dxa"/>
            <w:vMerge/>
            <w:shd w:val="clear" w:color="auto" w:fill="auto"/>
          </w:tcPr>
          <w:p w14:paraId="641FBE7B" w14:textId="77777777" w:rsidR="00FC5964" w:rsidRDefault="00FC5964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</w:p>
        </w:tc>
        <w:tc>
          <w:tcPr>
            <w:tcW w:w="2263" w:type="dxa"/>
            <w:vMerge/>
            <w:shd w:val="clear" w:color="auto" w:fill="auto"/>
          </w:tcPr>
          <w:p w14:paraId="30DB671A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6C0F11EE" w14:textId="77777777" w:rsidR="00FC5964" w:rsidRPr="0065127C" w:rsidRDefault="00FC5964" w:rsidP="0084584E">
            <w:pPr>
              <w:pStyle w:val="af6"/>
              <w:ind w:left="-57" w:right="-57"/>
              <w:jc w:val="center"/>
              <w:rPr>
                <w:lang w:val="ru-RU"/>
              </w:rPr>
            </w:pPr>
          </w:p>
        </w:tc>
        <w:tc>
          <w:tcPr>
            <w:tcW w:w="1985" w:type="dxa"/>
            <w:shd w:val="clear" w:color="auto" w:fill="auto"/>
          </w:tcPr>
          <w:p w14:paraId="192FCE3A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-сварные соединения</w:t>
            </w:r>
          </w:p>
        </w:tc>
        <w:tc>
          <w:tcPr>
            <w:tcW w:w="2126" w:type="dxa"/>
            <w:vMerge/>
            <w:shd w:val="clear" w:color="auto" w:fill="auto"/>
          </w:tcPr>
          <w:p w14:paraId="5A0736CC" w14:textId="7BB968AC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984" w:type="dxa"/>
            <w:shd w:val="clear" w:color="auto" w:fill="auto"/>
          </w:tcPr>
          <w:p w14:paraId="61CE24FF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ГОСТ 23479-79</w:t>
            </w:r>
          </w:p>
          <w:p w14:paraId="3C6E3243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СТБ ЕН 970-2003</w:t>
            </w:r>
          </w:p>
          <w:p w14:paraId="6A8B1632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СТБ 1133-98</w:t>
            </w:r>
          </w:p>
        </w:tc>
      </w:tr>
      <w:tr w:rsidR="00FC5964" w:rsidRPr="001E7DD2" w14:paraId="1358C4A3" w14:textId="77777777" w:rsidTr="008458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687"/>
        </w:trPr>
        <w:tc>
          <w:tcPr>
            <w:tcW w:w="567" w:type="dxa"/>
            <w:shd w:val="clear" w:color="auto" w:fill="auto"/>
          </w:tcPr>
          <w:p w14:paraId="383AE74B" w14:textId="77777777" w:rsidR="00FC5964" w:rsidRDefault="00FC5964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  <w:r>
              <w:rPr>
                <w:lang w:val="ru-RU"/>
              </w:rPr>
              <w:t>1.2</w:t>
            </w:r>
          </w:p>
          <w:p w14:paraId="46C7F832" w14:textId="77777777" w:rsidR="00FC5964" w:rsidRPr="00C62020" w:rsidRDefault="00FC5964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2263" w:type="dxa"/>
            <w:vMerge/>
            <w:shd w:val="clear" w:color="auto" w:fill="auto"/>
          </w:tcPr>
          <w:p w14:paraId="008968BD" w14:textId="77777777" w:rsidR="00FC5964" w:rsidRPr="001E7DD2" w:rsidRDefault="00FC5964" w:rsidP="0084584E">
            <w:pPr>
              <w:pStyle w:val="af6"/>
              <w:ind w:left="-57" w:right="-57"/>
              <w:jc w:val="both"/>
            </w:pPr>
          </w:p>
        </w:tc>
        <w:tc>
          <w:tcPr>
            <w:tcW w:w="709" w:type="dxa"/>
            <w:shd w:val="clear" w:color="auto" w:fill="auto"/>
          </w:tcPr>
          <w:p w14:paraId="3283D495" w14:textId="77777777" w:rsidR="00FC5964" w:rsidRPr="0065127C" w:rsidRDefault="00FC5964" w:rsidP="0084584E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65127C">
              <w:rPr>
                <w:lang w:val="ru-RU"/>
              </w:rPr>
              <w:t>24.10/ 35.123</w:t>
            </w:r>
          </w:p>
        </w:tc>
        <w:tc>
          <w:tcPr>
            <w:tcW w:w="1985" w:type="dxa"/>
            <w:shd w:val="clear" w:color="auto" w:fill="auto"/>
          </w:tcPr>
          <w:p w14:paraId="067F1B45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color w:val="222222"/>
                <w:lang w:val="ru-RU"/>
              </w:rPr>
              <w:t>Радиографический контроль (рентгенографический контроль с применением цифровых детекторов)</w:t>
            </w:r>
            <w:r w:rsidRPr="001E7DD2">
              <w:rPr>
                <w:lang w:val="ru-RU"/>
              </w:rPr>
              <w:t>:</w:t>
            </w:r>
          </w:p>
          <w:p w14:paraId="5545DB74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-сварные соединения</w:t>
            </w:r>
          </w:p>
        </w:tc>
        <w:tc>
          <w:tcPr>
            <w:tcW w:w="2126" w:type="dxa"/>
            <w:vMerge/>
            <w:shd w:val="clear" w:color="auto" w:fill="auto"/>
          </w:tcPr>
          <w:p w14:paraId="7400C7DE" w14:textId="7271877A" w:rsidR="00FC5964" w:rsidRPr="001E7DD2" w:rsidRDefault="00FC5964" w:rsidP="0084584E">
            <w:pPr>
              <w:pStyle w:val="af6"/>
              <w:ind w:left="-57" w:right="-57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4" w:type="dxa"/>
            <w:shd w:val="clear" w:color="auto" w:fill="auto"/>
          </w:tcPr>
          <w:p w14:paraId="7828A0B2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 xml:space="preserve">ГОСТ ISO 17636-2-2017 </w:t>
            </w:r>
          </w:p>
          <w:p w14:paraId="49A9D4E2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МИ.РГ ЛНК 011-2017</w:t>
            </w:r>
          </w:p>
        </w:tc>
      </w:tr>
      <w:tr w:rsidR="00FC5964" w:rsidRPr="001E7DD2" w14:paraId="5F54B3C5" w14:textId="77777777" w:rsidTr="008458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975"/>
        </w:trPr>
        <w:tc>
          <w:tcPr>
            <w:tcW w:w="567" w:type="dxa"/>
            <w:shd w:val="clear" w:color="auto" w:fill="auto"/>
          </w:tcPr>
          <w:p w14:paraId="4F7C4F38" w14:textId="77777777" w:rsidR="00FC5964" w:rsidRDefault="00FC5964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  <w:r>
              <w:rPr>
                <w:lang w:val="ru-RU"/>
              </w:rPr>
              <w:t>1.3</w:t>
            </w:r>
          </w:p>
          <w:p w14:paraId="6EF80569" w14:textId="77777777" w:rsidR="00FC5964" w:rsidRPr="00C62020" w:rsidRDefault="00FC5964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2263" w:type="dxa"/>
            <w:vMerge/>
            <w:shd w:val="clear" w:color="auto" w:fill="auto"/>
          </w:tcPr>
          <w:p w14:paraId="3BF486D4" w14:textId="77777777" w:rsidR="00FC5964" w:rsidRPr="001E7DD2" w:rsidRDefault="00FC5964" w:rsidP="0084584E">
            <w:pPr>
              <w:pStyle w:val="af6"/>
              <w:ind w:left="-57" w:right="-57"/>
              <w:jc w:val="both"/>
            </w:pPr>
          </w:p>
        </w:tc>
        <w:tc>
          <w:tcPr>
            <w:tcW w:w="709" w:type="dxa"/>
            <w:shd w:val="clear" w:color="auto" w:fill="auto"/>
          </w:tcPr>
          <w:p w14:paraId="2EE54C42" w14:textId="77777777" w:rsidR="00FC5964" w:rsidRPr="0065127C" w:rsidRDefault="00FC5964" w:rsidP="0084584E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65127C">
              <w:rPr>
                <w:lang w:val="ru-RU"/>
              </w:rPr>
              <w:t>24.10/</w:t>
            </w:r>
          </w:p>
          <w:p w14:paraId="2DAB4044" w14:textId="77777777" w:rsidR="00FC5964" w:rsidRPr="0065127C" w:rsidRDefault="00FC5964" w:rsidP="0084584E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65127C">
              <w:rPr>
                <w:lang w:val="ru-RU"/>
              </w:rPr>
              <w:t>32.089</w:t>
            </w:r>
          </w:p>
        </w:tc>
        <w:tc>
          <w:tcPr>
            <w:tcW w:w="1985" w:type="dxa"/>
            <w:shd w:val="clear" w:color="auto" w:fill="auto"/>
          </w:tcPr>
          <w:p w14:paraId="1DCD44B3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Магнитный контроль (магнитопорошковый метод):</w:t>
            </w:r>
          </w:p>
          <w:p w14:paraId="294489D9" w14:textId="77777777" w:rsidR="00FC5964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-основной металл</w:t>
            </w:r>
          </w:p>
          <w:p w14:paraId="66D15241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074D6F8B" w14:textId="280035DA" w:rsidR="00FC5964" w:rsidRPr="00FD5519" w:rsidRDefault="00FC5964" w:rsidP="0084584E">
            <w:pPr>
              <w:pStyle w:val="af6"/>
              <w:ind w:left="-57" w:right="-57"/>
              <w:rPr>
                <w:sz w:val="18"/>
                <w:szCs w:val="18"/>
                <w:lang w:val="ru-RU"/>
              </w:rPr>
            </w:pPr>
          </w:p>
        </w:tc>
        <w:tc>
          <w:tcPr>
            <w:tcW w:w="1984" w:type="dxa"/>
            <w:shd w:val="clear" w:color="auto" w:fill="auto"/>
          </w:tcPr>
          <w:p w14:paraId="40BCD880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ГОСТ 21105-87</w:t>
            </w:r>
          </w:p>
          <w:p w14:paraId="1D79A8FD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AF63F4">
              <w:rPr>
                <w:lang w:val="ru-RU"/>
              </w:rPr>
              <w:t>ГОСТ 34656-2020</w:t>
            </w:r>
          </w:p>
        </w:tc>
      </w:tr>
      <w:tr w:rsidR="00FC5964" w:rsidRPr="001E7DD2" w14:paraId="2DA2DA9F" w14:textId="77777777" w:rsidTr="008458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939"/>
        </w:trPr>
        <w:tc>
          <w:tcPr>
            <w:tcW w:w="567" w:type="dxa"/>
            <w:vMerge w:val="restart"/>
            <w:shd w:val="clear" w:color="auto" w:fill="auto"/>
          </w:tcPr>
          <w:p w14:paraId="4F817FCE" w14:textId="77777777" w:rsidR="00FC5964" w:rsidRDefault="00FC5964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1.4</w:t>
            </w:r>
          </w:p>
          <w:p w14:paraId="3610E99D" w14:textId="77777777" w:rsidR="00FC5964" w:rsidRPr="00C62020" w:rsidRDefault="00FC5964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2263" w:type="dxa"/>
            <w:vMerge w:val="restart"/>
            <w:shd w:val="clear" w:color="auto" w:fill="auto"/>
          </w:tcPr>
          <w:p w14:paraId="41DEF577" w14:textId="6CB5CC30" w:rsidR="00FC5964" w:rsidRPr="00A62241" w:rsidRDefault="00FC5964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  <w:r w:rsidRPr="001E7DD2">
              <w:rPr>
                <w:lang w:val="ru-RU"/>
              </w:rPr>
              <w:t xml:space="preserve">Объекты железнодорожного транспорта (колёсные пары; оси колёсных пар железнодорожного подвижного состава; колёса цельнокатаные; подшипники качения; литые рама боковая, балка </w:t>
            </w:r>
            <w:proofErr w:type="spellStart"/>
            <w:r w:rsidRPr="001E7DD2">
              <w:rPr>
                <w:lang w:val="ru-RU"/>
              </w:rPr>
              <w:t>надрессорная</w:t>
            </w:r>
            <w:proofErr w:type="spellEnd"/>
            <w:r w:rsidRPr="001E7DD2">
              <w:rPr>
                <w:lang w:val="ru-RU"/>
              </w:rPr>
              <w:t xml:space="preserve"> и детали </w:t>
            </w:r>
            <w:proofErr w:type="spellStart"/>
            <w:r w:rsidRPr="001E7DD2">
              <w:rPr>
                <w:lang w:val="ru-RU"/>
              </w:rPr>
              <w:t>автосцепного</w:t>
            </w:r>
            <w:proofErr w:type="spellEnd"/>
            <w:r w:rsidRPr="001E7DD2">
              <w:rPr>
                <w:lang w:val="ru-RU"/>
              </w:rPr>
              <w:t xml:space="preserve"> устройства; резервуары воздушные для тормозов вагонов железных дорог и другие)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217BB05F" w14:textId="77777777" w:rsidR="00FC5964" w:rsidRPr="0065127C" w:rsidRDefault="00FC5964" w:rsidP="0084584E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65127C">
              <w:rPr>
                <w:lang w:val="ru-RU"/>
              </w:rPr>
              <w:t>24.10/</w:t>
            </w:r>
          </w:p>
          <w:p w14:paraId="2129F3B2" w14:textId="77777777" w:rsidR="00FC5964" w:rsidRPr="0065127C" w:rsidRDefault="00FC5964" w:rsidP="0084584E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65127C">
              <w:rPr>
                <w:lang w:val="ru-RU"/>
              </w:rPr>
              <w:t>32.030</w:t>
            </w:r>
          </w:p>
        </w:tc>
        <w:tc>
          <w:tcPr>
            <w:tcW w:w="1985" w:type="dxa"/>
            <w:shd w:val="clear" w:color="auto" w:fill="auto"/>
          </w:tcPr>
          <w:p w14:paraId="6176BC91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Ультразвуковой контроль (эхо-метод, зеркально-теневой метод):</w:t>
            </w:r>
          </w:p>
          <w:p w14:paraId="26CC8D46" w14:textId="77777777" w:rsidR="00FC5964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-основной металл</w:t>
            </w:r>
          </w:p>
          <w:p w14:paraId="232CFCC4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0FE9A8DF" w14:textId="22E4DA32" w:rsidR="00FC5964" w:rsidRPr="001E7DD2" w:rsidRDefault="00FC5964" w:rsidP="0084584E">
            <w:pPr>
              <w:pStyle w:val="af6"/>
              <w:ind w:left="-57" w:right="-57"/>
              <w:rPr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auto"/>
          </w:tcPr>
          <w:p w14:paraId="1200394C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AF63F4">
              <w:rPr>
                <w:lang w:val="ru-RU"/>
              </w:rPr>
              <w:t>ГОСТ 34656-2020</w:t>
            </w:r>
          </w:p>
        </w:tc>
      </w:tr>
      <w:tr w:rsidR="00FC5964" w:rsidRPr="001E7DD2" w14:paraId="4826C04B" w14:textId="77777777" w:rsidTr="008458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13"/>
        </w:trPr>
        <w:tc>
          <w:tcPr>
            <w:tcW w:w="567" w:type="dxa"/>
            <w:vMerge/>
            <w:shd w:val="clear" w:color="auto" w:fill="auto"/>
          </w:tcPr>
          <w:p w14:paraId="5BA9E093" w14:textId="77777777" w:rsidR="00FC5964" w:rsidRDefault="00FC5964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</w:p>
        </w:tc>
        <w:tc>
          <w:tcPr>
            <w:tcW w:w="2263" w:type="dxa"/>
            <w:vMerge/>
            <w:shd w:val="clear" w:color="auto" w:fill="auto"/>
          </w:tcPr>
          <w:p w14:paraId="1F1946F0" w14:textId="77777777" w:rsidR="00FC5964" w:rsidRPr="001E7DD2" w:rsidRDefault="00FC5964" w:rsidP="0084584E">
            <w:pPr>
              <w:pStyle w:val="af6"/>
              <w:ind w:left="-57" w:right="-57"/>
              <w:jc w:val="both"/>
            </w:pPr>
          </w:p>
        </w:tc>
        <w:tc>
          <w:tcPr>
            <w:tcW w:w="709" w:type="dxa"/>
            <w:vMerge/>
            <w:shd w:val="clear" w:color="auto" w:fill="auto"/>
          </w:tcPr>
          <w:p w14:paraId="27C32F5E" w14:textId="77777777" w:rsidR="00FC5964" w:rsidRPr="0065127C" w:rsidRDefault="00FC5964" w:rsidP="0084584E">
            <w:pPr>
              <w:pStyle w:val="af6"/>
              <w:ind w:left="-57" w:right="-57"/>
              <w:jc w:val="center"/>
              <w:rPr>
                <w:lang w:val="ru-RU"/>
              </w:rPr>
            </w:pPr>
          </w:p>
        </w:tc>
        <w:tc>
          <w:tcPr>
            <w:tcW w:w="1985" w:type="dxa"/>
            <w:shd w:val="clear" w:color="auto" w:fill="auto"/>
          </w:tcPr>
          <w:p w14:paraId="140A9CF4" w14:textId="77777777" w:rsidR="00FC5964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-сварные соединения</w:t>
            </w:r>
          </w:p>
          <w:p w14:paraId="05FCFC3F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5565C138" w14:textId="270DDE0B" w:rsidR="00FC5964" w:rsidRPr="001E7DD2" w:rsidRDefault="00FC5964" w:rsidP="0084584E">
            <w:pPr>
              <w:pStyle w:val="af6"/>
              <w:ind w:left="-57" w:right="-57"/>
              <w:rPr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auto"/>
          </w:tcPr>
          <w:p w14:paraId="3BB2745C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ГОСТ 14782-86</w:t>
            </w:r>
          </w:p>
        </w:tc>
      </w:tr>
      <w:tr w:rsidR="00FC5964" w:rsidRPr="001E7DD2" w14:paraId="26BFADD4" w14:textId="77777777" w:rsidTr="008458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13"/>
        </w:trPr>
        <w:tc>
          <w:tcPr>
            <w:tcW w:w="567" w:type="dxa"/>
            <w:shd w:val="clear" w:color="auto" w:fill="auto"/>
          </w:tcPr>
          <w:p w14:paraId="11ABD30B" w14:textId="77777777" w:rsidR="00FC5964" w:rsidRDefault="00FC5964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  <w:r>
              <w:rPr>
                <w:lang w:val="ru-RU"/>
              </w:rPr>
              <w:t>1.5</w:t>
            </w:r>
          </w:p>
          <w:p w14:paraId="07CBFFA7" w14:textId="77777777" w:rsidR="00FC5964" w:rsidRPr="00C62020" w:rsidRDefault="00FC5964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2263" w:type="dxa"/>
            <w:vMerge/>
            <w:shd w:val="clear" w:color="auto" w:fill="auto"/>
          </w:tcPr>
          <w:p w14:paraId="381B550D" w14:textId="77777777" w:rsidR="00FC5964" w:rsidRPr="001E7DD2" w:rsidRDefault="00FC5964" w:rsidP="0084584E">
            <w:pPr>
              <w:pStyle w:val="af6"/>
              <w:ind w:left="-57" w:right="-57"/>
              <w:jc w:val="both"/>
            </w:pPr>
          </w:p>
        </w:tc>
        <w:tc>
          <w:tcPr>
            <w:tcW w:w="709" w:type="dxa"/>
            <w:shd w:val="clear" w:color="auto" w:fill="auto"/>
          </w:tcPr>
          <w:p w14:paraId="0B9AB415" w14:textId="77777777" w:rsidR="00FC5964" w:rsidRPr="0065127C" w:rsidRDefault="00FC5964" w:rsidP="0084584E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65127C">
              <w:rPr>
                <w:lang w:val="ru-RU"/>
              </w:rPr>
              <w:t>24.10/</w:t>
            </w:r>
          </w:p>
          <w:p w14:paraId="48FB53BC" w14:textId="77777777" w:rsidR="00FC5964" w:rsidRPr="0065127C" w:rsidRDefault="00FC5964" w:rsidP="0084584E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65127C">
              <w:rPr>
                <w:lang w:val="ru-RU"/>
              </w:rPr>
              <w:t>32.030</w:t>
            </w:r>
          </w:p>
        </w:tc>
        <w:tc>
          <w:tcPr>
            <w:tcW w:w="1985" w:type="dxa"/>
            <w:shd w:val="clear" w:color="auto" w:fill="auto"/>
          </w:tcPr>
          <w:p w14:paraId="6CC81F6C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 xml:space="preserve">Ультразвуковая </w:t>
            </w:r>
            <w:proofErr w:type="spellStart"/>
            <w:r w:rsidRPr="001E7DD2">
              <w:rPr>
                <w:lang w:val="ru-RU"/>
              </w:rPr>
              <w:t>толщинометрия</w:t>
            </w:r>
            <w:proofErr w:type="spellEnd"/>
            <w:r w:rsidRPr="001E7DD2">
              <w:rPr>
                <w:lang w:val="ru-RU"/>
              </w:rPr>
              <w:t>:</w:t>
            </w:r>
          </w:p>
          <w:p w14:paraId="41F13C2C" w14:textId="77777777" w:rsidR="00FC5964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-основной металл</w:t>
            </w:r>
          </w:p>
          <w:p w14:paraId="66CFEEBB" w14:textId="6097E305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52065BC4" w14:textId="7620DAF5" w:rsidR="00FC5964" w:rsidRPr="001E7DD2" w:rsidRDefault="00FC5964" w:rsidP="0084584E">
            <w:pPr>
              <w:pStyle w:val="af6"/>
              <w:ind w:left="-57" w:right="-57"/>
              <w:rPr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auto"/>
          </w:tcPr>
          <w:p w14:paraId="58FB5441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754015">
              <w:rPr>
                <w:lang w:val="ru-RU"/>
              </w:rPr>
              <w:t>ГОСТ E</w:t>
            </w:r>
            <w:r w:rsidRPr="00754015">
              <w:t>N</w:t>
            </w:r>
            <w:r w:rsidRPr="00754015">
              <w:rPr>
                <w:lang w:val="ru-RU"/>
              </w:rPr>
              <w:t xml:space="preserve"> 14127-2015</w:t>
            </w:r>
          </w:p>
          <w:p w14:paraId="62064CDD" w14:textId="2FA2FB62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МВИ.МГ</w:t>
            </w:r>
            <w:r>
              <w:rPr>
                <w:lang w:val="ru-RU"/>
              </w:rPr>
              <w:t xml:space="preserve"> </w:t>
            </w:r>
            <w:r w:rsidRPr="001E7DD2">
              <w:rPr>
                <w:lang w:val="ru-RU"/>
              </w:rPr>
              <w:t>928-2014</w:t>
            </w:r>
          </w:p>
        </w:tc>
      </w:tr>
      <w:tr w:rsidR="00FC5964" w:rsidRPr="001E7DD2" w14:paraId="06575FD2" w14:textId="77777777" w:rsidTr="008458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8"/>
        </w:trPr>
        <w:tc>
          <w:tcPr>
            <w:tcW w:w="567" w:type="dxa"/>
            <w:shd w:val="clear" w:color="auto" w:fill="auto"/>
          </w:tcPr>
          <w:p w14:paraId="227C54F1" w14:textId="77777777" w:rsidR="00FC5964" w:rsidRDefault="00FC5964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  <w:r>
              <w:rPr>
                <w:lang w:val="ru-RU"/>
              </w:rPr>
              <w:t>1.6</w:t>
            </w:r>
          </w:p>
          <w:p w14:paraId="16D35A80" w14:textId="77777777" w:rsidR="00FC5964" w:rsidRPr="00C62020" w:rsidRDefault="00FC5964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2263" w:type="dxa"/>
            <w:vMerge/>
            <w:shd w:val="clear" w:color="auto" w:fill="auto"/>
          </w:tcPr>
          <w:p w14:paraId="454395C6" w14:textId="77777777" w:rsidR="00FC5964" w:rsidRPr="001E7DD2" w:rsidRDefault="00FC5964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</w:p>
        </w:tc>
        <w:tc>
          <w:tcPr>
            <w:tcW w:w="709" w:type="dxa"/>
            <w:shd w:val="clear" w:color="auto" w:fill="auto"/>
          </w:tcPr>
          <w:p w14:paraId="4CD5AC63" w14:textId="77777777" w:rsidR="00FC5964" w:rsidRPr="0065127C" w:rsidRDefault="00FC5964" w:rsidP="0084584E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127C">
              <w:rPr>
                <w:sz w:val="22"/>
                <w:szCs w:val="22"/>
              </w:rPr>
              <w:t>24.10/</w:t>
            </w:r>
          </w:p>
          <w:p w14:paraId="3C433B8A" w14:textId="77777777" w:rsidR="00FC5964" w:rsidRPr="0065127C" w:rsidRDefault="00FC5964" w:rsidP="0084584E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127C">
              <w:rPr>
                <w:sz w:val="22"/>
                <w:szCs w:val="22"/>
              </w:rPr>
              <w:t>32.044</w:t>
            </w:r>
          </w:p>
        </w:tc>
        <w:tc>
          <w:tcPr>
            <w:tcW w:w="1985" w:type="dxa"/>
            <w:shd w:val="clear" w:color="auto" w:fill="auto"/>
          </w:tcPr>
          <w:p w14:paraId="7A4FF459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proofErr w:type="spellStart"/>
            <w:r w:rsidRPr="001E7DD2">
              <w:rPr>
                <w:lang w:val="ru-RU"/>
              </w:rPr>
              <w:t>Вихретоковый</w:t>
            </w:r>
            <w:proofErr w:type="spellEnd"/>
            <w:r w:rsidRPr="001E7DD2">
              <w:rPr>
                <w:lang w:val="ru-RU"/>
              </w:rPr>
              <w:t xml:space="preserve"> контроль:</w:t>
            </w:r>
          </w:p>
          <w:p w14:paraId="79A50314" w14:textId="77777777" w:rsidR="00FC5964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-основной металл</w:t>
            </w:r>
          </w:p>
          <w:p w14:paraId="685DE4A7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7519D147" w14:textId="2DCE0134" w:rsidR="00FC5964" w:rsidRPr="001E7DD2" w:rsidRDefault="00FC5964" w:rsidP="0084584E">
            <w:pPr>
              <w:pStyle w:val="af6"/>
              <w:ind w:left="-57" w:right="-57"/>
              <w:rPr>
                <w:sz w:val="24"/>
                <w:lang w:val="ru-RU"/>
              </w:rPr>
            </w:pPr>
          </w:p>
        </w:tc>
        <w:tc>
          <w:tcPr>
            <w:tcW w:w="1984" w:type="dxa"/>
            <w:shd w:val="clear" w:color="auto" w:fill="auto"/>
          </w:tcPr>
          <w:p w14:paraId="7A7E7F3C" w14:textId="77777777" w:rsidR="00FC5964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СТБ ЕН 1711-2006</w:t>
            </w:r>
          </w:p>
          <w:p w14:paraId="61E4171B" w14:textId="1A92B7EB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</w:tc>
      </w:tr>
      <w:tr w:rsidR="00FC5964" w:rsidRPr="001E7DD2" w14:paraId="6F514153" w14:textId="77777777" w:rsidTr="008458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8"/>
        </w:trPr>
        <w:tc>
          <w:tcPr>
            <w:tcW w:w="567" w:type="dxa"/>
            <w:shd w:val="clear" w:color="auto" w:fill="auto"/>
          </w:tcPr>
          <w:p w14:paraId="6103BC2D" w14:textId="77777777" w:rsidR="00FC5964" w:rsidRDefault="00FC5964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  <w:r>
              <w:rPr>
                <w:lang w:val="ru-RU"/>
              </w:rPr>
              <w:t>1.7</w:t>
            </w:r>
          </w:p>
          <w:p w14:paraId="6756EFB9" w14:textId="77777777" w:rsidR="00FC5964" w:rsidRPr="00C62020" w:rsidRDefault="00FC5964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2263" w:type="dxa"/>
            <w:vMerge/>
            <w:shd w:val="clear" w:color="auto" w:fill="auto"/>
          </w:tcPr>
          <w:p w14:paraId="0D378332" w14:textId="77777777" w:rsidR="00FC5964" w:rsidRPr="001E7DD2" w:rsidRDefault="00FC5964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</w:p>
        </w:tc>
        <w:tc>
          <w:tcPr>
            <w:tcW w:w="709" w:type="dxa"/>
            <w:shd w:val="clear" w:color="auto" w:fill="auto"/>
          </w:tcPr>
          <w:p w14:paraId="25B0D9BA" w14:textId="77777777" w:rsidR="00FC5964" w:rsidRPr="0065127C" w:rsidRDefault="00FC5964" w:rsidP="0084584E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65127C">
              <w:rPr>
                <w:lang w:val="ru-RU"/>
              </w:rPr>
              <w:t>24.10/</w:t>
            </w:r>
          </w:p>
          <w:p w14:paraId="0C9D6FC4" w14:textId="77777777" w:rsidR="00FC5964" w:rsidRPr="0065127C" w:rsidRDefault="00FC5964" w:rsidP="0084584E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65127C">
              <w:rPr>
                <w:lang w:val="ru-RU"/>
              </w:rPr>
              <w:t>29.143</w:t>
            </w:r>
          </w:p>
        </w:tc>
        <w:tc>
          <w:tcPr>
            <w:tcW w:w="1985" w:type="dxa"/>
            <w:shd w:val="clear" w:color="auto" w:fill="auto"/>
          </w:tcPr>
          <w:p w14:paraId="0ED578B7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Испытания по определению физических свойств (твёрдость по Виккерсу):</w:t>
            </w:r>
          </w:p>
          <w:p w14:paraId="5FC02BAC" w14:textId="77777777" w:rsidR="00FC5964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- основной металл</w:t>
            </w:r>
          </w:p>
          <w:p w14:paraId="2E84B509" w14:textId="0AFF955A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3421E8B8" w14:textId="56FD52F5" w:rsidR="00FC5964" w:rsidRPr="001E7DD2" w:rsidRDefault="00FC5964" w:rsidP="0084584E">
            <w:pPr>
              <w:pStyle w:val="af6"/>
              <w:ind w:left="-57" w:right="-57"/>
              <w:rPr>
                <w:sz w:val="18"/>
                <w:szCs w:val="18"/>
                <w:lang w:val="ru-RU"/>
              </w:rPr>
            </w:pPr>
          </w:p>
        </w:tc>
        <w:tc>
          <w:tcPr>
            <w:tcW w:w="1984" w:type="dxa"/>
            <w:shd w:val="clear" w:color="auto" w:fill="auto"/>
          </w:tcPr>
          <w:p w14:paraId="13E9BB81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ГОСТ 2999-75</w:t>
            </w:r>
          </w:p>
          <w:p w14:paraId="08CB037B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</w:tc>
      </w:tr>
      <w:tr w:rsidR="00FC5964" w:rsidRPr="001E7DD2" w14:paraId="3F7A839E" w14:textId="77777777" w:rsidTr="008458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8"/>
        </w:trPr>
        <w:tc>
          <w:tcPr>
            <w:tcW w:w="567" w:type="dxa"/>
            <w:shd w:val="clear" w:color="auto" w:fill="auto"/>
          </w:tcPr>
          <w:p w14:paraId="1B43FD79" w14:textId="77777777" w:rsidR="00FC5964" w:rsidRDefault="00FC5964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Pr="00C62020">
              <w:rPr>
                <w:lang w:val="ru-RU"/>
              </w:rPr>
              <w:t>.1</w:t>
            </w:r>
          </w:p>
          <w:p w14:paraId="1A5FC93A" w14:textId="77777777" w:rsidR="00FC5964" w:rsidRPr="00C62020" w:rsidRDefault="00FC5964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2263" w:type="dxa"/>
            <w:vMerge w:val="restart"/>
            <w:shd w:val="clear" w:color="auto" w:fill="auto"/>
          </w:tcPr>
          <w:p w14:paraId="67B7675F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Отливки стальные</w:t>
            </w:r>
          </w:p>
          <w:p w14:paraId="02059549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709" w:type="dxa"/>
            <w:shd w:val="clear" w:color="auto" w:fill="auto"/>
          </w:tcPr>
          <w:p w14:paraId="2B3CC8F8" w14:textId="77777777" w:rsidR="00FC5964" w:rsidRPr="0065127C" w:rsidRDefault="00FC5964" w:rsidP="0084584E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127C">
              <w:rPr>
                <w:sz w:val="22"/>
                <w:szCs w:val="22"/>
              </w:rPr>
              <w:t>24.10/ 32.115</w:t>
            </w:r>
          </w:p>
        </w:tc>
        <w:tc>
          <w:tcPr>
            <w:tcW w:w="1985" w:type="dxa"/>
            <w:shd w:val="clear" w:color="auto" w:fill="auto"/>
          </w:tcPr>
          <w:p w14:paraId="55F69575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Оптический контроль (визуальный метод):</w:t>
            </w:r>
          </w:p>
          <w:p w14:paraId="56A78324" w14:textId="77777777" w:rsidR="00FC5964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-основной металл</w:t>
            </w:r>
          </w:p>
          <w:p w14:paraId="6FD07F4B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2CB05FA0" w14:textId="3F97C73D" w:rsidR="00FC5964" w:rsidRPr="001E7DD2" w:rsidRDefault="00FC5964" w:rsidP="0084584E">
            <w:pPr>
              <w:pStyle w:val="af6"/>
              <w:ind w:left="-57" w:right="-57"/>
              <w:rPr>
                <w:sz w:val="18"/>
                <w:szCs w:val="18"/>
                <w:lang w:val="ru-RU"/>
              </w:rPr>
            </w:pPr>
          </w:p>
        </w:tc>
        <w:tc>
          <w:tcPr>
            <w:tcW w:w="1984" w:type="dxa"/>
            <w:shd w:val="clear" w:color="auto" w:fill="auto"/>
          </w:tcPr>
          <w:p w14:paraId="05514EE0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ГОСТ 23479-79</w:t>
            </w:r>
          </w:p>
          <w:p w14:paraId="1B4BA15F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</w:tc>
      </w:tr>
      <w:tr w:rsidR="00FC5964" w:rsidRPr="001E7DD2" w14:paraId="3EBEF8CF" w14:textId="77777777" w:rsidTr="008458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8"/>
        </w:trPr>
        <w:tc>
          <w:tcPr>
            <w:tcW w:w="567" w:type="dxa"/>
            <w:shd w:val="clear" w:color="auto" w:fill="auto"/>
          </w:tcPr>
          <w:p w14:paraId="5A181086" w14:textId="77777777" w:rsidR="00FC5964" w:rsidRDefault="00FC5964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  <w:r>
              <w:rPr>
                <w:lang w:val="ru-RU"/>
              </w:rPr>
              <w:t>2.2</w:t>
            </w:r>
          </w:p>
          <w:p w14:paraId="683ED37F" w14:textId="77777777" w:rsidR="00FC5964" w:rsidRPr="00C62020" w:rsidRDefault="00FC5964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2263" w:type="dxa"/>
            <w:vMerge/>
            <w:shd w:val="clear" w:color="auto" w:fill="auto"/>
          </w:tcPr>
          <w:p w14:paraId="4D44A1C7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709" w:type="dxa"/>
            <w:shd w:val="clear" w:color="auto" w:fill="auto"/>
          </w:tcPr>
          <w:p w14:paraId="5CFF25AF" w14:textId="77777777" w:rsidR="00FC5964" w:rsidRPr="0065127C" w:rsidRDefault="00FC5964" w:rsidP="0084584E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127C">
              <w:rPr>
                <w:sz w:val="22"/>
                <w:szCs w:val="22"/>
              </w:rPr>
              <w:t>24.10/</w:t>
            </w:r>
          </w:p>
          <w:p w14:paraId="435594F9" w14:textId="77777777" w:rsidR="00FC5964" w:rsidRPr="0065127C" w:rsidRDefault="00FC5964" w:rsidP="0084584E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127C">
              <w:rPr>
                <w:sz w:val="22"/>
                <w:szCs w:val="22"/>
              </w:rPr>
              <w:t>32.089</w:t>
            </w:r>
          </w:p>
        </w:tc>
        <w:tc>
          <w:tcPr>
            <w:tcW w:w="1985" w:type="dxa"/>
            <w:shd w:val="clear" w:color="auto" w:fill="auto"/>
          </w:tcPr>
          <w:p w14:paraId="4540EB99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Магнитный контроль (магнитопорошковый метод):</w:t>
            </w:r>
          </w:p>
          <w:p w14:paraId="1BA862DC" w14:textId="77777777" w:rsidR="00FC5964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-основной металл</w:t>
            </w:r>
          </w:p>
          <w:p w14:paraId="669B2FEF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6A8ADE7B" w14:textId="142A6FE8" w:rsidR="00FC5964" w:rsidRPr="001E7DD2" w:rsidRDefault="00FC5964" w:rsidP="0084584E">
            <w:pPr>
              <w:pStyle w:val="af6"/>
              <w:ind w:left="-57" w:right="-57"/>
              <w:rPr>
                <w:sz w:val="18"/>
                <w:szCs w:val="18"/>
                <w:lang w:val="ru-RU"/>
              </w:rPr>
            </w:pPr>
          </w:p>
        </w:tc>
        <w:tc>
          <w:tcPr>
            <w:tcW w:w="1984" w:type="dxa"/>
            <w:shd w:val="clear" w:color="auto" w:fill="auto"/>
          </w:tcPr>
          <w:p w14:paraId="6C85FBC8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ГОСТ 21105-87</w:t>
            </w:r>
          </w:p>
          <w:p w14:paraId="6B192575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</w:tc>
      </w:tr>
      <w:tr w:rsidR="00FC5964" w:rsidRPr="001E7DD2" w14:paraId="27AB7619" w14:textId="77777777" w:rsidTr="008458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8"/>
        </w:trPr>
        <w:tc>
          <w:tcPr>
            <w:tcW w:w="567" w:type="dxa"/>
            <w:shd w:val="clear" w:color="auto" w:fill="auto"/>
          </w:tcPr>
          <w:p w14:paraId="3F5BE80E" w14:textId="77777777" w:rsidR="00FC5964" w:rsidRDefault="00FC5964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  <w:r>
              <w:rPr>
                <w:lang w:val="ru-RU"/>
              </w:rPr>
              <w:t>2.3</w:t>
            </w:r>
          </w:p>
          <w:p w14:paraId="43E2262B" w14:textId="77777777" w:rsidR="00FC5964" w:rsidRPr="00C62020" w:rsidRDefault="00FC5964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2263" w:type="dxa"/>
            <w:vMerge/>
            <w:shd w:val="clear" w:color="auto" w:fill="auto"/>
          </w:tcPr>
          <w:p w14:paraId="55DF2B97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709" w:type="dxa"/>
            <w:shd w:val="clear" w:color="auto" w:fill="auto"/>
          </w:tcPr>
          <w:p w14:paraId="6D98363D" w14:textId="77777777" w:rsidR="00FC5964" w:rsidRPr="0065127C" w:rsidRDefault="00FC5964" w:rsidP="0084584E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127C">
              <w:rPr>
                <w:sz w:val="22"/>
                <w:szCs w:val="22"/>
              </w:rPr>
              <w:t>24.10/</w:t>
            </w:r>
          </w:p>
          <w:p w14:paraId="0365C211" w14:textId="77777777" w:rsidR="00FC5964" w:rsidRPr="0065127C" w:rsidRDefault="00FC5964" w:rsidP="0084584E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127C">
              <w:rPr>
                <w:sz w:val="22"/>
                <w:szCs w:val="22"/>
              </w:rPr>
              <w:t>32.030</w:t>
            </w:r>
          </w:p>
        </w:tc>
        <w:tc>
          <w:tcPr>
            <w:tcW w:w="1985" w:type="dxa"/>
            <w:shd w:val="clear" w:color="auto" w:fill="auto"/>
          </w:tcPr>
          <w:p w14:paraId="71D2BC0C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 xml:space="preserve">Ультразвуковая </w:t>
            </w:r>
            <w:proofErr w:type="spellStart"/>
            <w:r w:rsidRPr="001E7DD2">
              <w:rPr>
                <w:lang w:val="ru-RU"/>
              </w:rPr>
              <w:t>толщинометрия</w:t>
            </w:r>
            <w:proofErr w:type="spellEnd"/>
            <w:r w:rsidRPr="001E7DD2">
              <w:rPr>
                <w:lang w:val="ru-RU"/>
              </w:rPr>
              <w:t>:</w:t>
            </w:r>
          </w:p>
          <w:p w14:paraId="6A2DCE7F" w14:textId="77777777" w:rsidR="00FC5964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-основной металл</w:t>
            </w:r>
          </w:p>
          <w:p w14:paraId="3C850934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56BED8A5" w14:textId="72BC4077" w:rsidR="00FC5964" w:rsidRPr="001E7DD2" w:rsidRDefault="00FC5964" w:rsidP="0084584E">
            <w:pPr>
              <w:pStyle w:val="af6"/>
              <w:ind w:left="-57" w:right="-57"/>
              <w:rPr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auto"/>
          </w:tcPr>
          <w:p w14:paraId="728A1A17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ГОСТ Е</w:t>
            </w:r>
            <w:r>
              <w:t>N</w:t>
            </w:r>
            <w:r w:rsidRPr="001E7DD2">
              <w:rPr>
                <w:lang w:val="ru-RU"/>
              </w:rPr>
              <w:t xml:space="preserve"> 14127-2015</w:t>
            </w:r>
          </w:p>
          <w:p w14:paraId="3717D0A1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МВИ.МГ928-2014</w:t>
            </w:r>
          </w:p>
        </w:tc>
      </w:tr>
      <w:tr w:rsidR="00FC5964" w:rsidRPr="001E7DD2" w14:paraId="055AFA99" w14:textId="77777777" w:rsidTr="008458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8"/>
        </w:trPr>
        <w:tc>
          <w:tcPr>
            <w:tcW w:w="567" w:type="dxa"/>
            <w:shd w:val="clear" w:color="auto" w:fill="auto"/>
          </w:tcPr>
          <w:p w14:paraId="77DE6D1A" w14:textId="77777777" w:rsidR="00FC5964" w:rsidRDefault="00FC5964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  <w:r>
              <w:rPr>
                <w:lang w:val="ru-RU"/>
              </w:rPr>
              <w:t>2.4</w:t>
            </w:r>
          </w:p>
          <w:p w14:paraId="2B0C7E59" w14:textId="77777777" w:rsidR="00FC5964" w:rsidRPr="00C62020" w:rsidRDefault="00FC5964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2263" w:type="dxa"/>
            <w:vMerge/>
            <w:shd w:val="clear" w:color="auto" w:fill="auto"/>
          </w:tcPr>
          <w:p w14:paraId="1957F892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709" w:type="dxa"/>
            <w:shd w:val="clear" w:color="auto" w:fill="auto"/>
          </w:tcPr>
          <w:p w14:paraId="5EE7C384" w14:textId="77777777" w:rsidR="00FC5964" w:rsidRPr="0065127C" w:rsidRDefault="00FC5964" w:rsidP="0084584E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127C">
              <w:rPr>
                <w:sz w:val="22"/>
                <w:szCs w:val="22"/>
              </w:rPr>
              <w:t>24.10/ 32.102-103</w:t>
            </w:r>
          </w:p>
        </w:tc>
        <w:tc>
          <w:tcPr>
            <w:tcW w:w="1985" w:type="dxa"/>
            <w:shd w:val="clear" w:color="auto" w:fill="auto"/>
          </w:tcPr>
          <w:p w14:paraId="7C448DEB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Контроль проникающими веществами (капиллярный цветной, люминесцентно-цветной метод):</w:t>
            </w:r>
          </w:p>
          <w:p w14:paraId="1650146C" w14:textId="77777777" w:rsidR="00FC5964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-основной металл</w:t>
            </w:r>
          </w:p>
          <w:p w14:paraId="6D0570F2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04CAE86E" w14:textId="4C9197E4" w:rsidR="00FC5964" w:rsidRPr="001E7DD2" w:rsidRDefault="00FC5964" w:rsidP="0084584E">
            <w:pPr>
              <w:pStyle w:val="af6"/>
              <w:ind w:left="-57" w:right="-57"/>
              <w:rPr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auto"/>
          </w:tcPr>
          <w:p w14:paraId="774388D1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СТБ 1172-99</w:t>
            </w:r>
          </w:p>
          <w:p w14:paraId="74E4B75A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</w:tc>
      </w:tr>
      <w:tr w:rsidR="00FC5964" w:rsidRPr="001E7DD2" w14:paraId="3621D369" w14:textId="77777777" w:rsidTr="008458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8"/>
        </w:trPr>
        <w:tc>
          <w:tcPr>
            <w:tcW w:w="567" w:type="dxa"/>
            <w:shd w:val="clear" w:color="auto" w:fill="auto"/>
          </w:tcPr>
          <w:p w14:paraId="0E4C7FA6" w14:textId="77777777" w:rsidR="00FC5964" w:rsidRDefault="00FC5964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  <w:r>
              <w:rPr>
                <w:lang w:val="ru-RU"/>
              </w:rPr>
              <w:t>2.5</w:t>
            </w:r>
          </w:p>
          <w:p w14:paraId="27C9C265" w14:textId="77777777" w:rsidR="00FC5964" w:rsidRPr="00C62020" w:rsidRDefault="00FC5964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2263" w:type="dxa"/>
            <w:vMerge/>
            <w:shd w:val="clear" w:color="auto" w:fill="auto"/>
          </w:tcPr>
          <w:p w14:paraId="02337449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709" w:type="dxa"/>
            <w:shd w:val="clear" w:color="auto" w:fill="auto"/>
          </w:tcPr>
          <w:p w14:paraId="0B00D4F6" w14:textId="77777777" w:rsidR="00FC5964" w:rsidRPr="0065127C" w:rsidRDefault="00FC5964" w:rsidP="0084584E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127C">
              <w:rPr>
                <w:sz w:val="22"/>
                <w:szCs w:val="22"/>
              </w:rPr>
              <w:t>24.10/ 32.044</w:t>
            </w:r>
          </w:p>
        </w:tc>
        <w:tc>
          <w:tcPr>
            <w:tcW w:w="1985" w:type="dxa"/>
            <w:shd w:val="clear" w:color="auto" w:fill="auto"/>
          </w:tcPr>
          <w:p w14:paraId="39F69CF0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proofErr w:type="spellStart"/>
            <w:r w:rsidRPr="001E7DD2">
              <w:rPr>
                <w:lang w:val="ru-RU"/>
              </w:rPr>
              <w:t>Вихретоковый</w:t>
            </w:r>
            <w:proofErr w:type="spellEnd"/>
            <w:r w:rsidRPr="001E7DD2">
              <w:rPr>
                <w:lang w:val="ru-RU"/>
              </w:rPr>
              <w:t xml:space="preserve"> контроль:</w:t>
            </w:r>
          </w:p>
          <w:p w14:paraId="02871FFE" w14:textId="77777777" w:rsidR="00FC5964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-основной металл</w:t>
            </w:r>
          </w:p>
          <w:p w14:paraId="44EF7D2B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32A1AAF2" w14:textId="073FF8F3" w:rsidR="00FC5964" w:rsidRPr="001E7DD2" w:rsidRDefault="00FC5964" w:rsidP="0084584E">
            <w:pPr>
              <w:pStyle w:val="af6"/>
              <w:ind w:left="-57" w:right="-57"/>
              <w:rPr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auto"/>
          </w:tcPr>
          <w:p w14:paraId="7F27D4F6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СТБ ЕН 1711-2006</w:t>
            </w:r>
          </w:p>
        </w:tc>
      </w:tr>
      <w:tr w:rsidR="00FC5964" w:rsidRPr="001E7DD2" w14:paraId="5D254882" w14:textId="77777777" w:rsidTr="008458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026"/>
        </w:trPr>
        <w:tc>
          <w:tcPr>
            <w:tcW w:w="567" w:type="dxa"/>
            <w:vMerge w:val="restart"/>
            <w:shd w:val="clear" w:color="auto" w:fill="auto"/>
          </w:tcPr>
          <w:p w14:paraId="4AB8284E" w14:textId="77777777" w:rsidR="00FC5964" w:rsidRDefault="00FC5964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3.1</w:t>
            </w:r>
          </w:p>
          <w:p w14:paraId="15EF04EA" w14:textId="77777777" w:rsidR="00FC5964" w:rsidRDefault="00FC5964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2263" w:type="dxa"/>
            <w:vMerge w:val="restart"/>
            <w:shd w:val="clear" w:color="auto" w:fill="auto"/>
          </w:tcPr>
          <w:p w14:paraId="2DD51F6B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Объекты металлургических и литейных производств</w:t>
            </w:r>
          </w:p>
          <w:p w14:paraId="0D9C50EA" w14:textId="64230C75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Объекты металлургических и литейных производств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40D8D48F" w14:textId="77777777" w:rsidR="00FC5964" w:rsidRPr="0065127C" w:rsidRDefault="00FC5964" w:rsidP="0084584E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127C">
              <w:rPr>
                <w:sz w:val="22"/>
                <w:szCs w:val="22"/>
              </w:rPr>
              <w:t>24.10/ 32.115</w:t>
            </w:r>
          </w:p>
        </w:tc>
        <w:tc>
          <w:tcPr>
            <w:tcW w:w="1985" w:type="dxa"/>
            <w:shd w:val="clear" w:color="auto" w:fill="auto"/>
          </w:tcPr>
          <w:p w14:paraId="595F4A97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Оптический контроль (визуальный метод, внешний осмотр и измерения):</w:t>
            </w:r>
          </w:p>
          <w:p w14:paraId="1CE0E9DF" w14:textId="77777777" w:rsidR="00FC5964" w:rsidRDefault="00FC5964" w:rsidP="00FC5964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-основной металл</w:t>
            </w:r>
          </w:p>
          <w:p w14:paraId="37BD5820" w14:textId="19AE7787" w:rsidR="00FC5964" w:rsidRPr="001E7DD2" w:rsidRDefault="00FC5964" w:rsidP="00FC5964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75EA9239" w14:textId="29B1D2D6" w:rsidR="00FC5964" w:rsidRPr="001E7DD2" w:rsidRDefault="00FC5964" w:rsidP="0084584E">
            <w:pPr>
              <w:pStyle w:val="af6"/>
              <w:ind w:left="-57" w:right="-57"/>
              <w:rPr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auto"/>
          </w:tcPr>
          <w:p w14:paraId="42F8834D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ГОСТ 23479-79</w:t>
            </w:r>
          </w:p>
          <w:p w14:paraId="52D1FEB5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</w:tc>
      </w:tr>
      <w:tr w:rsidR="00FC5964" w:rsidRPr="001E7DD2" w14:paraId="37C4AE78" w14:textId="77777777" w:rsidTr="008458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26"/>
        </w:trPr>
        <w:tc>
          <w:tcPr>
            <w:tcW w:w="567" w:type="dxa"/>
            <w:vMerge/>
            <w:shd w:val="clear" w:color="auto" w:fill="auto"/>
          </w:tcPr>
          <w:p w14:paraId="7A5B8C7F" w14:textId="77777777" w:rsidR="00FC5964" w:rsidRDefault="00FC5964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</w:p>
        </w:tc>
        <w:tc>
          <w:tcPr>
            <w:tcW w:w="2263" w:type="dxa"/>
            <w:vMerge/>
            <w:shd w:val="clear" w:color="auto" w:fill="auto"/>
          </w:tcPr>
          <w:p w14:paraId="2529EC35" w14:textId="2F74C5CD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545781B2" w14:textId="77777777" w:rsidR="00FC5964" w:rsidRPr="0065127C" w:rsidRDefault="00FC5964" w:rsidP="0084584E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3C177EB4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-сварные соединения</w:t>
            </w:r>
          </w:p>
        </w:tc>
        <w:tc>
          <w:tcPr>
            <w:tcW w:w="2126" w:type="dxa"/>
            <w:vMerge/>
            <w:shd w:val="clear" w:color="auto" w:fill="auto"/>
          </w:tcPr>
          <w:p w14:paraId="6C648E96" w14:textId="3E6F785B" w:rsidR="00FC5964" w:rsidRPr="001E7DD2" w:rsidRDefault="00FC5964" w:rsidP="0084584E">
            <w:pPr>
              <w:pStyle w:val="af6"/>
              <w:ind w:left="-57" w:right="-57"/>
              <w:rPr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auto"/>
          </w:tcPr>
          <w:p w14:paraId="68BF1078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ГОСТ 23479-79</w:t>
            </w:r>
          </w:p>
          <w:p w14:paraId="04E7AEBA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СТБ ЕН 970-2003</w:t>
            </w:r>
          </w:p>
          <w:p w14:paraId="4726D4F6" w14:textId="4D34ED08" w:rsidR="00FC5964" w:rsidRPr="001E7DD2" w:rsidRDefault="00FC5964" w:rsidP="001F5FA4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СТБ 1133-98</w:t>
            </w:r>
          </w:p>
        </w:tc>
      </w:tr>
      <w:tr w:rsidR="00FC5964" w:rsidRPr="001E7DD2" w14:paraId="7C664787" w14:textId="77777777" w:rsidTr="008458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989"/>
        </w:trPr>
        <w:tc>
          <w:tcPr>
            <w:tcW w:w="567" w:type="dxa"/>
            <w:vMerge w:val="restart"/>
            <w:shd w:val="clear" w:color="auto" w:fill="auto"/>
          </w:tcPr>
          <w:p w14:paraId="0F6607EA" w14:textId="77777777" w:rsidR="00FC5964" w:rsidRDefault="00FC5964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  <w:r>
              <w:rPr>
                <w:lang w:val="ru-RU"/>
              </w:rPr>
              <w:t>3.2</w:t>
            </w:r>
          </w:p>
          <w:p w14:paraId="584A5913" w14:textId="77777777" w:rsidR="00FC5964" w:rsidRDefault="00FC5964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2263" w:type="dxa"/>
            <w:vMerge/>
            <w:shd w:val="clear" w:color="auto" w:fill="auto"/>
          </w:tcPr>
          <w:p w14:paraId="3748092A" w14:textId="1792D1CA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709" w:type="dxa"/>
            <w:vMerge w:val="restart"/>
            <w:shd w:val="clear" w:color="auto" w:fill="auto"/>
          </w:tcPr>
          <w:p w14:paraId="6194733D" w14:textId="77777777" w:rsidR="00FC5964" w:rsidRPr="0065127C" w:rsidRDefault="00FC5964" w:rsidP="0084584E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127C">
              <w:rPr>
                <w:sz w:val="22"/>
                <w:szCs w:val="22"/>
              </w:rPr>
              <w:t>24.10/ 32.102-103</w:t>
            </w:r>
          </w:p>
        </w:tc>
        <w:tc>
          <w:tcPr>
            <w:tcW w:w="1985" w:type="dxa"/>
            <w:shd w:val="clear" w:color="auto" w:fill="auto"/>
          </w:tcPr>
          <w:p w14:paraId="1715C2FB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Контроль проникающими веществами (капиллярный цветной, люминесцентно-цветной метод):</w:t>
            </w:r>
          </w:p>
          <w:p w14:paraId="6357DF6D" w14:textId="77777777" w:rsidR="00FC5964" w:rsidRDefault="00FC5964" w:rsidP="00FC5964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-основной металл</w:t>
            </w:r>
          </w:p>
          <w:p w14:paraId="38E5C62A" w14:textId="3381AF0E" w:rsidR="00FC5964" w:rsidRPr="001E7DD2" w:rsidRDefault="00FC5964" w:rsidP="00FC5964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61F00ED3" w14:textId="2DFC688B" w:rsidR="00FC5964" w:rsidRPr="001E7DD2" w:rsidRDefault="00FC5964" w:rsidP="0084584E">
            <w:pPr>
              <w:pStyle w:val="af6"/>
              <w:ind w:left="-57" w:right="-57"/>
              <w:rPr>
                <w:sz w:val="18"/>
                <w:szCs w:val="18"/>
                <w:lang w:val="ru-RU"/>
              </w:rPr>
            </w:pPr>
          </w:p>
        </w:tc>
        <w:tc>
          <w:tcPr>
            <w:tcW w:w="1984" w:type="dxa"/>
            <w:shd w:val="clear" w:color="auto" w:fill="auto"/>
          </w:tcPr>
          <w:p w14:paraId="51759F20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СТБ 1172-99</w:t>
            </w:r>
          </w:p>
          <w:p w14:paraId="28666CBD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</w:tc>
      </w:tr>
      <w:tr w:rsidR="00FC5964" w:rsidRPr="001E7DD2" w14:paraId="46034918" w14:textId="77777777" w:rsidTr="008458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3"/>
        </w:trPr>
        <w:tc>
          <w:tcPr>
            <w:tcW w:w="567" w:type="dxa"/>
            <w:vMerge/>
            <w:shd w:val="clear" w:color="auto" w:fill="auto"/>
          </w:tcPr>
          <w:p w14:paraId="7AD30112" w14:textId="77777777" w:rsidR="00FC5964" w:rsidRDefault="00FC5964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</w:p>
        </w:tc>
        <w:tc>
          <w:tcPr>
            <w:tcW w:w="2263" w:type="dxa"/>
            <w:vMerge/>
            <w:shd w:val="clear" w:color="auto" w:fill="auto"/>
          </w:tcPr>
          <w:p w14:paraId="0BDD19A3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3C2D2CB3" w14:textId="77777777" w:rsidR="00FC5964" w:rsidRPr="0065127C" w:rsidRDefault="00FC5964" w:rsidP="0084584E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2C18A87E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-сварные соединения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4904BEF7" w14:textId="4344120F" w:rsidR="00FC5964" w:rsidRPr="001E7DD2" w:rsidRDefault="00FC5964" w:rsidP="0084584E">
            <w:pPr>
              <w:pStyle w:val="af6"/>
              <w:ind w:left="-57" w:right="-57"/>
              <w:rPr>
                <w:sz w:val="18"/>
                <w:szCs w:val="18"/>
                <w:lang w:val="ru-RU"/>
              </w:rPr>
            </w:pPr>
          </w:p>
        </w:tc>
        <w:tc>
          <w:tcPr>
            <w:tcW w:w="1984" w:type="dxa"/>
            <w:shd w:val="clear" w:color="auto" w:fill="auto"/>
          </w:tcPr>
          <w:p w14:paraId="561EF7B9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СТБ 1172-99</w:t>
            </w:r>
          </w:p>
          <w:p w14:paraId="7D1266EB" w14:textId="1125887A" w:rsidR="00FC5964" w:rsidRPr="001E7DD2" w:rsidRDefault="00FC5964" w:rsidP="00FC5964">
            <w:pPr>
              <w:pStyle w:val="af6"/>
              <w:ind w:left="-57" w:right="-57"/>
              <w:rPr>
                <w:lang w:val="ru-RU"/>
              </w:rPr>
            </w:pPr>
            <w:r w:rsidRPr="005B4A4A">
              <w:rPr>
                <w:lang w:val="ru-RU"/>
              </w:rPr>
              <w:t>СТБ ISO 23277-2013</w:t>
            </w:r>
          </w:p>
        </w:tc>
      </w:tr>
      <w:tr w:rsidR="00FC5964" w:rsidRPr="001E7DD2" w14:paraId="325DE2CB" w14:textId="77777777" w:rsidTr="008458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951"/>
        </w:trPr>
        <w:tc>
          <w:tcPr>
            <w:tcW w:w="567" w:type="dxa"/>
            <w:vMerge w:val="restart"/>
            <w:shd w:val="clear" w:color="auto" w:fill="auto"/>
          </w:tcPr>
          <w:p w14:paraId="07180426" w14:textId="77777777" w:rsidR="00FC5964" w:rsidRDefault="00FC5964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  <w:r>
              <w:rPr>
                <w:lang w:val="ru-RU"/>
              </w:rPr>
              <w:t>4.1</w:t>
            </w:r>
          </w:p>
          <w:p w14:paraId="3F63E4E5" w14:textId="77777777" w:rsidR="00FC5964" w:rsidRDefault="00FC5964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2263" w:type="dxa"/>
            <w:vMerge w:val="restart"/>
            <w:shd w:val="clear" w:color="auto" w:fill="auto"/>
          </w:tcPr>
          <w:p w14:paraId="7650FCC8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Подъёмные сооружения:</w:t>
            </w:r>
          </w:p>
          <w:p w14:paraId="1BFE6B76" w14:textId="77777777" w:rsidR="00FC5964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- грузоподъёмные краны</w:t>
            </w:r>
          </w:p>
          <w:p w14:paraId="0A6D4970" w14:textId="77777777" w:rsidR="00FC5964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  <w:p w14:paraId="1220B414" w14:textId="2CAEE113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709" w:type="dxa"/>
            <w:vMerge w:val="restart"/>
            <w:shd w:val="clear" w:color="auto" w:fill="auto"/>
          </w:tcPr>
          <w:p w14:paraId="0BA90FDA" w14:textId="77777777" w:rsidR="00FC5964" w:rsidRPr="0065127C" w:rsidRDefault="00FC5964" w:rsidP="0084584E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127C">
              <w:rPr>
                <w:sz w:val="22"/>
                <w:szCs w:val="22"/>
              </w:rPr>
              <w:t>24.10/ 32.115</w:t>
            </w:r>
          </w:p>
        </w:tc>
        <w:tc>
          <w:tcPr>
            <w:tcW w:w="1985" w:type="dxa"/>
            <w:shd w:val="clear" w:color="auto" w:fill="auto"/>
          </w:tcPr>
          <w:p w14:paraId="6FD1D497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Оптический контроль (визуальный метод, внешний осмотр и измерения):</w:t>
            </w:r>
          </w:p>
          <w:p w14:paraId="0B0ABC16" w14:textId="77777777" w:rsidR="00FC5964" w:rsidRDefault="00FC5964" w:rsidP="00FC5964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-основной металл</w:t>
            </w:r>
          </w:p>
          <w:p w14:paraId="5FD5A01C" w14:textId="67F1625F" w:rsidR="00FC5964" w:rsidRPr="001E7DD2" w:rsidRDefault="00FC5964" w:rsidP="00FC5964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216C4ABC" w14:textId="78060554" w:rsidR="00FC5964" w:rsidRPr="001E7DD2" w:rsidRDefault="00FC5964" w:rsidP="0084584E">
            <w:pPr>
              <w:pStyle w:val="af6"/>
              <w:ind w:left="-57" w:right="-57"/>
              <w:rPr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auto"/>
          </w:tcPr>
          <w:p w14:paraId="527BCBBD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ГОСТ 23479-79</w:t>
            </w:r>
          </w:p>
          <w:p w14:paraId="7243E966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</w:tc>
      </w:tr>
      <w:tr w:rsidR="00FC5964" w:rsidRPr="001E7DD2" w14:paraId="4AB2458B" w14:textId="77777777" w:rsidTr="008458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01"/>
        </w:trPr>
        <w:tc>
          <w:tcPr>
            <w:tcW w:w="567" w:type="dxa"/>
            <w:vMerge/>
            <w:shd w:val="clear" w:color="auto" w:fill="auto"/>
          </w:tcPr>
          <w:p w14:paraId="56D25F96" w14:textId="77777777" w:rsidR="00FC5964" w:rsidRDefault="00FC5964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</w:p>
        </w:tc>
        <w:tc>
          <w:tcPr>
            <w:tcW w:w="2263" w:type="dxa"/>
            <w:vMerge/>
            <w:shd w:val="clear" w:color="auto" w:fill="auto"/>
          </w:tcPr>
          <w:p w14:paraId="5FA9CF2A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107D57A7" w14:textId="77777777" w:rsidR="00FC5964" w:rsidRPr="0065127C" w:rsidRDefault="00FC5964" w:rsidP="0084584E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33984988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-сварные соединения</w:t>
            </w:r>
          </w:p>
        </w:tc>
        <w:tc>
          <w:tcPr>
            <w:tcW w:w="2126" w:type="dxa"/>
            <w:vMerge/>
            <w:shd w:val="clear" w:color="auto" w:fill="auto"/>
          </w:tcPr>
          <w:p w14:paraId="7449B228" w14:textId="76448ADB" w:rsidR="00FC5964" w:rsidRPr="001E7DD2" w:rsidRDefault="00FC5964" w:rsidP="0084584E">
            <w:pPr>
              <w:pStyle w:val="af6"/>
              <w:ind w:left="-57" w:right="-57"/>
              <w:rPr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auto"/>
          </w:tcPr>
          <w:p w14:paraId="4A449ADF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ГОСТ 23479-79</w:t>
            </w:r>
          </w:p>
          <w:p w14:paraId="44F63E0B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СТБ ЕН 970-2003</w:t>
            </w:r>
          </w:p>
          <w:p w14:paraId="35B70E74" w14:textId="3257BD3D" w:rsidR="00FC5964" w:rsidRPr="001E7DD2" w:rsidRDefault="00FC5964" w:rsidP="00FC5964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СТБ 1133-98</w:t>
            </w:r>
          </w:p>
        </w:tc>
      </w:tr>
      <w:tr w:rsidR="00FC5964" w:rsidRPr="001E7DD2" w14:paraId="33B41A34" w14:textId="77777777" w:rsidTr="008458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76"/>
        </w:trPr>
        <w:tc>
          <w:tcPr>
            <w:tcW w:w="567" w:type="dxa"/>
            <w:vMerge w:val="restart"/>
            <w:shd w:val="clear" w:color="auto" w:fill="auto"/>
          </w:tcPr>
          <w:p w14:paraId="3422B153" w14:textId="77777777" w:rsidR="00FC5964" w:rsidRDefault="00FC5964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  <w:r>
              <w:rPr>
                <w:lang w:val="ru-RU"/>
              </w:rPr>
              <w:t>4.2</w:t>
            </w:r>
          </w:p>
          <w:p w14:paraId="31F99019" w14:textId="77777777" w:rsidR="00FC5964" w:rsidRDefault="00FC5964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2263" w:type="dxa"/>
            <w:vMerge/>
            <w:shd w:val="clear" w:color="auto" w:fill="auto"/>
          </w:tcPr>
          <w:p w14:paraId="4E19EBD8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709" w:type="dxa"/>
            <w:vMerge w:val="restart"/>
            <w:shd w:val="clear" w:color="auto" w:fill="auto"/>
          </w:tcPr>
          <w:p w14:paraId="5379925D" w14:textId="77777777" w:rsidR="00FC5964" w:rsidRPr="0065127C" w:rsidRDefault="00FC5964" w:rsidP="0084584E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127C">
              <w:rPr>
                <w:sz w:val="22"/>
                <w:szCs w:val="22"/>
              </w:rPr>
              <w:t>24.10/</w:t>
            </w:r>
          </w:p>
          <w:p w14:paraId="79F0CBE7" w14:textId="77777777" w:rsidR="00FC5964" w:rsidRPr="0065127C" w:rsidRDefault="00FC5964" w:rsidP="0084584E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127C">
              <w:rPr>
                <w:sz w:val="22"/>
                <w:szCs w:val="22"/>
              </w:rPr>
              <w:t>32.089</w:t>
            </w:r>
          </w:p>
        </w:tc>
        <w:tc>
          <w:tcPr>
            <w:tcW w:w="1985" w:type="dxa"/>
            <w:shd w:val="clear" w:color="auto" w:fill="auto"/>
          </w:tcPr>
          <w:p w14:paraId="25CB601F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Магнитный контроль (магнитопорошковый метод):</w:t>
            </w:r>
          </w:p>
          <w:p w14:paraId="2CA8C4C4" w14:textId="77777777" w:rsidR="00FC5964" w:rsidRDefault="00FC5964" w:rsidP="00FC5964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-основной металл</w:t>
            </w:r>
          </w:p>
          <w:p w14:paraId="06333AD7" w14:textId="6B03A81F" w:rsidR="00FC5964" w:rsidRPr="001E7DD2" w:rsidRDefault="00FC5964" w:rsidP="00FC5964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7664F8B5" w14:textId="778AAA4A" w:rsidR="00FC5964" w:rsidRPr="00822743" w:rsidRDefault="00FC5964" w:rsidP="0084584E">
            <w:pPr>
              <w:pStyle w:val="af6"/>
              <w:ind w:left="-57" w:right="-57"/>
              <w:rPr>
                <w:sz w:val="18"/>
                <w:szCs w:val="18"/>
                <w:lang w:val="ru-RU"/>
              </w:rPr>
            </w:pPr>
          </w:p>
        </w:tc>
        <w:tc>
          <w:tcPr>
            <w:tcW w:w="1984" w:type="dxa"/>
            <w:shd w:val="clear" w:color="auto" w:fill="auto"/>
          </w:tcPr>
          <w:p w14:paraId="1AA63736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ГОСТ 21105-87</w:t>
            </w:r>
          </w:p>
          <w:p w14:paraId="75A0C50A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</w:tc>
      </w:tr>
      <w:tr w:rsidR="00FC5964" w:rsidRPr="001E7DD2" w14:paraId="2174B781" w14:textId="77777777" w:rsidTr="008458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76"/>
        </w:trPr>
        <w:tc>
          <w:tcPr>
            <w:tcW w:w="567" w:type="dxa"/>
            <w:vMerge/>
            <w:shd w:val="clear" w:color="auto" w:fill="auto"/>
          </w:tcPr>
          <w:p w14:paraId="1F5E0340" w14:textId="77777777" w:rsidR="00FC5964" w:rsidRDefault="00FC5964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</w:p>
        </w:tc>
        <w:tc>
          <w:tcPr>
            <w:tcW w:w="2263" w:type="dxa"/>
            <w:vMerge/>
            <w:shd w:val="clear" w:color="auto" w:fill="auto"/>
          </w:tcPr>
          <w:p w14:paraId="74AF773A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0A7DE921" w14:textId="77777777" w:rsidR="00FC5964" w:rsidRPr="0065127C" w:rsidRDefault="00FC5964" w:rsidP="0084584E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1B65509C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-сварные соеди</w:t>
            </w:r>
            <w:r w:rsidRPr="00527191">
              <w:rPr>
                <w:lang w:val="ru-RU"/>
              </w:rPr>
              <w:t>н</w:t>
            </w:r>
            <w:r w:rsidRPr="001E7DD2">
              <w:rPr>
                <w:lang w:val="ru-RU"/>
              </w:rPr>
              <w:t>ения</w:t>
            </w:r>
          </w:p>
        </w:tc>
        <w:tc>
          <w:tcPr>
            <w:tcW w:w="2126" w:type="dxa"/>
            <w:vMerge/>
            <w:shd w:val="clear" w:color="auto" w:fill="auto"/>
          </w:tcPr>
          <w:p w14:paraId="18D23E4D" w14:textId="582857EC" w:rsidR="00FC5964" w:rsidRPr="001E7DD2" w:rsidRDefault="00FC5964" w:rsidP="0084584E">
            <w:pPr>
              <w:pStyle w:val="af6"/>
              <w:ind w:left="-57" w:right="-57"/>
              <w:rPr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auto"/>
          </w:tcPr>
          <w:p w14:paraId="54ACCA57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ГОСТ 21105-87</w:t>
            </w:r>
          </w:p>
          <w:p w14:paraId="10E0F71C" w14:textId="1737EC12" w:rsidR="00FC5964" w:rsidRPr="001E7DD2" w:rsidRDefault="00FC5964" w:rsidP="00FC5964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 xml:space="preserve">СТБ ISO 17638-2013 </w:t>
            </w:r>
          </w:p>
        </w:tc>
      </w:tr>
      <w:tr w:rsidR="00FC5964" w:rsidRPr="001E7DD2" w14:paraId="2E9E1F1C" w14:textId="77777777" w:rsidTr="008458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8"/>
        </w:trPr>
        <w:tc>
          <w:tcPr>
            <w:tcW w:w="567" w:type="dxa"/>
            <w:shd w:val="clear" w:color="auto" w:fill="auto"/>
          </w:tcPr>
          <w:p w14:paraId="15B08A89" w14:textId="77777777" w:rsidR="00FC5964" w:rsidRDefault="00FC5964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  <w:r>
              <w:rPr>
                <w:lang w:val="ru-RU"/>
              </w:rPr>
              <w:t>4.3</w:t>
            </w:r>
          </w:p>
          <w:p w14:paraId="30BF65DD" w14:textId="77777777" w:rsidR="00FC5964" w:rsidRDefault="00FC5964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2263" w:type="dxa"/>
            <w:vMerge/>
            <w:shd w:val="clear" w:color="auto" w:fill="auto"/>
          </w:tcPr>
          <w:p w14:paraId="39B39CB0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709" w:type="dxa"/>
            <w:shd w:val="clear" w:color="auto" w:fill="auto"/>
          </w:tcPr>
          <w:p w14:paraId="3A8ED7C4" w14:textId="77777777" w:rsidR="00FC5964" w:rsidRPr="0065127C" w:rsidRDefault="00FC5964" w:rsidP="0084584E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127C">
              <w:rPr>
                <w:sz w:val="22"/>
                <w:szCs w:val="22"/>
              </w:rPr>
              <w:t>24.10/</w:t>
            </w:r>
          </w:p>
          <w:p w14:paraId="14F84D27" w14:textId="77777777" w:rsidR="00FC5964" w:rsidRPr="0065127C" w:rsidRDefault="00FC5964" w:rsidP="0084584E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127C">
              <w:rPr>
                <w:sz w:val="22"/>
                <w:szCs w:val="22"/>
              </w:rPr>
              <w:t>32.030</w:t>
            </w:r>
          </w:p>
        </w:tc>
        <w:tc>
          <w:tcPr>
            <w:tcW w:w="1985" w:type="dxa"/>
            <w:shd w:val="clear" w:color="auto" w:fill="auto"/>
          </w:tcPr>
          <w:p w14:paraId="14B48792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Ультразвуковой контроль (эхо-метод):</w:t>
            </w:r>
          </w:p>
          <w:p w14:paraId="541E2065" w14:textId="77777777" w:rsidR="00FC5964" w:rsidRDefault="00FC5964" w:rsidP="00FC5964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-сварные соединения</w:t>
            </w:r>
          </w:p>
          <w:p w14:paraId="47BDFF44" w14:textId="77777777" w:rsidR="00FC5964" w:rsidRDefault="00FC5964" w:rsidP="00FC5964">
            <w:pPr>
              <w:pStyle w:val="af6"/>
              <w:ind w:left="-57" w:right="-57"/>
              <w:rPr>
                <w:lang w:val="ru-RU"/>
              </w:rPr>
            </w:pPr>
          </w:p>
          <w:p w14:paraId="35E89C23" w14:textId="77777777" w:rsidR="00FC5964" w:rsidRDefault="00FC5964" w:rsidP="00FC5964">
            <w:pPr>
              <w:pStyle w:val="af6"/>
              <w:ind w:left="-57" w:right="-57"/>
              <w:rPr>
                <w:lang w:val="ru-RU"/>
              </w:rPr>
            </w:pPr>
          </w:p>
          <w:p w14:paraId="21ACA0B5" w14:textId="77777777" w:rsidR="00FC5964" w:rsidRDefault="00FC5964" w:rsidP="00FC5964">
            <w:pPr>
              <w:pStyle w:val="af6"/>
              <w:ind w:right="-57"/>
              <w:rPr>
                <w:lang w:val="ru-RU"/>
              </w:rPr>
            </w:pPr>
          </w:p>
          <w:p w14:paraId="264F1BAD" w14:textId="77777777" w:rsidR="00FC5964" w:rsidRDefault="00FC5964" w:rsidP="00FC5964">
            <w:pPr>
              <w:pStyle w:val="af6"/>
              <w:ind w:right="-57"/>
              <w:rPr>
                <w:lang w:val="ru-RU"/>
              </w:rPr>
            </w:pPr>
          </w:p>
          <w:p w14:paraId="540393CA" w14:textId="77777777" w:rsidR="00FC5964" w:rsidRDefault="00FC5964" w:rsidP="00FC5964">
            <w:pPr>
              <w:pStyle w:val="af6"/>
              <w:ind w:right="-57"/>
              <w:rPr>
                <w:lang w:val="ru-RU"/>
              </w:rPr>
            </w:pPr>
          </w:p>
          <w:p w14:paraId="6CC19A91" w14:textId="52516260" w:rsidR="00FC5964" w:rsidRPr="001E7DD2" w:rsidRDefault="00FC5964" w:rsidP="00FC5964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5A53A529" w14:textId="4F994FF6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984" w:type="dxa"/>
            <w:shd w:val="clear" w:color="auto" w:fill="auto"/>
          </w:tcPr>
          <w:p w14:paraId="55F3F2BB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ГОСТ 14782-86</w:t>
            </w:r>
          </w:p>
          <w:p w14:paraId="0AB3CBCD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</w:tc>
      </w:tr>
      <w:tr w:rsidR="0065127C" w:rsidRPr="001E7DD2" w14:paraId="547147A7" w14:textId="77777777" w:rsidTr="008458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026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031C5263" w14:textId="77777777" w:rsidR="0065127C" w:rsidRDefault="0065127C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4.4</w:t>
            </w:r>
          </w:p>
          <w:p w14:paraId="709151F0" w14:textId="77777777" w:rsidR="0065127C" w:rsidRDefault="0065127C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2263" w:type="dxa"/>
            <w:vMerge w:val="restart"/>
            <w:shd w:val="clear" w:color="auto" w:fill="auto"/>
          </w:tcPr>
          <w:p w14:paraId="0DEF0624" w14:textId="77777777" w:rsidR="0065127C" w:rsidRPr="001E7DD2" w:rsidRDefault="0065127C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Подъёмные сооружения:</w:t>
            </w:r>
          </w:p>
          <w:p w14:paraId="12016A51" w14:textId="0749191D" w:rsidR="0065127C" w:rsidRPr="001E7DD2" w:rsidRDefault="0065127C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- грузоподъёмные краны</w:t>
            </w:r>
          </w:p>
        </w:tc>
        <w:tc>
          <w:tcPr>
            <w:tcW w:w="709" w:type="dxa"/>
            <w:shd w:val="clear" w:color="auto" w:fill="auto"/>
          </w:tcPr>
          <w:p w14:paraId="5B584EDC" w14:textId="77777777" w:rsidR="0065127C" w:rsidRPr="0065127C" w:rsidRDefault="0065127C" w:rsidP="0084584E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127C">
              <w:rPr>
                <w:sz w:val="22"/>
                <w:szCs w:val="22"/>
              </w:rPr>
              <w:t>24.10/</w:t>
            </w:r>
          </w:p>
          <w:p w14:paraId="65D638EB" w14:textId="77777777" w:rsidR="0065127C" w:rsidRPr="0065127C" w:rsidRDefault="0065127C" w:rsidP="0084584E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127C">
              <w:rPr>
                <w:sz w:val="22"/>
                <w:szCs w:val="22"/>
              </w:rPr>
              <w:t>32.030</w:t>
            </w:r>
          </w:p>
        </w:tc>
        <w:tc>
          <w:tcPr>
            <w:tcW w:w="1985" w:type="dxa"/>
            <w:shd w:val="clear" w:color="auto" w:fill="auto"/>
          </w:tcPr>
          <w:p w14:paraId="665277E5" w14:textId="77777777" w:rsidR="0065127C" w:rsidRPr="001E7DD2" w:rsidRDefault="0065127C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 xml:space="preserve">Ультразвуковая </w:t>
            </w:r>
            <w:proofErr w:type="spellStart"/>
            <w:r w:rsidRPr="001E7DD2">
              <w:rPr>
                <w:lang w:val="ru-RU"/>
              </w:rPr>
              <w:t>толщинометрия</w:t>
            </w:r>
            <w:proofErr w:type="spellEnd"/>
            <w:r w:rsidRPr="001E7DD2">
              <w:rPr>
                <w:lang w:val="ru-RU"/>
              </w:rPr>
              <w:t>:</w:t>
            </w:r>
          </w:p>
          <w:p w14:paraId="7DEAE165" w14:textId="3481BC92" w:rsidR="0065127C" w:rsidRPr="001E7DD2" w:rsidRDefault="0065127C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-основной металл</w:t>
            </w:r>
          </w:p>
        </w:tc>
        <w:tc>
          <w:tcPr>
            <w:tcW w:w="2126" w:type="dxa"/>
            <w:vMerge/>
            <w:shd w:val="clear" w:color="auto" w:fill="auto"/>
          </w:tcPr>
          <w:p w14:paraId="36D5D21C" w14:textId="34196A18" w:rsidR="0065127C" w:rsidRPr="001E7DD2" w:rsidRDefault="0065127C" w:rsidP="0084584E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984" w:type="dxa"/>
            <w:shd w:val="clear" w:color="auto" w:fill="auto"/>
          </w:tcPr>
          <w:p w14:paraId="43EA3DBC" w14:textId="77777777" w:rsidR="0065127C" w:rsidRPr="001E7DD2" w:rsidRDefault="0065127C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ГОСТ Е</w:t>
            </w:r>
            <w:r>
              <w:t>N</w:t>
            </w:r>
            <w:r w:rsidRPr="001E7DD2">
              <w:rPr>
                <w:lang w:val="ru-RU"/>
              </w:rPr>
              <w:t xml:space="preserve"> 14127-2015</w:t>
            </w:r>
          </w:p>
          <w:p w14:paraId="0C4F2CAB" w14:textId="5294E55C" w:rsidR="0065127C" w:rsidRPr="001E7DD2" w:rsidRDefault="0065127C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МВИ.МГ</w:t>
            </w:r>
            <w:r>
              <w:rPr>
                <w:lang w:val="ru-RU"/>
              </w:rPr>
              <w:t xml:space="preserve"> </w:t>
            </w:r>
            <w:r w:rsidRPr="001E7DD2">
              <w:rPr>
                <w:lang w:val="ru-RU"/>
              </w:rPr>
              <w:t>928-2014</w:t>
            </w:r>
          </w:p>
        </w:tc>
      </w:tr>
      <w:tr w:rsidR="0065127C" w:rsidRPr="001E7DD2" w14:paraId="66CEAA64" w14:textId="77777777" w:rsidTr="008458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989"/>
        </w:trPr>
        <w:tc>
          <w:tcPr>
            <w:tcW w:w="567" w:type="dxa"/>
            <w:vMerge w:val="restart"/>
            <w:shd w:val="clear" w:color="auto" w:fill="auto"/>
          </w:tcPr>
          <w:p w14:paraId="18D6BFF7" w14:textId="77777777" w:rsidR="0065127C" w:rsidRDefault="0065127C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  <w:r w:rsidRPr="0016718E">
              <w:rPr>
                <w:lang w:val="ru-RU"/>
              </w:rPr>
              <w:t>4.5</w:t>
            </w:r>
          </w:p>
          <w:p w14:paraId="018F2899" w14:textId="77777777" w:rsidR="0065127C" w:rsidRPr="0016718E" w:rsidRDefault="0065127C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2263" w:type="dxa"/>
            <w:vMerge/>
            <w:shd w:val="clear" w:color="auto" w:fill="auto"/>
          </w:tcPr>
          <w:p w14:paraId="395D592E" w14:textId="77777777" w:rsidR="0065127C" w:rsidRPr="001E7DD2" w:rsidRDefault="0065127C" w:rsidP="0084584E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709" w:type="dxa"/>
            <w:vMerge w:val="restart"/>
            <w:shd w:val="clear" w:color="auto" w:fill="auto"/>
          </w:tcPr>
          <w:p w14:paraId="4D3319C5" w14:textId="77777777" w:rsidR="0065127C" w:rsidRPr="0065127C" w:rsidRDefault="0065127C" w:rsidP="0084584E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127C">
              <w:rPr>
                <w:sz w:val="22"/>
                <w:szCs w:val="22"/>
              </w:rPr>
              <w:t>24.10/ 32.102-103</w:t>
            </w:r>
          </w:p>
        </w:tc>
        <w:tc>
          <w:tcPr>
            <w:tcW w:w="1985" w:type="dxa"/>
            <w:shd w:val="clear" w:color="auto" w:fill="auto"/>
          </w:tcPr>
          <w:p w14:paraId="3C707AA0" w14:textId="77777777" w:rsidR="0065127C" w:rsidRPr="001E7DD2" w:rsidRDefault="0065127C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Контроль проникающими веществами (капиллярный цветной, люминесцентно-цветной метод):</w:t>
            </w:r>
          </w:p>
          <w:p w14:paraId="7A5CF7F3" w14:textId="77777777" w:rsidR="0065127C" w:rsidRDefault="0065127C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-основной металл</w:t>
            </w:r>
          </w:p>
          <w:p w14:paraId="421D20B8" w14:textId="77777777" w:rsidR="0065127C" w:rsidRPr="001E7DD2" w:rsidRDefault="0065127C" w:rsidP="0084584E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727D0F74" w14:textId="77777777" w:rsidR="0065127C" w:rsidRPr="001E7DD2" w:rsidRDefault="0065127C" w:rsidP="0084584E">
            <w:pPr>
              <w:pStyle w:val="af6"/>
              <w:ind w:left="-57" w:right="-57"/>
              <w:jc w:val="center"/>
              <w:rPr>
                <w:lang w:val="ru-RU"/>
              </w:rPr>
            </w:pPr>
          </w:p>
        </w:tc>
        <w:tc>
          <w:tcPr>
            <w:tcW w:w="1984" w:type="dxa"/>
            <w:shd w:val="clear" w:color="auto" w:fill="auto"/>
          </w:tcPr>
          <w:p w14:paraId="42C6C276" w14:textId="77777777" w:rsidR="0065127C" w:rsidRPr="001E7DD2" w:rsidRDefault="0065127C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СТБ 1172-99</w:t>
            </w:r>
          </w:p>
          <w:p w14:paraId="5E1F034E" w14:textId="77777777" w:rsidR="0065127C" w:rsidRPr="001E7DD2" w:rsidRDefault="0065127C" w:rsidP="0084584E">
            <w:pPr>
              <w:pStyle w:val="af6"/>
              <w:ind w:left="-57" w:right="-57"/>
              <w:rPr>
                <w:lang w:val="ru-RU"/>
              </w:rPr>
            </w:pPr>
          </w:p>
        </w:tc>
      </w:tr>
      <w:tr w:rsidR="0065127C" w:rsidRPr="001E7DD2" w14:paraId="1E4382DC" w14:textId="77777777" w:rsidTr="008458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676"/>
        </w:trPr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16B9D1D" w14:textId="77777777" w:rsidR="0065127C" w:rsidRPr="0016718E" w:rsidRDefault="0065127C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</w:p>
        </w:tc>
        <w:tc>
          <w:tcPr>
            <w:tcW w:w="226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87732C2" w14:textId="77777777" w:rsidR="0065127C" w:rsidRPr="001E7DD2" w:rsidRDefault="0065127C" w:rsidP="0084584E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FE3126B" w14:textId="77777777" w:rsidR="0065127C" w:rsidRPr="0065127C" w:rsidRDefault="0065127C" w:rsidP="0084584E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554679D2" w14:textId="77777777" w:rsidR="0065127C" w:rsidRPr="001E7DD2" w:rsidRDefault="0065127C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-сварные соединения</w:t>
            </w:r>
          </w:p>
        </w:tc>
        <w:tc>
          <w:tcPr>
            <w:tcW w:w="2126" w:type="dxa"/>
            <w:vMerge/>
            <w:shd w:val="clear" w:color="auto" w:fill="auto"/>
          </w:tcPr>
          <w:p w14:paraId="0BBC5D29" w14:textId="77777777" w:rsidR="0065127C" w:rsidRPr="001E7DD2" w:rsidRDefault="0065127C" w:rsidP="0084584E">
            <w:pPr>
              <w:pStyle w:val="af6"/>
              <w:ind w:left="-57" w:right="-57"/>
              <w:jc w:val="center"/>
              <w:rPr>
                <w:lang w:val="ru-RU"/>
              </w:rPr>
            </w:pPr>
          </w:p>
        </w:tc>
        <w:tc>
          <w:tcPr>
            <w:tcW w:w="1984" w:type="dxa"/>
            <w:shd w:val="clear" w:color="auto" w:fill="auto"/>
          </w:tcPr>
          <w:p w14:paraId="544EA8A3" w14:textId="77777777" w:rsidR="0065127C" w:rsidRPr="001E7DD2" w:rsidRDefault="0065127C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СТБ 1172-99</w:t>
            </w:r>
          </w:p>
          <w:p w14:paraId="68A85EA3" w14:textId="352FEC64" w:rsidR="0065127C" w:rsidRPr="001E7DD2" w:rsidRDefault="0065127C" w:rsidP="0084584E">
            <w:pPr>
              <w:pStyle w:val="af6"/>
              <w:ind w:left="-57" w:right="-57"/>
              <w:rPr>
                <w:lang w:val="ru-RU"/>
              </w:rPr>
            </w:pPr>
          </w:p>
        </w:tc>
      </w:tr>
      <w:tr w:rsidR="00FC5964" w:rsidRPr="001E7DD2" w14:paraId="23318694" w14:textId="77777777" w:rsidTr="008458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014"/>
        </w:trPr>
        <w:tc>
          <w:tcPr>
            <w:tcW w:w="567" w:type="dxa"/>
            <w:vMerge w:val="restart"/>
            <w:shd w:val="clear" w:color="auto" w:fill="auto"/>
          </w:tcPr>
          <w:p w14:paraId="1EFFFE20" w14:textId="77777777" w:rsidR="00FC5964" w:rsidRDefault="00FC5964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  <w:r w:rsidRPr="008E5F1B">
              <w:rPr>
                <w:lang w:val="ru-RU"/>
              </w:rPr>
              <w:t>5.1</w:t>
            </w:r>
          </w:p>
          <w:p w14:paraId="5DC4E10C" w14:textId="77777777" w:rsidR="00FC5964" w:rsidRDefault="00FC5964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2263" w:type="dxa"/>
            <w:vMerge w:val="restart"/>
            <w:shd w:val="clear" w:color="auto" w:fill="auto"/>
          </w:tcPr>
          <w:p w14:paraId="0F815370" w14:textId="77777777" w:rsidR="0065127C" w:rsidRDefault="00FC5964" w:rsidP="0084584E">
            <w:pPr>
              <w:pStyle w:val="af6"/>
              <w:ind w:left="-57" w:right="-57"/>
              <w:rPr>
                <w:lang w:val="ru-RU"/>
              </w:rPr>
            </w:pPr>
            <w:proofErr w:type="spellStart"/>
            <w:r w:rsidRPr="001E7DD2">
              <w:rPr>
                <w:lang w:val="ru-RU"/>
              </w:rPr>
              <w:t>Теплоустановки</w:t>
            </w:r>
            <w:proofErr w:type="spellEnd"/>
            <w:r w:rsidRPr="001E7DD2">
              <w:rPr>
                <w:lang w:val="ru-RU"/>
              </w:rPr>
              <w:t xml:space="preserve"> </w:t>
            </w:r>
          </w:p>
          <w:p w14:paraId="64FA77E0" w14:textId="6C0178B9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и тепловые сети</w:t>
            </w:r>
          </w:p>
          <w:p w14:paraId="77D5C981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  <w:p w14:paraId="5FA040BD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  <w:p w14:paraId="21E07BA3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  <w:p w14:paraId="3BF3E20C" w14:textId="77777777" w:rsidR="00FC5964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  <w:p w14:paraId="1633CB4A" w14:textId="77777777" w:rsidR="00FC5964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  <w:p w14:paraId="5C0AA30F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709" w:type="dxa"/>
            <w:vMerge w:val="restart"/>
            <w:shd w:val="clear" w:color="auto" w:fill="auto"/>
          </w:tcPr>
          <w:p w14:paraId="1F1E53BD" w14:textId="77777777" w:rsidR="00FC5964" w:rsidRPr="0065127C" w:rsidRDefault="00FC5964" w:rsidP="0084584E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127C">
              <w:rPr>
                <w:sz w:val="22"/>
                <w:szCs w:val="22"/>
              </w:rPr>
              <w:t>24.10/ 32.115</w:t>
            </w:r>
          </w:p>
        </w:tc>
        <w:tc>
          <w:tcPr>
            <w:tcW w:w="1985" w:type="dxa"/>
            <w:shd w:val="clear" w:color="auto" w:fill="auto"/>
          </w:tcPr>
          <w:p w14:paraId="697F329A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Оптический контроль (визуальный метод, внешний осмотр и измерения):</w:t>
            </w:r>
          </w:p>
          <w:p w14:paraId="510DA715" w14:textId="77777777" w:rsidR="00FC5964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-основной металл</w:t>
            </w:r>
          </w:p>
          <w:p w14:paraId="4FC53FF2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5D33065F" w14:textId="77777777" w:rsidR="00FC5964" w:rsidRPr="001E7DD2" w:rsidRDefault="00FC5964" w:rsidP="0084584E">
            <w:pPr>
              <w:pStyle w:val="af6"/>
              <w:ind w:left="-57" w:right="-57"/>
              <w:jc w:val="center"/>
              <w:rPr>
                <w:lang w:val="ru-RU"/>
              </w:rPr>
            </w:pPr>
          </w:p>
        </w:tc>
        <w:tc>
          <w:tcPr>
            <w:tcW w:w="1984" w:type="dxa"/>
            <w:shd w:val="clear" w:color="auto" w:fill="auto"/>
          </w:tcPr>
          <w:p w14:paraId="09885417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ГОСТ 23479-79</w:t>
            </w:r>
          </w:p>
          <w:p w14:paraId="4E0EA735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</w:tc>
      </w:tr>
      <w:tr w:rsidR="00FC5964" w:rsidRPr="001E7DD2" w14:paraId="7DCC42EF" w14:textId="77777777" w:rsidTr="008458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91"/>
        </w:trPr>
        <w:tc>
          <w:tcPr>
            <w:tcW w:w="567" w:type="dxa"/>
            <w:vMerge/>
            <w:shd w:val="clear" w:color="auto" w:fill="auto"/>
          </w:tcPr>
          <w:p w14:paraId="3E04ABF0" w14:textId="77777777" w:rsidR="00FC5964" w:rsidRDefault="00FC5964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</w:p>
        </w:tc>
        <w:tc>
          <w:tcPr>
            <w:tcW w:w="2263" w:type="dxa"/>
            <w:vMerge/>
            <w:shd w:val="clear" w:color="auto" w:fill="auto"/>
          </w:tcPr>
          <w:p w14:paraId="5444FDAA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75C436AD" w14:textId="77777777" w:rsidR="00FC5964" w:rsidRPr="0065127C" w:rsidRDefault="00FC5964" w:rsidP="0084584E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0372757A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-сварные соединения</w:t>
            </w:r>
          </w:p>
          <w:p w14:paraId="591168B7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0BEB1272" w14:textId="77777777" w:rsidR="00FC5964" w:rsidRPr="001E7DD2" w:rsidRDefault="00FC5964" w:rsidP="0084584E">
            <w:pPr>
              <w:pStyle w:val="af6"/>
              <w:ind w:left="-57" w:right="-57"/>
              <w:jc w:val="center"/>
              <w:rPr>
                <w:lang w:val="ru-RU"/>
              </w:rPr>
            </w:pPr>
          </w:p>
        </w:tc>
        <w:tc>
          <w:tcPr>
            <w:tcW w:w="1984" w:type="dxa"/>
            <w:shd w:val="clear" w:color="auto" w:fill="auto"/>
          </w:tcPr>
          <w:p w14:paraId="542F4A59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ГОСТ 23479-79</w:t>
            </w:r>
          </w:p>
          <w:p w14:paraId="3544153E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СТБ ЕН 970-2003</w:t>
            </w:r>
          </w:p>
          <w:p w14:paraId="0FEFCE5B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СТБ 1133-98</w:t>
            </w:r>
          </w:p>
        </w:tc>
      </w:tr>
      <w:tr w:rsidR="00FC5964" w:rsidRPr="001E7DD2" w14:paraId="3A69647E" w14:textId="77777777" w:rsidTr="008458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8"/>
        </w:trPr>
        <w:tc>
          <w:tcPr>
            <w:tcW w:w="567" w:type="dxa"/>
            <w:shd w:val="clear" w:color="auto" w:fill="auto"/>
          </w:tcPr>
          <w:p w14:paraId="2030CEC6" w14:textId="77777777" w:rsidR="00FC5964" w:rsidRDefault="00FC5964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  <w:r>
              <w:rPr>
                <w:lang w:val="ru-RU"/>
              </w:rPr>
              <w:t>5.2</w:t>
            </w:r>
          </w:p>
          <w:p w14:paraId="0B7956D4" w14:textId="77777777" w:rsidR="00FC5964" w:rsidRDefault="00FC5964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2263" w:type="dxa"/>
            <w:vMerge/>
            <w:shd w:val="clear" w:color="auto" w:fill="auto"/>
          </w:tcPr>
          <w:p w14:paraId="4904AEC6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709" w:type="dxa"/>
            <w:shd w:val="clear" w:color="auto" w:fill="auto"/>
          </w:tcPr>
          <w:p w14:paraId="53B1BEC4" w14:textId="77777777" w:rsidR="00FC5964" w:rsidRPr="0065127C" w:rsidRDefault="00FC5964" w:rsidP="0084584E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127C">
              <w:rPr>
                <w:sz w:val="22"/>
                <w:szCs w:val="22"/>
              </w:rPr>
              <w:t>24.10/</w:t>
            </w:r>
          </w:p>
          <w:p w14:paraId="64F04110" w14:textId="77777777" w:rsidR="00FC5964" w:rsidRPr="0065127C" w:rsidRDefault="00FC5964" w:rsidP="0084584E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127C">
              <w:rPr>
                <w:sz w:val="22"/>
                <w:szCs w:val="22"/>
              </w:rPr>
              <w:t>32.030</w:t>
            </w:r>
          </w:p>
        </w:tc>
        <w:tc>
          <w:tcPr>
            <w:tcW w:w="1985" w:type="dxa"/>
            <w:shd w:val="clear" w:color="auto" w:fill="auto"/>
          </w:tcPr>
          <w:p w14:paraId="6FFCF72C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Ультразвуковой контроль (эхо-метод):</w:t>
            </w:r>
          </w:p>
          <w:p w14:paraId="56A3568F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-сварные соединения</w:t>
            </w:r>
          </w:p>
        </w:tc>
        <w:tc>
          <w:tcPr>
            <w:tcW w:w="2126" w:type="dxa"/>
            <w:vMerge/>
            <w:shd w:val="clear" w:color="auto" w:fill="auto"/>
          </w:tcPr>
          <w:p w14:paraId="533C844A" w14:textId="77777777" w:rsidR="00FC5964" w:rsidRPr="001E7DD2" w:rsidRDefault="00FC5964" w:rsidP="0084584E">
            <w:pPr>
              <w:pStyle w:val="af6"/>
              <w:ind w:left="-57" w:right="-57"/>
              <w:jc w:val="center"/>
              <w:rPr>
                <w:lang w:val="ru-RU"/>
              </w:rPr>
            </w:pPr>
          </w:p>
        </w:tc>
        <w:tc>
          <w:tcPr>
            <w:tcW w:w="1984" w:type="dxa"/>
            <w:shd w:val="clear" w:color="auto" w:fill="auto"/>
          </w:tcPr>
          <w:p w14:paraId="53ABEAA4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ГОСТ 14782-86</w:t>
            </w:r>
          </w:p>
          <w:p w14:paraId="055574AB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</w:tc>
      </w:tr>
      <w:tr w:rsidR="00FC5964" w:rsidRPr="005B4A4A" w14:paraId="4697A014" w14:textId="77777777" w:rsidTr="008458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8"/>
        </w:trPr>
        <w:tc>
          <w:tcPr>
            <w:tcW w:w="567" w:type="dxa"/>
            <w:shd w:val="clear" w:color="auto" w:fill="auto"/>
          </w:tcPr>
          <w:p w14:paraId="7840FB3B" w14:textId="77777777" w:rsidR="00FC5964" w:rsidRDefault="00FC5964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  <w:r>
              <w:rPr>
                <w:lang w:val="ru-RU"/>
              </w:rPr>
              <w:t>5.3</w:t>
            </w:r>
          </w:p>
          <w:p w14:paraId="6FF2EEE2" w14:textId="77777777" w:rsidR="00FC5964" w:rsidRDefault="00FC5964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2263" w:type="dxa"/>
            <w:vMerge/>
            <w:shd w:val="clear" w:color="auto" w:fill="auto"/>
          </w:tcPr>
          <w:p w14:paraId="55C33608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709" w:type="dxa"/>
            <w:shd w:val="clear" w:color="auto" w:fill="auto"/>
          </w:tcPr>
          <w:p w14:paraId="3CFCBA55" w14:textId="77777777" w:rsidR="00FC5964" w:rsidRPr="0065127C" w:rsidRDefault="00FC5964" w:rsidP="0084584E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127C">
              <w:rPr>
                <w:sz w:val="22"/>
                <w:szCs w:val="22"/>
              </w:rPr>
              <w:t>24.10/</w:t>
            </w:r>
          </w:p>
          <w:p w14:paraId="46851829" w14:textId="77777777" w:rsidR="00FC5964" w:rsidRPr="0065127C" w:rsidRDefault="00FC5964" w:rsidP="0084584E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127C">
              <w:rPr>
                <w:sz w:val="22"/>
                <w:szCs w:val="22"/>
              </w:rPr>
              <w:t>32.030</w:t>
            </w:r>
          </w:p>
        </w:tc>
        <w:tc>
          <w:tcPr>
            <w:tcW w:w="1985" w:type="dxa"/>
            <w:shd w:val="clear" w:color="auto" w:fill="auto"/>
          </w:tcPr>
          <w:p w14:paraId="7AFCA918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 xml:space="preserve">Ультразвуковая </w:t>
            </w:r>
            <w:proofErr w:type="spellStart"/>
            <w:r w:rsidRPr="001E7DD2">
              <w:rPr>
                <w:lang w:val="ru-RU"/>
              </w:rPr>
              <w:t>толщинометрия</w:t>
            </w:r>
            <w:proofErr w:type="spellEnd"/>
            <w:r w:rsidRPr="001E7DD2">
              <w:rPr>
                <w:lang w:val="ru-RU"/>
              </w:rPr>
              <w:t>:</w:t>
            </w:r>
          </w:p>
          <w:p w14:paraId="241B891E" w14:textId="77777777" w:rsidR="00FC5964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-основной металл</w:t>
            </w:r>
          </w:p>
          <w:p w14:paraId="49EFF381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155D8A63" w14:textId="77777777" w:rsidR="00FC5964" w:rsidRPr="001E7DD2" w:rsidRDefault="00FC5964" w:rsidP="0084584E">
            <w:pPr>
              <w:pStyle w:val="af6"/>
              <w:ind w:left="-57" w:right="-57"/>
              <w:jc w:val="center"/>
              <w:rPr>
                <w:lang w:val="ru-RU"/>
              </w:rPr>
            </w:pPr>
          </w:p>
        </w:tc>
        <w:tc>
          <w:tcPr>
            <w:tcW w:w="1984" w:type="dxa"/>
            <w:shd w:val="clear" w:color="auto" w:fill="auto"/>
          </w:tcPr>
          <w:p w14:paraId="4092A85E" w14:textId="77777777" w:rsidR="00FC5964" w:rsidRPr="005B4A4A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5B4A4A">
              <w:rPr>
                <w:lang w:val="ru-RU"/>
              </w:rPr>
              <w:t>ГОСТ Е</w:t>
            </w:r>
            <w:r>
              <w:t>N</w:t>
            </w:r>
            <w:r w:rsidRPr="005B4A4A">
              <w:rPr>
                <w:lang w:val="ru-RU"/>
              </w:rPr>
              <w:t xml:space="preserve"> 14127-2015</w:t>
            </w:r>
          </w:p>
          <w:p w14:paraId="55520506" w14:textId="0A8C765F" w:rsidR="00FC5964" w:rsidRPr="005B4A4A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5B4A4A">
              <w:rPr>
                <w:lang w:val="ru-RU"/>
              </w:rPr>
              <w:t>МВИ.МГ</w:t>
            </w:r>
            <w:r>
              <w:rPr>
                <w:lang w:val="ru-RU"/>
              </w:rPr>
              <w:t xml:space="preserve"> </w:t>
            </w:r>
            <w:r w:rsidRPr="005B4A4A">
              <w:rPr>
                <w:lang w:val="ru-RU"/>
              </w:rPr>
              <w:t>928-2014</w:t>
            </w:r>
          </w:p>
        </w:tc>
      </w:tr>
      <w:tr w:rsidR="00FC5964" w:rsidRPr="005B4A4A" w14:paraId="24BE6720" w14:textId="77777777" w:rsidTr="008458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964"/>
        </w:trPr>
        <w:tc>
          <w:tcPr>
            <w:tcW w:w="567" w:type="dxa"/>
            <w:vMerge w:val="restart"/>
            <w:shd w:val="clear" w:color="auto" w:fill="auto"/>
          </w:tcPr>
          <w:p w14:paraId="41E5047E" w14:textId="77777777" w:rsidR="00FC5964" w:rsidRDefault="00FC5964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  <w:r>
              <w:rPr>
                <w:lang w:val="ru-RU"/>
              </w:rPr>
              <w:t>5.4</w:t>
            </w:r>
          </w:p>
          <w:p w14:paraId="09EA3ED4" w14:textId="77777777" w:rsidR="00FC5964" w:rsidRDefault="00FC5964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2263" w:type="dxa"/>
            <w:vMerge/>
            <w:shd w:val="clear" w:color="auto" w:fill="auto"/>
          </w:tcPr>
          <w:p w14:paraId="7A78F173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709" w:type="dxa"/>
            <w:vMerge w:val="restart"/>
            <w:shd w:val="clear" w:color="auto" w:fill="auto"/>
          </w:tcPr>
          <w:p w14:paraId="0CD3CFF4" w14:textId="77777777" w:rsidR="00FC5964" w:rsidRPr="0065127C" w:rsidRDefault="00FC5964" w:rsidP="0084584E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127C">
              <w:rPr>
                <w:sz w:val="22"/>
                <w:szCs w:val="22"/>
              </w:rPr>
              <w:t>24.10/ 32.102-103</w:t>
            </w:r>
          </w:p>
        </w:tc>
        <w:tc>
          <w:tcPr>
            <w:tcW w:w="1985" w:type="dxa"/>
            <w:shd w:val="clear" w:color="auto" w:fill="auto"/>
          </w:tcPr>
          <w:p w14:paraId="34DD6AD4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Контроль проникающими веществами (капиллярный цветной, люминесцентно-цветной метод):</w:t>
            </w:r>
          </w:p>
          <w:p w14:paraId="2D5820C8" w14:textId="48CCF085" w:rsidR="00FC5964" w:rsidRPr="001E7DD2" w:rsidRDefault="00FC5964" w:rsidP="00FC5964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-основной металл</w:t>
            </w:r>
          </w:p>
        </w:tc>
        <w:tc>
          <w:tcPr>
            <w:tcW w:w="2126" w:type="dxa"/>
            <w:vMerge/>
            <w:shd w:val="clear" w:color="auto" w:fill="auto"/>
          </w:tcPr>
          <w:p w14:paraId="28EE635D" w14:textId="77777777" w:rsidR="00FC5964" w:rsidRPr="001E7DD2" w:rsidRDefault="00FC5964" w:rsidP="0084584E">
            <w:pPr>
              <w:pStyle w:val="af6"/>
              <w:ind w:left="-57" w:right="-57"/>
              <w:jc w:val="center"/>
              <w:rPr>
                <w:lang w:val="ru-RU"/>
              </w:rPr>
            </w:pPr>
          </w:p>
        </w:tc>
        <w:tc>
          <w:tcPr>
            <w:tcW w:w="1984" w:type="dxa"/>
            <w:shd w:val="clear" w:color="auto" w:fill="auto"/>
          </w:tcPr>
          <w:p w14:paraId="5C669DEE" w14:textId="77777777" w:rsidR="00FC5964" w:rsidRPr="005B4A4A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5B4A4A">
              <w:rPr>
                <w:lang w:val="ru-RU"/>
              </w:rPr>
              <w:t>СТБ 1172-99</w:t>
            </w:r>
          </w:p>
          <w:p w14:paraId="67C5A7AC" w14:textId="77777777" w:rsidR="00FC5964" w:rsidRPr="005B4A4A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</w:tc>
      </w:tr>
      <w:tr w:rsidR="00FC5964" w:rsidRPr="005B4A4A" w14:paraId="2B5AD306" w14:textId="77777777" w:rsidTr="008458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567" w:type="dxa"/>
            <w:vMerge/>
            <w:shd w:val="clear" w:color="auto" w:fill="auto"/>
          </w:tcPr>
          <w:p w14:paraId="3786F0D8" w14:textId="77777777" w:rsidR="00FC5964" w:rsidRDefault="00FC5964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</w:p>
        </w:tc>
        <w:tc>
          <w:tcPr>
            <w:tcW w:w="2263" w:type="dxa"/>
            <w:vMerge/>
            <w:shd w:val="clear" w:color="auto" w:fill="auto"/>
          </w:tcPr>
          <w:p w14:paraId="4ED26D7A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79BEC772" w14:textId="77777777" w:rsidR="00FC5964" w:rsidRPr="0065127C" w:rsidRDefault="00FC5964" w:rsidP="0084584E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26F6505C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-сварные соединения</w:t>
            </w:r>
          </w:p>
        </w:tc>
        <w:tc>
          <w:tcPr>
            <w:tcW w:w="2126" w:type="dxa"/>
            <w:vMerge/>
            <w:shd w:val="clear" w:color="auto" w:fill="auto"/>
          </w:tcPr>
          <w:p w14:paraId="52759B48" w14:textId="77777777" w:rsidR="00FC5964" w:rsidRPr="001E7DD2" w:rsidRDefault="00FC5964" w:rsidP="0084584E">
            <w:pPr>
              <w:pStyle w:val="af6"/>
              <w:ind w:left="-57" w:right="-57"/>
              <w:jc w:val="center"/>
              <w:rPr>
                <w:lang w:val="ru-RU"/>
              </w:rPr>
            </w:pPr>
          </w:p>
        </w:tc>
        <w:tc>
          <w:tcPr>
            <w:tcW w:w="1984" w:type="dxa"/>
            <w:shd w:val="clear" w:color="auto" w:fill="auto"/>
          </w:tcPr>
          <w:p w14:paraId="04D30C66" w14:textId="77777777" w:rsidR="00FC5964" w:rsidRPr="005B4A4A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5B4A4A">
              <w:rPr>
                <w:lang w:val="ru-RU"/>
              </w:rPr>
              <w:t>СТБ 1172-99</w:t>
            </w:r>
          </w:p>
          <w:p w14:paraId="2F8F6678" w14:textId="77777777" w:rsidR="00FC5964" w:rsidRPr="005B4A4A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5B4A4A">
              <w:rPr>
                <w:lang w:val="ru-RU"/>
              </w:rPr>
              <w:t>СТБ ISO 23277-2013</w:t>
            </w:r>
          </w:p>
        </w:tc>
      </w:tr>
      <w:tr w:rsidR="00FC5964" w:rsidRPr="005B4A4A" w14:paraId="34B464BA" w14:textId="77777777" w:rsidTr="008458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014"/>
        </w:trPr>
        <w:tc>
          <w:tcPr>
            <w:tcW w:w="567" w:type="dxa"/>
            <w:vMerge w:val="restart"/>
            <w:shd w:val="clear" w:color="auto" w:fill="auto"/>
          </w:tcPr>
          <w:p w14:paraId="565E6751" w14:textId="77777777" w:rsidR="00FC5964" w:rsidRDefault="00FC5964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  <w:r>
              <w:rPr>
                <w:lang w:val="ru-RU"/>
              </w:rPr>
              <w:t>6.1</w:t>
            </w:r>
          </w:p>
          <w:p w14:paraId="7EAE7BF8" w14:textId="77777777" w:rsidR="00FC5964" w:rsidRDefault="00FC5964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2263" w:type="dxa"/>
            <w:vMerge w:val="restart"/>
            <w:shd w:val="clear" w:color="auto" w:fill="auto"/>
          </w:tcPr>
          <w:p w14:paraId="06D6C85E" w14:textId="77777777" w:rsidR="00FC5964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Оборудование, работающее под избыточным давлением</w:t>
            </w:r>
          </w:p>
          <w:p w14:paraId="395B5336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709" w:type="dxa"/>
            <w:vMerge w:val="restart"/>
            <w:shd w:val="clear" w:color="auto" w:fill="auto"/>
          </w:tcPr>
          <w:p w14:paraId="7F941EBF" w14:textId="77777777" w:rsidR="00FC5964" w:rsidRPr="0065127C" w:rsidRDefault="00FC5964" w:rsidP="0084584E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127C">
              <w:rPr>
                <w:sz w:val="22"/>
                <w:szCs w:val="22"/>
              </w:rPr>
              <w:t>24.10/</w:t>
            </w:r>
          </w:p>
          <w:p w14:paraId="706C874F" w14:textId="77777777" w:rsidR="00FC5964" w:rsidRPr="0065127C" w:rsidRDefault="00FC5964" w:rsidP="0084584E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127C">
              <w:rPr>
                <w:sz w:val="22"/>
                <w:szCs w:val="22"/>
              </w:rPr>
              <w:t>32.115</w:t>
            </w:r>
          </w:p>
        </w:tc>
        <w:tc>
          <w:tcPr>
            <w:tcW w:w="1985" w:type="dxa"/>
            <w:shd w:val="clear" w:color="auto" w:fill="auto"/>
          </w:tcPr>
          <w:p w14:paraId="0E8FE0B5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Оптический контроль (визуальный метод, внешний осмотр и измерения):</w:t>
            </w:r>
          </w:p>
          <w:p w14:paraId="40AC2EBC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-основной металл</w:t>
            </w:r>
          </w:p>
        </w:tc>
        <w:tc>
          <w:tcPr>
            <w:tcW w:w="2126" w:type="dxa"/>
            <w:vMerge/>
            <w:shd w:val="clear" w:color="auto" w:fill="auto"/>
          </w:tcPr>
          <w:p w14:paraId="2889B7DE" w14:textId="77777777" w:rsidR="00FC5964" w:rsidRPr="001E7DD2" w:rsidRDefault="00FC5964" w:rsidP="0084584E">
            <w:pPr>
              <w:pStyle w:val="af6"/>
              <w:ind w:left="-57" w:right="-57"/>
              <w:jc w:val="center"/>
              <w:rPr>
                <w:lang w:val="ru-RU"/>
              </w:rPr>
            </w:pPr>
          </w:p>
        </w:tc>
        <w:tc>
          <w:tcPr>
            <w:tcW w:w="1984" w:type="dxa"/>
            <w:shd w:val="clear" w:color="auto" w:fill="auto"/>
          </w:tcPr>
          <w:p w14:paraId="465F83C2" w14:textId="77777777" w:rsidR="00FC5964" w:rsidRPr="005B4A4A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5B4A4A">
              <w:rPr>
                <w:lang w:val="ru-RU"/>
              </w:rPr>
              <w:t>ГОСТ 23479-79</w:t>
            </w:r>
          </w:p>
          <w:p w14:paraId="594E8796" w14:textId="77777777" w:rsidR="00FC5964" w:rsidRPr="005B4A4A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</w:tc>
      </w:tr>
      <w:tr w:rsidR="00FC5964" w:rsidRPr="005B4A4A" w14:paraId="1E03DB69" w14:textId="77777777" w:rsidTr="008458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38"/>
        </w:trPr>
        <w:tc>
          <w:tcPr>
            <w:tcW w:w="567" w:type="dxa"/>
            <w:vMerge/>
            <w:shd w:val="clear" w:color="auto" w:fill="auto"/>
          </w:tcPr>
          <w:p w14:paraId="0789083E" w14:textId="77777777" w:rsidR="00FC5964" w:rsidRDefault="00FC5964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</w:p>
        </w:tc>
        <w:tc>
          <w:tcPr>
            <w:tcW w:w="2263" w:type="dxa"/>
            <w:vMerge/>
            <w:shd w:val="clear" w:color="auto" w:fill="auto"/>
          </w:tcPr>
          <w:p w14:paraId="2F0DEFBE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44B30EDC" w14:textId="77777777" w:rsidR="00FC5964" w:rsidRPr="0065127C" w:rsidRDefault="00FC5964" w:rsidP="0084584E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244DE8A9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-сварные соединения</w:t>
            </w:r>
          </w:p>
        </w:tc>
        <w:tc>
          <w:tcPr>
            <w:tcW w:w="2126" w:type="dxa"/>
            <w:vMerge/>
            <w:shd w:val="clear" w:color="auto" w:fill="auto"/>
          </w:tcPr>
          <w:p w14:paraId="5BE373F5" w14:textId="77777777" w:rsidR="00FC5964" w:rsidRPr="001E7DD2" w:rsidRDefault="00FC5964" w:rsidP="0084584E">
            <w:pPr>
              <w:pStyle w:val="af6"/>
              <w:ind w:left="-57" w:right="-57"/>
              <w:jc w:val="center"/>
              <w:rPr>
                <w:lang w:val="ru-RU"/>
              </w:rPr>
            </w:pPr>
          </w:p>
        </w:tc>
        <w:tc>
          <w:tcPr>
            <w:tcW w:w="1984" w:type="dxa"/>
            <w:shd w:val="clear" w:color="auto" w:fill="auto"/>
          </w:tcPr>
          <w:p w14:paraId="3FE472AB" w14:textId="77777777" w:rsidR="00FC5964" w:rsidRPr="005B4A4A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5B4A4A">
              <w:rPr>
                <w:lang w:val="ru-RU"/>
              </w:rPr>
              <w:t>ГОСТ 23479-79</w:t>
            </w:r>
          </w:p>
          <w:p w14:paraId="3A0FDCD8" w14:textId="77777777" w:rsidR="00FC5964" w:rsidRPr="005B4A4A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5B4A4A">
              <w:rPr>
                <w:lang w:val="ru-RU"/>
              </w:rPr>
              <w:t>СТБ ЕН 970-2003</w:t>
            </w:r>
          </w:p>
          <w:p w14:paraId="0D981254" w14:textId="77777777" w:rsidR="00FC5964" w:rsidRPr="005B4A4A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5B4A4A">
              <w:rPr>
                <w:lang w:val="ru-RU"/>
              </w:rPr>
              <w:t>СТБ 1133-98</w:t>
            </w:r>
          </w:p>
        </w:tc>
      </w:tr>
      <w:tr w:rsidR="0065127C" w:rsidRPr="005B4A4A" w14:paraId="66903F95" w14:textId="77777777" w:rsidTr="008458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51"/>
        </w:trPr>
        <w:tc>
          <w:tcPr>
            <w:tcW w:w="567" w:type="dxa"/>
            <w:vMerge w:val="restart"/>
            <w:shd w:val="clear" w:color="auto" w:fill="auto"/>
          </w:tcPr>
          <w:p w14:paraId="15051C25" w14:textId="77777777" w:rsidR="0065127C" w:rsidRDefault="0065127C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6.2</w:t>
            </w:r>
          </w:p>
          <w:p w14:paraId="0015787C" w14:textId="77777777" w:rsidR="0065127C" w:rsidRDefault="0065127C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2263" w:type="dxa"/>
            <w:vMerge w:val="restart"/>
            <w:shd w:val="clear" w:color="auto" w:fill="auto"/>
          </w:tcPr>
          <w:p w14:paraId="499EF712" w14:textId="77777777" w:rsidR="0065127C" w:rsidRDefault="0065127C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Оборудование, работающее под избыточным давлением</w:t>
            </w:r>
          </w:p>
          <w:p w14:paraId="52BBD3A2" w14:textId="77777777" w:rsidR="0065127C" w:rsidRPr="001E7DD2" w:rsidRDefault="0065127C" w:rsidP="0084584E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709" w:type="dxa"/>
            <w:vMerge w:val="restart"/>
            <w:shd w:val="clear" w:color="auto" w:fill="auto"/>
          </w:tcPr>
          <w:p w14:paraId="0AB2DC9A" w14:textId="77777777" w:rsidR="0065127C" w:rsidRPr="0065127C" w:rsidRDefault="0065127C" w:rsidP="0084584E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127C">
              <w:rPr>
                <w:sz w:val="22"/>
                <w:szCs w:val="22"/>
              </w:rPr>
              <w:t>24.10/</w:t>
            </w:r>
          </w:p>
          <w:p w14:paraId="0AC5AC88" w14:textId="77777777" w:rsidR="0065127C" w:rsidRPr="0065127C" w:rsidRDefault="0065127C" w:rsidP="0084584E">
            <w:pPr>
              <w:tabs>
                <w:tab w:val="left" w:pos="317"/>
              </w:tabs>
              <w:ind w:left="-57" w:right="-57"/>
              <w:jc w:val="center"/>
              <w:rPr>
                <w:sz w:val="22"/>
                <w:szCs w:val="22"/>
              </w:rPr>
            </w:pPr>
            <w:r w:rsidRPr="0065127C">
              <w:rPr>
                <w:sz w:val="22"/>
                <w:szCs w:val="22"/>
              </w:rPr>
              <w:t>32.089</w:t>
            </w:r>
          </w:p>
        </w:tc>
        <w:tc>
          <w:tcPr>
            <w:tcW w:w="1985" w:type="dxa"/>
            <w:shd w:val="clear" w:color="auto" w:fill="auto"/>
          </w:tcPr>
          <w:p w14:paraId="5C7893CE" w14:textId="77777777" w:rsidR="0065127C" w:rsidRPr="001E7DD2" w:rsidRDefault="0065127C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Магнитный контроль (магнитопорошковый метод):</w:t>
            </w:r>
          </w:p>
          <w:p w14:paraId="18CB1ABB" w14:textId="77777777" w:rsidR="0065127C" w:rsidRPr="001E7DD2" w:rsidRDefault="0065127C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-основной металл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2D942B93" w14:textId="77777777" w:rsidR="0065127C" w:rsidRPr="001E7DD2" w:rsidRDefault="0065127C" w:rsidP="00FC5964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 xml:space="preserve">ГОСТ 520-2011 </w:t>
            </w:r>
          </w:p>
          <w:p w14:paraId="285876BA" w14:textId="77777777" w:rsidR="0065127C" w:rsidRPr="001E7DD2" w:rsidRDefault="0065127C" w:rsidP="00FC5964">
            <w:pPr>
              <w:pStyle w:val="af6"/>
              <w:ind w:left="-57" w:right="-57"/>
              <w:rPr>
                <w:lang w:val="ru-RU"/>
              </w:rPr>
            </w:pPr>
            <w:hyperlink r:id="rId10" w:tgtFrame="_blank" w:history="1">
              <w:r w:rsidRPr="001E7DD2">
                <w:rPr>
                  <w:lang w:val="ru-RU"/>
                </w:rPr>
                <w:t>ГОСТ 977-88</w:t>
              </w:r>
            </w:hyperlink>
          </w:p>
          <w:p w14:paraId="64CF8C9E" w14:textId="77777777" w:rsidR="0065127C" w:rsidRPr="001E7DD2" w:rsidRDefault="0065127C" w:rsidP="00FC5964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ГОСТ 1561-75</w:t>
            </w:r>
          </w:p>
          <w:p w14:paraId="09527B71" w14:textId="77777777" w:rsidR="0065127C" w:rsidRPr="001E7DD2" w:rsidRDefault="0065127C" w:rsidP="00FC5964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ГОСТ 4835-2013</w:t>
            </w:r>
          </w:p>
          <w:p w14:paraId="3C56630F" w14:textId="77777777" w:rsidR="0065127C" w:rsidRPr="001E7DD2" w:rsidRDefault="0065127C" w:rsidP="00FC5964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ГОСТ 5264-80</w:t>
            </w:r>
          </w:p>
          <w:p w14:paraId="59231B74" w14:textId="77777777" w:rsidR="0065127C" w:rsidRPr="001E7DD2" w:rsidRDefault="0065127C" w:rsidP="00FC5964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ГОСТ 8713-79</w:t>
            </w:r>
          </w:p>
          <w:p w14:paraId="32E10549" w14:textId="77777777" w:rsidR="0065127C" w:rsidRPr="001E7DD2" w:rsidRDefault="0065127C" w:rsidP="00FC5964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ГОСТ 10791-2011</w:t>
            </w:r>
          </w:p>
          <w:p w14:paraId="7D949AAE" w14:textId="77777777" w:rsidR="0065127C" w:rsidRPr="001E7DD2" w:rsidRDefault="0065127C" w:rsidP="00FC5964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ГОСТ 11018-2011</w:t>
            </w:r>
          </w:p>
          <w:p w14:paraId="48FF0B42" w14:textId="77777777" w:rsidR="0065127C" w:rsidRPr="001E7DD2" w:rsidRDefault="0065127C" w:rsidP="00FC5964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ГОСТ 11533-75</w:t>
            </w:r>
          </w:p>
          <w:p w14:paraId="7B5FBB2A" w14:textId="77777777" w:rsidR="0065127C" w:rsidRPr="001E7DD2" w:rsidRDefault="0065127C" w:rsidP="00FC5964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ГОСТ 11534-75</w:t>
            </w:r>
          </w:p>
          <w:p w14:paraId="229C3272" w14:textId="77777777" w:rsidR="0065127C" w:rsidRPr="001E7DD2" w:rsidRDefault="0065127C" w:rsidP="00FC5964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ГОСТ 14771-76</w:t>
            </w:r>
          </w:p>
          <w:p w14:paraId="5D480060" w14:textId="77777777" w:rsidR="0065127C" w:rsidRPr="001E7DD2" w:rsidRDefault="0065127C" w:rsidP="00FC5964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ГОСТ 18572-2014</w:t>
            </w:r>
          </w:p>
          <w:p w14:paraId="2E434F39" w14:textId="77777777" w:rsidR="0065127C" w:rsidRPr="00754015" w:rsidRDefault="0065127C" w:rsidP="00FC5964">
            <w:pPr>
              <w:pStyle w:val="af6"/>
              <w:ind w:left="-57" w:right="-57"/>
              <w:rPr>
                <w:lang w:val="ru-RU"/>
              </w:rPr>
            </w:pPr>
            <w:r w:rsidRPr="00754015">
              <w:rPr>
                <w:lang w:val="ru-RU"/>
              </w:rPr>
              <w:t>ГОСТ 22703-2012</w:t>
            </w:r>
          </w:p>
          <w:p w14:paraId="67430A35" w14:textId="77777777" w:rsidR="0065127C" w:rsidRPr="00754015" w:rsidRDefault="0065127C" w:rsidP="00FC5964">
            <w:pPr>
              <w:pStyle w:val="af6"/>
              <w:ind w:left="-57" w:right="-57"/>
              <w:rPr>
                <w:lang w:val="ru-RU"/>
              </w:rPr>
            </w:pPr>
            <w:r w:rsidRPr="00754015">
              <w:rPr>
                <w:lang w:val="ru-RU"/>
              </w:rPr>
              <w:t>ГОСТ 30242-97</w:t>
            </w:r>
          </w:p>
          <w:p w14:paraId="11EB7E8E" w14:textId="77777777" w:rsidR="0065127C" w:rsidRPr="00754015" w:rsidRDefault="0065127C" w:rsidP="00FC5964">
            <w:pPr>
              <w:pStyle w:val="af6"/>
              <w:ind w:left="-57" w:right="-57"/>
              <w:rPr>
                <w:lang w:val="ru-RU"/>
              </w:rPr>
            </w:pPr>
            <w:r w:rsidRPr="00754015">
              <w:rPr>
                <w:lang w:val="ru-RU"/>
              </w:rPr>
              <w:t>ГОСТ 31238-2004</w:t>
            </w:r>
          </w:p>
          <w:p w14:paraId="1262C543" w14:textId="77777777" w:rsidR="0065127C" w:rsidRPr="00754015" w:rsidRDefault="0065127C" w:rsidP="00FC5964">
            <w:pPr>
              <w:pStyle w:val="af6"/>
              <w:ind w:left="-57" w:right="-57"/>
              <w:rPr>
                <w:lang w:val="ru-RU"/>
              </w:rPr>
            </w:pPr>
            <w:r w:rsidRPr="00754015">
              <w:rPr>
                <w:lang w:val="ru-RU"/>
              </w:rPr>
              <w:t>ГОСТ 31242-2004</w:t>
            </w:r>
          </w:p>
          <w:p w14:paraId="72364D3D" w14:textId="77777777" w:rsidR="0065127C" w:rsidRPr="00754015" w:rsidRDefault="0065127C" w:rsidP="00FC5964">
            <w:pPr>
              <w:pStyle w:val="af6"/>
              <w:ind w:left="-57" w:right="-57"/>
              <w:rPr>
                <w:lang w:val="ru-RU"/>
              </w:rPr>
            </w:pPr>
            <w:r w:rsidRPr="00754015">
              <w:rPr>
                <w:lang w:val="ru-RU"/>
              </w:rPr>
              <w:t>ГОСТ 32699-2014</w:t>
            </w:r>
          </w:p>
          <w:p w14:paraId="283E1C51" w14:textId="77777777" w:rsidR="0065127C" w:rsidRPr="001E7DD2" w:rsidRDefault="0065127C" w:rsidP="00FC5964">
            <w:pPr>
              <w:pStyle w:val="af6"/>
              <w:ind w:left="-57" w:right="-57"/>
              <w:rPr>
                <w:lang w:val="ru-RU"/>
              </w:rPr>
            </w:pPr>
            <w:r w:rsidRPr="00754015">
              <w:rPr>
                <w:lang w:val="ru-RU"/>
              </w:rPr>
              <w:t>ГОСТ 32400</w:t>
            </w:r>
            <w:r w:rsidRPr="001E7DD2">
              <w:rPr>
                <w:lang w:val="ru-RU"/>
              </w:rPr>
              <w:t>-2013</w:t>
            </w:r>
          </w:p>
          <w:p w14:paraId="71D10C57" w14:textId="77777777" w:rsidR="0065127C" w:rsidRPr="001E7DD2" w:rsidRDefault="0065127C" w:rsidP="00FC5964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ГОСТ 32769-2014</w:t>
            </w:r>
          </w:p>
          <w:p w14:paraId="7BD3594B" w14:textId="77777777" w:rsidR="0065127C" w:rsidRPr="001E7DD2" w:rsidRDefault="0065127C" w:rsidP="00FC5964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ГОСТ 33200-2014</w:t>
            </w:r>
          </w:p>
          <w:p w14:paraId="76157D77" w14:textId="77777777" w:rsidR="0065127C" w:rsidRPr="001E7DD2" w:rsidRDefault="0065127C" w:rsidP="00FC5964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ТКП 049-2007</w:t>
            </w:r>
          </w:p>
          <w:p w14:paraId="317B3BBD" w14:textId="77777777" w:rsidR="0065127C" w:rsidRPr="001E7DD2" w:rsidRDefault="0065127C" w:rsidP="00FC5964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ТКП 054-2007</w:t>
            </w:r>
          </w:p>
          <w:p w14:paraId="5FAF7EBA" w14:textId="77777777" w:rsidR="0065127C" w:rsidRPr="001E7DD2" w:rsidRDefault="0065127C" w:rsidP="00FC5964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ТКП 458-2012</w:t>
            </w:r>
          </w:p>
          <w:p w14:paraId="6A9D80D5" w14:textId="77777777" w:rsidR="0065127C" w:rsidRPr="001E7DD2" w:rsidRDefault="0065127C" w:rsidP="00FC5964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ТКП 45-1.03-103-2009</w:t>
            </w:r>
          </w:p>
          <w:p w14:paraId="37644E5C" w14:textId="77777777" w:rsidR="0065127C" w:rsidRPr="001E7DD2" w:rsidRDefault="0065127C" w:rsidP="00FC5964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СТБ ISO 6520-1-2009</w:t>
            </w:r>
          </w:p>
          <w:p w14:paraId="1E1EF73D" w14:textId="77777777" w:rsidR="0065127C" w:rsidRPr="001E7DD2" w:rsidRDefault="0065127C" w:rsidP="00FC5964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ТУ BY 600038906.082-2013</w:t>
            </w:r>
          </w:p>
          <w:p w14:paraId="24FFB481" w14:textId="77777777" w:rsidR="0065127C" w:rsidRPr="001E7DD2" w:rsidRDefault="0065127C" w:rsidP="00FC5964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ГОСТ Р 52400-2005*</w:t>
            </w:r>
            <w:r>
              <w:rPr>
                <w:lang w:val="ru-RU"/>
              </w:rPr>
              <w:t>***</w:t>
            </w:r>
          </w:p>
          <w:p w14:paraId="00BC8E70" w14:textId="77777777" w:rsidR="0065127C" w:rsidRPr="001E7DD2" w:rsidRDefault="0065127C" w:rsidP="00FC5964">
            <w:pPr>
              <w:pStyle w:val="af6"/>
              <w:ind w:left="-57" w:right="-57"/>
              <w:rPr>
                <w:lang w:val="ru-RU"/>
              </w:rPr>
            </w:pPr>
            <w:r w:rsidRPr="00754015">
              <w:rPr>
                <w:lang w:val="ru-RU"/>
              </w:rPr>
              <w:t>Правила по обеспечению промышленной безопасности грузоподъёмных кранов, утв. постановлением МЧС РБ от 22.12.2018 № 66</w:t>
            </w:r>
          </w:p>
          <w:p w14:paraId="5CB0FC6F" w14:textId="77777777" w:rsidR="0065127C" w:rsidRPr="00754015" w:rsidRDefault="0065127C" w:rsidP="00FC596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5530C4">
              <w:rPr>
                <w:sz w:val="22"/>
                <w:szCs w:val="22"/>
              </w:rPr>
              <w:t>Правила по обеспечению промышленной безопасности оборудования, работающего под избыточным давлением от 27.12.2022 № 84</w:t>
            </w:r>
          </w:p>
          <w:p w14:paraId="42CD4A0E" w14:textId="77777777" w:rsidR="0065127C" w:rsidRPr="001E7DD2" w:rsidRDefault="0065127C" w:rsidP="0084584E">
            <w:pPr>
              <w:pStyle w:val="af6"/>
              <w:ind w:left="-57" w:right="-57"/>
              <w:jc w:val="center"/>
              <w:rPr>
                <w:lang w:val="ru-RU"/>
              </w:rPr>
            </w:pPr>
          </w:p>
        </w:tc>
        <w:tc>
          <w:tcPr>
            <w:tcW w:w="1984" w:type="dxa"/>
            <w:shd w:val="clear" w:color="auto" w:fill="auto"/>
          </w:tcPr>
          <w:p w14:paraId="589ED7EC" w14:textId="77777777" w:rsidR="0065127C" w:rsidRPr="005B4A4A" w:rsidRDefault="0065127C" w:rsidP="0084584E">
            <w:pPr>
              <w:pStyle w:val="af6"/>
              <w:ind w:left="-57" w:right="-57"/>
              <w:rPr>
                <w:lang w:val="ru-RU"/>
              </w:rPr>
            </w:pPr>
            <w:r w:rsidRPr="005B4A4A">
              <w:rPr>
                <w:lang w:val="ru-RU"/>
              </w:rPr>
              <w:t>ГОСТ 21105-87</w:t>
            </w:r>
          </w:p>
          <w:p w14:paraId="60CE5498" w14:textId="77777777" w:rsidR="0065127C" w:rsidRPr="005B4A4A" w:rsidRDefault="0065127C" w:rsidP="0084584E">
            <w:pPr>
              <w:pStyle w:val="af6"/>
              <w:ind w:left="-57" w:right="-57"/>
              <w:rPr>
                <w:lang w:val="ru-RU"/>
              </w:rPr>
            </w:pPr>
          </w:p>
        </w:tc>
      </w:tr>
      <w:tr w:rsidR="0065127C" w:rsidRPr="005B4A4A" w14:paraId="2857155F" w14:textId="77777777" w:rsidTr="008458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501"/>
        </w:trPr>
        <w:tc>
          <w:tcPr>
            <w:tcW w:w="567" w:type="dxa"/>
            <w:vMerge/>
            <w:shd w:val="clear" w:color="auto" w:fill="auto"/>
          </w:tcPr>
          <w:p w14:paraId="46E41457" w14:textId="77777777" w:rsidR="0065127C" w:rsidRDefault="0065127C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</w:p>
        </w:tc>
        <w:tc>
          <w:tcPr>
            <w:tcW w:w="2263" w:type="dxa"/>
            <w:vMerge/>
            <w:shd w:val="clear" w:color="auto" w:fill="auto"/>
          </w:tcPr>
          <w:p w14:paraId="36ED25F2" w14:textId="77777777" w:rsidR="0065127C" w:rsidRPr="001E7DD2" w:rsidRDefault="0065127C" w:rsidP="0084584E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42D594AC" w14:textId="77777777" w:rsidR="0065127C" w:rsidRPr="0065127C" w:rsidRDefault="0065127C" w:rsidP="0084584E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16B56992" w14:textId="77777777" w:rsidR="0065127C" w:rsidRPr="001E7DD2" w:rsidRDefault="0065127C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-сварные соединения</w:t>
            </w:r>
          </w:p>
        </w:tc>
        <w:tc>
          <w:tcPr>
            <w:tcW w:w="2126" w:type="dxa"/>
            <w:vMerge/>
            <w:shd w:val="clear" w:color="auto" w:fill="auto"/>
          </w:tcPr>
          <w:p w14:paraId="489FCCC5" w14:textId="77777777" w:rsidR="0065127C" w:rsidRPr="001E7DD2" w:rsidRDefault="0065127C" w:rsidP="0084584E">
            <w:pPr>
              <w:pStyle w:val="af6"/>
              <w:ind w:left="-57" w:right="-57"/>
              <w:jc w:val="center"/>
              <w:rPr>
                <w:lang w:val="ru-RU"/>
              </w:rPr>
            </w:pPr>
          </w:p>
        </w:tc>
        <w:tc>
          <w:tcPr>
            <w:tcW w:w="1984" w:type="dxa"/>
            <w:shd w:val="clear" w:color="auto" w:fill="auto"/>
          </w:tcPr>
          <w:p w14:paraId="357F8D64" w14:textId="77777777" w:rsidR="0065127C" w:rsidRPr="005B4A4A" w:rsidRDefault="0065127C" w:rsidP="0084584E">
            <w:pPr>
              <w:pStyle w:val="af6"/>
              <w:ind w:left="-57" w:right="-57"/>
              <w:rPr>
                <w:lang w:val="ru-RU"/>
              </w:rPr>
            </w:pPr>
            <w:r w:rsidRPr="005B4A4A">
              <w:rPr>
                <w:lang w:val="ru-RU"/>
              </w:rPr>
              <w:t>ГОСТ 21105-87</w:t>
            </w:r>
          </w:p>
          <w:p w14:paraId="71A37F49" w14:textId="573EAF91" w:rsidR="0065127C" w:rsidRPr="005B4A4A" w:rsidRDefault="0065127C" w:rsidP="0084584E">
            <w:pPr>
              <w:pStyle w:val="af6"/>
              <w:ind w:left="-57" w:right="-57"/>
              <w:rPr>
                <w:lang w:val="ru-RU"/>
              </w:rPr>
            </w:pPr>
            <w:r w:rsidRPr="005B4A4A">
              <w:rPr>
                <w:lang w:val="ru-RU"/>
              </w:rPr>
              <w:t xml:space="preserve">СТБ ISO 17638-2013 </w:t>
            </w:r>
          </w:p>
        </w:tc>
      </w:tr>
      <w:tr w:rsidR="0065127C" w:rsidRPr="005B4A4A" w14:paraId="44BB61BA" w14:textId="77777777" w:rsidTr="008458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8"/>
        </w:trPr>
        <w:tc>
          <w:tcPr>
            <w:tcW w:w="567" w:type="dxa"/>
            <w:shd w:val="clear" w:color="auto" w:fill="auto"/>
          </w:tcPr>
          <w:p w14:paraId="2FDBAF1C" w14:textId="77777777" w:rsidR="0065127C" w:rsidRDefault="0065127C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  <w:r>
              <w:rPr>
                <w:lang w:val="ru-RU"/>
              </w:rPr>
              <w:t>6.3</w:t>
            </w:r>
          </w:p>
          <w:p w14:paraId="19D99798" w14:textId="77777777" w:rsidR="0065127C" w:rsidRDefault="0065127C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2263" w:type="dxa"/>
            <w:vMerge/>
            <w:shd w:val="clear" w:color="auto" w:fill="auto"/>
          </w:tcPr>
          <w:p w14:paraId="4B997491" w14:textId="77777777" w:rsidR="0065127C" w:rsidRPr="001E7DD2" w:rsidRDefault="0065127C" w:rsidP="0084584E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709" w:type="dxa"/>
            <w:shd w:val="clear" w:color="auto" w:fill="auto"/>
          </w:tcPr>
          <w:p w14:paraId="5919AA0D" w14:textId="77777777" w:rsidR="0065127C" w:rsidRPr="0065127C" w:rsidRDefault="0065127C" w:rsidP="0084584E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127C">
              <w:rPr>
                <w:sz w:val="22"/>
                <w:szCs w:val="22"/>
              </w:rPr>
              <w:t>24.10/</w:t>
            </w:r>
          </w:p>
          <w:p w14:paraId="489DAA96" w14:textId="77777777" w:rsidR="0065127C" w:rsidRPr="0065127C" w:rsidRDefault="0065127C" w:rsidP="0084584E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127C">
              <w:rPr>
                <w:sz w:val="22"/>
                <w:szCs w:val="22"/>
              </w:rPr>
              <w:t>32.030</w:t>
            </w:r>
          </w:p>
        </w:tc>
        <w:tc>
          <w:tcPr>
            <w:tcW w:w="1985" w:type="dxa"/>
            <w:shd w:val="clear" w:color="auto" w:fill="auto"/>
          </w:tcPr>
          <w:p w14:paraId="63A60B9D" w14:textId="77777777" w:rsidR="0065127C" w:rsidRPr="001E7DD2" w:rsidRDefault="0065127C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Ультразвуковой контроль (эхо-метод):</w:t>
            </w:r>
          </w:p>
          <w:p w14:paraId="5A0454DA" w14:textId="77777777" w:rsidR="0065127C" w:rsidRDefault="0065127C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-сварные соединения</w:t>
            </w:r>
          </w:p>
          <w:p w14:paraId="74187F0B" w14:textId="77777777" w:rsidR="0065127C" w:rsidRPr="001E7DD2" w:rsidRDefault="0065127C" w:rsidP="0084584E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6ACEB03F" w14:textId="77777777" w:rsidR="0065127C" w:rsidRPr="001E7DD2" w:rsidRDefault="0065127C" w:rsidP="0084584E">
            <w:pPr>
              <w:pStyle w:val="af6"/>
              <w:ind w:left="-57" w:right="-57"/>
              <w:jc w:val="center"/>
              <w:rPr>
                <w:lang w:val="ru-RU"/>
              </w:rPr>
            </w:pPr>
          </w:p>
        </w:tc>
        <w:tc>
          <w:tcPr>
            <w:tcW w:w="1984" w:type="dxa"/>
            <w:shd w:val="clear" w:color="auto" w:fill="auto"/>
          </w:tcPr>
          <w:p w14:paraId="164C466B" w14:textId="77777777" w:rsidR="0065127C" w:rsidRPr="005B4A4A" w:rsidRDefault="0065127C" w:rsidP="0084584E">
            <w:pPr>
              <w:pStyle w:val="af6"/>
              <w:ind w:left="-57" w:right="-57"/>
              <w:rPr>
                <w:lang w:val="ru-RU"/>
              </w:rPr>
            </w:pPr>
            <w:r w:rsidRPr="005B4A4A">
              <w:rPr>
                <w:lang w:val="ru-RU"/>
              </w:rPr>
              <w:t>ГОСТ 14782-86</w:t>
            </w:r>
          </w:p>
          <w:p w14:paraId="07362F25" w14:textId="77777777" w:rsidR="0065127C" w:rsidRPr="005B4A4A" w:rsidRDefault="0065127C" w:rsidP="0084584E">
            <w:pPr>
              <w:pStyle w:val="af6"/>
              <w:ind w:left="-57" w:right="-57"/>
              <w:rPr>
                <w:lang w:val="ru-RU"/>
              </w:rPr>
            </w:pPr>
          </w:p>
        </w:tc>
      </w:tr>
      <w:tr w:rsidR="0065127C" w:rsidRPr="005B4A4A" w14:paraId="7DD697ED" w14:textId="77777777" w:rsidTr="008458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8"/>
        </w:trPr>
        <w:tc>
          <w:tcPr>
            <w:tcW w:w="567" w:type="dxa"/>
            <w:shd w:val="clear" w:color="auto" w:fill="auto"/>
          </w:tcPr>
          <w:p w14:paraId="63A0FAC1" w14:textId="77777777" w:rsidR="0065127C" w:rsidRDefault="0065127C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  <w:r>
              <w:rPr>
                <w:lang w:val="ru-RU"/>
              </w:rPr>
              <w:t>6.4</w:t>
            </w:r>
          </w:p>
          <w:p w14:paraId="31C0A451" w14:textId="77777777" w:rsidR="0065127C" w:rsidRDefault="0065127C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2263" w:type="dxa"/>
            <w:vMerge/>
            <w:shd w:val="clear" w:color="auto" w:fill="auto"/>
          </w:tcPr>
          <w:p w14:paraId="466C87F9" w14:textId="77777777" w:rsidR="0065127C" w:rsidRPr="001E7DD2" w:rsidRDefault="0065127C" w:rsidP="0084584E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709" w:type="dxa"/>
            <w:shd w:val="clear" w:color="auto" w:fill="auto"/>
          </w:tcPr>
          <w:p w14:paraId="4CA93F69" w14:textId="77777777" w:rsidR="0065127C" w:rsidRPr="0065127C" w:rsidRDefault="0065127C" w:rsidP="0084584E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127C">
              <w:rPr>
                <w:sz w:val="22"/>
                <w:szCs w:val="22"/>
              </w:rPr>
              <w:t>24.10/</w:t>
            </w:r>
          </w:p>
          <w:p w14:paraId="13F284D3" w14:textId="77777777" w:rsidR="0065127C" w:rsidRPr="0065127C" w:rsidRDefault="0065127C" w:rsidP="0084584E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127C">
              <w:rPr>
                <w:sz w:val="22"/>
                <w:szCs w:val="22"/>
              </w:rPr>
              <w:t>32.030</w:t>
            </w:r>
          </w:p>
        </w:tc>
        <w:tc>
          <w:tcPr>
            <w:tcW w:w="1985" w:type="dxa"/>
            <w:shd w:val="clear" w:color="auto" w:fill="auto"/>
          </w:tcPr>
          <w:p w14:paraId="59DE58C9" w14:textId="77777777" w:rsidR="0065127C" w:rsidRPr="001E7DD2" w:rsidRDefault="0065127C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 xml:space="preserve">Ультразвуковая </w:t>
            </w:r>
          </w:p>
          <w:p w14:paraId="4200F175" w14:textId="77777777" w:rsidR="0065127C" w:rsidRPr="001E7DD2" w:rsidRDefault="0065127C" w:rsidP="0084584E">
            <w:pPr>
              <w:pStyle w:val="af6"/>
              <w:ind w:left="-57" w:right="-57"/>
              <w:rPr>
                <w:lang w:val="ru-RU"/>
              </w:rPr>
            </w:pPr>
            <w:proofErr w:type="spellStart"/>
            <w:r>
              <w:rPr>
                <w:lang w:val="ru-RU"/>
              </w:rPr>
              <w:t>т</w:t>
            </w:r>
            <w:r w:rsidRPr="001E7DD2">
              <w:rPr>
                <w:lang w:val="ru-RU"/>
              </w:rPr>
              <w:t>олщинометрия</w:t>
            </w:r>
            <w:proofErr w:type="spellEnd"/>
            <w:r>
              <w:rPr>
                <w:lang w:val="ru-RU"/>
              </w:rPr>
              <w:t>:</w:t>
            </w:r>
          </w:p>
          <w:p w14:paraId="488E66A1" w14:textId="77777777" w:rsidR="0065127C" w:rsidRDefault="0065127C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-основной металл</w:t>
            </w:r>
          </w:p>
          <w:p w14:paraId="393BF88F" w14:textId="77777777" w:rsidR="0065127C" w:rsidRPr="001E7DD2" w:rsidRDefault="0065127C" w:rsidP="0084584E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4CBB64BC" w14:textId="77777777" w:rsidR="0065127C" w:rsidRPr="001E7DD2" w:rsidRDefault="0065127C" w:rsidP="0084584E">
            <w:pPr>
              <w:pStyle w:val="af6"/>
              <w:ind w:left="-57" w:right="-57"/>
              <w:jc w:val="center"/>
              <w:rPr>
                <w:lang w:val="ru-RU"/>
              </w:rPr>
            </w:pPr>
          </w:p>
        </w:tc>
        <w:tc>
          <w:tcPr>
            <w:tcW w:w="1984" w:type="dxa"/>
            <w:shd w:val="clear" w:color="auto" w:fill="auto"/>
          </w:tcPr>
          <w:p w14:paraId="4C145185" w14:textId="77777777" w:rsidR="0065127C" w:rsidRPr="005B4A4A" w:rsidRDefault="0065127C" w:rsidP="0084584E">
            <w:pPr>
              <w:pStyle w:val="af6"/>
              <w:ind w:left="-57" w:right="-57"/>
              <w:rPr>
                <w:lang w:val="ru-RU"/>
              </w:rPr>
            </w:pPr>
            <w:r w:rsidRPr="005B4A4A">
              <w:rPr>
                <w:lang w:val="ru-RU"/>
              </w:rPr>
              <w:t>ГОСТ Е</w:t>
            </w:r>
            <w:r>
              <w:t>N</w:t>
            </w:r>
            <w:r w:rsidRPr="005B4A4A">
              <w:rPr>
                <w:lang w:val="ru-RU"/>
              </w:rPr>
              <w:t xml:space="preserve"> 14127-2015</w:t>
            </w:r>
          </w:p>
          <w:p w14:paraId="42883142" w14:textId="255E88C9" w:rsidR="0065127C" w:rsidRPr="005B4A4A" w:rsidRDefault="0065127C" w:rsidP="0084584E">
            <w:pPr>
              <w:pStyle w:val="af6"/>
              <w:ind w:left="-57" w:right="-57"/>
              <w:rPr>
                <w:lang w:val="ru-RU"/>
              </w:rPr>
            </w:pPr>
            <w:r w:rsidRPr="005B4A4A">
              <w:rPr>
                <w:lang w:val="ru-RU"/>
              </w:rPr>
              <w:t>МВИ.МГ</w:t>
            </w:r>
            <w:r>
              <w:rPr>
                <w:lang w:val="ru-RU"/>
              </w:rPr>
              <w:t xml:space="preserve"> </w:t>
            </w:r>
            <w:r w:rsidRPr="005B4A4A">
              <w:rPr>
                <w:lang w:val="ru-RU"/>
              </w:rPr>
              <w:t>928-2014</w:t>
            </w:r>
          </w:p>
        </w:tc>
      </w:tr>
      <w:tr w:rsidR="0065127C" w:rsidRPr="005B4A4A" w14:paraId="2E8DFF72" w14:textId="77777777" w:rsidTr="008458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976"/>
        </w:trPr>
        <w:tc>
          <w:tcPr>
            <w:tcW w:w="567" w:type="dxa"/>
            <w:vMerge w:val="restart"/>
            <w:shd w:val="clear" w:color="auto" w:fill="auto"/>
          </w:tcPr>
          <w:p w14:paraId="2C8F4EF8" w14:textId="77777777" w:rsidR="0065127C" w:rsidRDefault="0065127C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  <w:r>
              <w:rPr>
                <w:lang w:val="ru-RU"/>
              </w:rPr>
              <w:t>6.5</w:t>
            </w:r>
          </w:p>
          <w:p w14:paraId="10D53AEA" w14:textId="77777777" w:rsidR="0065127C" w:rsidRDefault="0065127C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2263" w:type="dxa"/>
            <w:vMerge/>
            <w:shd w:val="clear" w:color="auto" w:fill="auto"/>
          </w:tcPr>
          <w:p w14:paraId="7F2F5DCA" w14:textId="77777777" w:rsidR="0065127C" w:rsidRPr="001E7DD2" w:rsidRDefault="0065127C" w:rsidP="0084584E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709" w:type="dxa"/>
            <w:vMerge w:val="restart"/>
            <w:shd w:val="clear" w:color="auto" w:fill="auto"/>
          </w:tcPr>
          <w:p w14:paraId="572E0152" w14:textId="77777777" w:rsidR="0065127C" w:rsidRPr="0065127C" w:rsidRDefault="0065127C" w:rsidP="0084584E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127C">
              <w:rPr>
                <w:sz w:val="22"/>
                <w:szCs w:val="22"/>
              </w:rPr>
              <w:t>24.10/ 32.102-103</w:t>
            </w:r>
          </w:p>
        </w:tc>
        <w:tc>
          <w:tcPr>
            <w:tcW w:w="1985" w:type="dxa"/>
            <w:shd w:val="clear" w:color="auto" w:fill="auto"/>
          </w:tcPr>
          <w:p w14:paraId="1AF59935" w14:textId="77777777" w:rsidR="0065127C" w:rsidRPr="001E7DD2" w:rsidRDefault="0065127C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Контроль проникающими веществами (капиллярный цветной, люминесцентно-цветной метод):</w:t>
            </w:r>
          </w:p>
          <w:p w14:paraId="293BBF1E" w14:textId="77777777" w:rsidR="0065127C" w:rsidRDefault="0065127C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-основной металл</w:t>
            </w:r>
          </w:p>
          <w:p w14:paraId="5B0347BD" w14:textId="77777777" w:rsidR="0065127C" w:rsidRPr="001E7DD2" w:rsidRDefault="0065127C" w:rsidP="0084584E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27E4146C" w14:textId="77777777" w:rsidR="0065127C" w:rsidRPr="001E7DD2" w:rsidRDefault="0065127C" w:rsidP="0084584E">
            <w:pPr>
              <w:pStyle w:val="af6"/>
              <w:ind w:left="-57" w:right="-57"/>
              <w:jc w:val="center"/>
              <w:rPr>
                <w:lang w:val="ru-RU"/>
              </w:rPr>
            </w:pPr>
          </w:p>
        </w:tc>
        <w:tc>
          <w:tcPr>
            <w:tcW w:w="1984" w:type="dxa"/>
            <w:shd w:val="clear" w:color="auto" w:fill="auto"/>
          </w:tcPr>
          <w:p w14:paraId="73F04940" w14:textId="77777777" w:rsidR="0065127C" w:rsidRPr="005B4A4A" w:rsidRDefault="0065127C" w:rsidP="0084584E">
            <w:pPr>
              <w:pStyle w:val="af6"/>
              <w:ind w:left="-57" w:right="-57"/>
              <w:rPr>
                <w:lang w:val="ru-RU"/>
              </w:rPr>
            </w:pPr>
            <w:r w:rsidRPr="005B4A4A">
              <w:rPr>
                <w:lang w:val="ru-RU"/>
              </w:rPr>
              <w:t>СТБ 1172-99</w:t>
            </w:r>
          </w:p>
          <w:p w14:paraId="64370A2B" w14:textId="77777777" w:rsidR="0065127C" w:rsidRPr="005B4A4A" w:rsidRDefault="0065127C" w:rsidP="0084584E">
            <w:pPr>
              <w:pStyle w:val="af6"/>
              <w:ind w:left="-57" w:right="-57"/>
              <w:rPr>
                <w:lang w:val="ru-RU"/>
              </w:rPr>
            </w:pPr>
          </w:p>
        </w:tc>
      </w:tr>
      <w:tr w:rsidR="0065127C" w:rsidRPr="005B4A4A" w14:paraId="165BB515" w14:textId="77777777" w:rsidTr="008458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567" w:type="dxa"/>
            <w:vMerge/>
            <w:shd w:val="clear" w:color="auto" w:fill="auto"/>
          </w:tcPr>
          <w:p w14:paraId="188D7A81" w14:textId="77777777" w:rsidR="0065127C" w:rsidRDefault="0065127C" w:rsidP="0084584E">
            <w:pPr>
              <w:pStyle w:val="af6"/>
              <w:ind w:left="-57" w:right="-57"/>
              <w:jc w:val="both"/>
              <w:rPr>
                <w:lang w:val="ru-RU"/>
              </w:rPr>
            </w:pPr>
          </w:p>
        </w:tc>
        <w:tc>
          <w:tcPr>
            <w:tcW w:w="2263" w:type="dxa"/>
            <w:vMerge/>
            <w:shd w:val="clear" w:color="auto" w:fill="auto"/>
          </w:tcPr>
          <w:p w14:paraId="06A16249" w14:textId="77777777" w:rsidR="0065127C" w:rsidRPr="001E7DD2" w:rsidRDefault="0065127C" w:rsidP="0084584E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78443F91" w14:textId="77777777" w:rsidR="0065127C" w:rsidRPr="0065127C" w:rsidRDefault="0065127C" w:rsidP="0084584E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7F586001" w14:textId="77777777" w:rsidR="0065127C" w:rsidRDefault="0065127C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-сварные соединения</w:t>
            </w:r>
          </w:p>
          <w:p w14:paraId="6D478E97" w14:textId="77777777" w:rsidR="0065127C" w:rsidRPr="001E7DD2" w:rsidRDefault="0065127C" w:rsidP="0084584E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6D362CDD" w14:textId="77777777" w:rsidR="0065127C" w:rsidRPr="001E7DD2" w:rsidRDefault="0065127C" w:rsidP="0084584E">
            <w:pPr>
              <w:pStyle w:val="af6"/>
              <w:ind w:left="-57" w:right="-57"/>
              <w:jc w:val="center"/>
              <w:rPr>
                <w:lang w:val="ru-RU"/>
              </w:rPr>
            </w:pPr>
          </w:p>
        </w:tc>
        <w:tc>
          <w:tcPr>
            <w:tcW w:w="1984" w:type="dxa"/>
            <w:shd w:val="clear" w:color="auto" w:fill="auto"/>
          </w:tcPr>
          <w:p w14:paraId="52641DC9" w14:textId="77777777" w:rsidR="0065127C" w:rsidRDefault="0065127C" w:rsidP="0084584E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СТБ 1172-99</w:t>
            </w:r>
            <w:r w:rsidRPr="005B4A4A">
              <w:rPr>
                <w:lang w:val="ru-RU"/>
              </w:rPr>
              <w:t xml:space="preserve"> </w:t>
            </w:r>
          </w:p>
          <w:p w14:paraId="65D77977" w14:textId="36B24270" w:rsidR="0065127C" w:rsidRPr="005B4A4A" w:rsidRDefault="0065127C" w:rsidP="0084584E">
            <w:pPr>
              <w:pStyle w:val="af6"/>
              <w:ind w:left="-57" w:right="-57"/>
              <w:rPr>
                <w:lang w:val="ru-RU"/>
              </w:rPr>
            </w:pPr>
          </w:p>
        </w:tc>
      </w:tr>
      <w:tr w:rsidR="00FC5964" w:rsidRPr="005B4A4A" w14:paraId="675BB7D4" w14:textId="77777777" w:rsidTr="008458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98"/>
        </w:trPr>
        <w:tc>
          <w:tcPr>
            <w:tcW w:w="567" w:type="dxa"/>
            <w:shd w:val="clear" w:color="auto" w:fill="auto"/>
          </w:tcPr>
          <w:p w14:paraId="573E9ADA" w14:textId="77777777" w:rsidR="00FC5964" w:rsidRDefault="00FC5964" w:rsidP="0084584E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Pr="007B20E7">
              <w:rPr>
                <w:lang w:val="ru-RU"/>
              </w:rPr>
              <w:t>.1</w:t>
            </w:r>
          </w:p>
          <w:p w14:paraId="17C78E31" w14:textId="77777777" w:rsidR="00FC5964" w:rsidRPr="007B20E7" w:rsidRDefault="00FC5964" w:rsidP="0084584E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2263" w:type="dxa"/>
            <w:vMerge w:val="restart"/>
            <w:shd w:val="clear" w:color="auto" w:fill="auto"/>
          </w:tcPr>
          <w:p w14:paraId="5DA69DFA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Образцы сварных соединений</w:t>
            </w:r>
          </w:p>
          <w:p w14:paraId="5C077827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709" w:type="dxa"/>
            <w:shd w:val="clear" w:color="auto" w:fill="auto"/>
          </w:tcPr>
          <w:p w14:paraId="2599656F" w14:textId="77777777" w:rsidR="00FC5964" w:rsidRPr="0065127C" w:rsidRDefault="00FC5964" w:rsidP="0084584E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127C">
              <w:rPr>
                <w:sz w:val="22"/>
                <w:szCs w:val="22"/>
              </w:rPr>
              <w:t>24.10/ 35.123</w:t>
            </w:r>
          </w:p>
        </w:tc>
        <w:tc>
          <w:tcPr>
            <w:tcW w:w="1985" w:type="dxa"/>
            <w:shd w:val="clear" w:color="auto" w:fill="auto"/>
          </w:tcPr>
          <w:p w14:paraId="08D51112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color w:val="222222"/>
                <w:lang w:val="ru-RU"/>
              </w:rPr>
              <w:t>Радиографический контроль (рентгенографический контроль с применением цифровых детекторов)</w:t>
            </w:r>
            <w:r w:rsidRPr="001E7DD2">
              <w:rPr>
                <w:lang w:val="ru-RU"/>
              </w:rPr>
              <w:t>:</w:t>
            </w:r>
          </w:p>
          <w:p w14:paraId="3B07DA7F" w14:textId="77777777" w:rsidR="00FC5964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 xml:space="preserve">-сварные соединения </w:t>
            </w:r>
          </w:p>
          <w:p w14:paraId="70FC866D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22BDE7DB" w14:textId="77777777" w:rsidR="00FC5964" w:rsidRPr="001E7DD2" w:rsidRDefault="00FC5964" w:rsidP="0084584E">
            <w:pPr>
              <w:ind w:left="-57" w:right="-57"/>
            </w:pPr>
          </w:p>
        </w:tc>
        <w:tc>
          <w:tcPr>
            <w:tcW w:w="1984" w:type="dxa"/>
            <w:shd w:val="clear" w:color="auto" w:fill="auto"/>
          </w:tcPr>
          <w:p w14:paraId="1034585C" w14:textId="77777777" w:rsidR="00FC5964" w:rsidRPr="005B4A4A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5B4A4A">
              <w:rPr>
                <w:lang w:val="ru-RU"/>
              </w:rPr>
              <w:t xml:space="preserve">ГОСТ ISO 17636-2-2017 </w:t>
            </w:r>
          </w:p>
          <w:p w14:paraId="432E6EC1" w14:textId="77777777" w:rsidR="00FC5964" w:rsidRPr="005B4A4A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5B4A4A">
              <w:rPr>
                <w:lang w:val="ru-RU"/>
              </w:rPr>
              <w:t>МИ.РГ ЛНК 011-2017</w:t>
            </w:r>
          </w:p>
        </w:tc>
      </w:tr>
      <w:tr w:rsidR="00FC5964" w:rsidRPr="005B4A4A" w14:paraId="7A4AF15E" w14:textId="77777777" w:rsidTr="008458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8"/>
        </w:trPr>
        <w:tc>
          <w:tcPr>
            <w:tcW w:w="567" w:type="dxa"/>
            <w:shd w:val="clear" w:color="auto" w:fill="auto"/>
          </w:tcPr>
          <w:p w14:paraId="44A8386D" w14:textId="77777777" w:rsidR="00FC5964" w:rsidRDefault="00FC5964" w:rsidP="0084584E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Pr="007B20E7">
              <w:rPr>
                <w:lang w:val="ru-RU"/>
              </w:rPr>
              <w:t>.2</w:t>
            </w:r>
          </w:p>
          <w:p w14:paraId="04898378" w14:textId="77777777" w:rsidR="00FC5964" w:rsidRPr="007B20E7" w:rsidRDefault="00FC5964" w:rsidP="0084584E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2263" w:type="dxa"/>
            <w:vMerge/>
            <w:shd w:val="clear" w:color="auto" w:fill="auto"/>
          </w:tcPr>
          <w:p w14:paraId="2A854C37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709" w:type="dxa"/>
            <w:shd w:val="clear" w:color="auto" w:fill="auto"/>
          </w:tcPr>
          <w:p w14:paraId="56C9A79B" w14:textId="77777777" w:rsidR="00FC5964" w:rsidRPr="0065127C" w:rsidRDefault="00FC5964" w:rsidP="0084584E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127C">
              <w:rPr>
                <w:sz w:val="22"/>
                <w:szCs w:val="22"/>
              </w:rPr>
              <w:t>24.10/ 35.115</w:t>
            </w:r>
          </w:p>
        </w:tc>
        <w:tc>
          <w:tcPr>
            <w:tcW w:w="1985" w:type="dxa"/>
            <w:shd w:val="clear" w:color="auto" w:fill="auto"/>
          </w:tcPr>
          <w:p w14:paraId="112FC60B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Оптический контроль (визуальный метод, внешний осмотр и измерения):</w:t>
            </w:r>
          </w:p>
          <w:p w14:paraId="70CD5A93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-сварные соединения</w:t>
            </w:r>
          </w:p>
        </w:tc>
        <w:tc>
          <w:tcPr>
            <w:tcW w:w="2126" w:type="dxa"/>
            <w:vMerge/>
            <w:shd w:val="clear" w:color="auto" w:fill="auto"/>
          </w:tcPr>
          <w:p w14:paraId="1118BDA7" w14:textId="77777777" w:rsidR="00FC5964" w:rsidRPr="001E7DD2" w:rsidRDefault="00FC5964" w:rsidP="0084584E">
            <w:pPr>
              <w:ind w:left="-57" w:right="-57"/>
            </w:pPr>
          </w:p>
        </w:tc>
        <w:tc>
          <w:tcPr>
            <w:tcW w:w="1984" w:type="dxa"/>
            <w:shd w:val="clear" w:color="auto" w:fill="auto"/>
          </w:tcPr>
          <w:p w14:paraId="7D307A11" w14:textId="77777777" w:rsidR="00FC5964" w:rsidRPr="005B4A4A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5B4A4A">
              <w:rPr>
                <w:lang w:val="ru-RU"/>
              </w:rPr>
              <w:t>ГОСТ 23479-79</w:t>
            </w:r>
          </w:p>
          <w:p w14:paraId="47C7EC8A" w14:textId="77777777" w:rsidR="00FC5964" w:rsidRPr="005B4A4A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5B4A4A">
              <w:rPr>
                <w:lang w:val="ru-RU"/>
              </w:rPr>
              <w:t>СТБ ЕН 970-2003</w:t>
            </w:r>
          </w:p>
          <w:p w14:paraId="5BCA4877" w14:textId="77777777" w:rsidR="00FC5964" w:rsidRPr="005B4A4A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5B4A4A">
              <w:rPr>
                <w:lang w:val="ru-RU"/>
              </w:rPr>
              <w:t>СТБ 1133-98</w:t>
            </w:r>
          </w:p>
        </w:tc>
      </w:tr>
      <w:tr w:rsidR="00FC5964" w:rsidRPr="005B4A4A" w14:paraId="507F0220" w14:textId="77777777" w:rsidTr="008458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8"/>
        </w:trPr>
        <w:tc>
          <w:tcPr>
            <w:tcW w:w="567" w:type="dxa"/>
            <w:shd w:val="clear" w:color="auto" w:fill="auto"/>
          </w:tcPr>
          <w:p w14:paraId="281A91D2" w14:textId="77777777" w:rsidR="00FC5964" w:rsidRDefault="00FC5964" w:rsidP="0084584E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8.1</w:t>
            </w:r>
          </w:p>
          <w:p w14:paraId="1E58E3B5" w14:textId="77777777" w:rsidR="00FC5964" w:rsidRDefault="00FC5964" w:rsidP="0084584E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2263" w:type="dxa"/>
            <w:shd w:val="clear" w:color="auto" w:fill="auto"/>
          </w:tcPr>
          <w:p w14:paraId="532455FE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Карьерная техника</w:t>
            </w:r>
          </w:p>
        </w:tc>
        <w:tc>
          <w:tcPr>
            <w:tcW w:w="709" w:type="dxa"/>
            <w:shd w:val="clear" w:color="auto" w:fill="auto"/>
          </w:tcPr>
          <w:p w14:paraId="3403D6CD" w14:textId="77777777" w:rsidR="00FC5964" w:rsidRPr="0065127C" w:rsidRDefault="00FC5964" w:rsidP="0084584E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127C">
              <w:rPr>
                <w:sz w:val="22"/>
                <w:szCs w:val="22"/>
              </w:rPr>
              <w:t>24.10/</w:t>
            </w:r>
          </w:p>
          <w:p w14:paraId="12545509" w14:textId="77777777" w:rsidR="00FC5964" w:rsidRPr="0065127C" w:rsidRDefault="00FC5964" w:rsidP="0084584E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127C">
              <w:rPr>
                <w:sz w:val="22"/>
                <w:szCs w:val="22"/>
              </w:rPr>
              <w:t>32.115</w:t>
            </w:r>
          </w:p>
        </w:tc>
        <w:tc>
          <w:tcPr>
            <w:tcW w:w="1985" w:type="dxa"/>
            <w:shd w:val="clear" w:color="auto" w:fill="auto"/>
          </w:tcPr>
          <w:p w14:paraId="484EF696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Оптический контроль (визуальный метод, внешний осмотр и измерения):</w:t>
            </w:r>
          </w:p>
          <w:p w14:paraId="1856BACD" w14:textId="77777777" w:rsidR="00FC5964" w:rsidRPr="001E7DD2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-сварные соединения</w:t>
            </w:r>
          </w:p>
        </w:tc>
        <w:tc>
          <w:tcPr>
            <w:tcW w:w="2126" w:type="dxa"/>
            <w:vMerge/>
            <w:shd w:val="clear" w:color="auto" w:fill="auto"/>
          </w:tcPr>
          <w:p w14:paraId="524909F0" w14:textId="77777777" w:rsidR="00FC5964" w:rsidRPr="001E7DD2" w:rsidRDefault="00FC5964" w:rsidP="0084584E">
            <w:pPr>
              <w:ind w:left="-57" w:right="-57"/>
            </w:pPr>
          </w:p>
        </w:tc>
        <w:tc>
          <w:tcPr>
            <w:tcW w:w="1984" w:type="dxa"/>
            <w:shd w:val="clear" w:color="auto" w:fill="auto"/>
          </w:tcPr>
          <w:p w14:paraId="570F1042" w14:textId="77777777" w:rsidR="00FC5964" w:rsidRPr="005B4A4A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5B4A4A">
              <w:rPr>
                <w:lang w:val="ru-RU"/>
              </w:rPr>
              <w:t>ГОСТ 23479-79</w:t>
            </w:r>
          </w:p>
          <w:p w14:paraId="77EF862B" w14:textId="77777777" w:rsidR="00FC5964" w:rsidRPr="005B4A4A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5B4A4A">
              <w:rPr>
                <w:lang w:val="ru-RU"/>
              </w:rPr>
              <w:t>СТБ ЕН 970-2003</w:t>
            </w:r>
          </w:p>
          <w:p w14:paraId="3AFB29CA" w14:textId="77777777" w:rsidR="00FC5964" w:rsidRPr="005B4A4A" w:rsidRDefault="00FC5964" w:rsidP="0084584E">
            <w:pPr>
              <w:pStyle w:val="af6"/>
              <w:ind w:left="-57" w:right="-57"/>
              <w:rPr>
                <w:lang w:val="ru-RU"/>
              </w:rPr>
            </w:pPr>
            <w:r w:rsidRPr="005B4A4A">
              <w:rPr>
                <w:lang w:val="ru-RU"/>
              </w:rPr>
              <w:t>СТБ 1133-98</w:t>
            </w:r>
          </w:p>
        </w:tc>
      </w:tr>
      <w:tr w:rsidR="00822743" w:rsidRPr="005B4A4A" w14:paraId="1760D5BC" w14:textId="77777777" w:rsidTr="008458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8"/>
        </w:trPr>
        <w:tc>
          <w:tcPr>
            <w:tcW w:w="567" w:type="dxa"/>
            <w:shd w:val="clear" w:color="auto" w:fill="auto"/>
          </w:tcPr>
          <w:p w14:paraId="33815400" w14:textId="77777777" w:rsidR="00822743" w:rsidRDefault="00822743" w:rsidP="0084584E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lastRenderedPageBreak/>
              <w:t>8.2</w:t>
            </w:r>
          </w:p>
          <w:p w14:paraId="03805DB1" w14:textId="77777777" w:rsidR="00822743" w:rsidRPr="007B20E7" w:rsidRDefault="00822743" w:rsidP="0084584E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2263" w:type="dxa"/>
            <w:shd w:val="clear" w:color="auto" w:fill="auto"/>
          </w:tcPr>
          <w:p w14:paraId="6E971309" w14:textId="4B89693C" w:rsidR="00822743" w:rsidRPr="007B20E7" w:rsidRDefault="0065127C" w:rsidP="0084584E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>Карьерная техника</w:t>
            </w:r>
          </w:p>
        </w:tc>
        <w:tc>
          <w:tcPr>
            <w:tcW w:w="709" w:type="dxa"/>
            <w:shd w:val="clear" w:color="auto" w:fill="auto"/>
          </w:tcPr>
          <w:p w14:paraId="34C221E7" w14:textId="77777777" w:rsidR="00822743" w:rsidRPr="0065127C" w:rsidRDefault="00822743" w:rsidP="0084584E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127C">
              <w:rPr>
                <w:sz w:val="22"/>
                <w:szCs w:val="22"/>
              </w:rPr>
              <w:t>24.10/</w:t>
            </w:r>
          </w:p>
          <w:p w14:paraId="169B6879" w14:textId="77777777" w:rsidR="00822743" w:rsidRPr="0065127C" w:rsidRDefault="00822743" w:rsidP="0084584E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127C">
              <w:rPr>
                <w:sz w:val="22"/>
                <w:szCs w:val="22"/>
              </w:rPr>
              <w:t>32.030</w:t>
            </w:r>
          </w:p>
        </w:tc>
        <w:tc>
          <w:tcPr>
            <w:tcW w:w="1985" w:type="dxa"/>
            <w:shd w:val="clear" w:color="auto" w:fill="auto"/>
          </w:tcPr>
          <w:p w14:paraId="63039D5B" w14:textId="77777777" w:rsidR="00822743" w:rsidRPr="007B20E7" w:rsidRDefault="00822743" w:rsidP="0084584E">
            <w:pPr>
              <w:pStyle w:val="af6"/>
              <w:ind w:left="-57" w:right="-57"/>
              <w:rPr>
                <w:lang w:val="ru-RU"/>
              </w:rPr>
            </w:pPr>
            <w:r w:rsidRPr="007B20E7">
              <w:rPr>
                <w:lang w:val="ru-RU"/>
              </w:rPr>
              <w:t>Ультразвуковой контроль (эхо-метод):</w:t>
            </w:r>
          </w:p>
          <w:p w14:paraId="1CB89D21" w14:textId="77777777" w:rsidR="00822743" w:rsidRPr="007B20E7" w:rsidRDefault="00822743" w:rsidP="0084584E">
            <w:pPr>
              <w:pStyle w:val="af6"/>
              <w:ind w:left="-57" w:right="-57"/>
              <w:rPr>
                <w:lang w:val="ru-RU"/>
              </w:rPr>
            </w:pPr>
            <w:r w:rsidRPr="007B20E7">
              <w:rPr>
                <w:lang w:val="ru-RU"/>
              </w:rPr>
              <w:t>-сварные соединения</w:t>
            </w:r>
          </w:p>
        </w:tc>
        <w:tc>
          <w:tcPr>
            <w:tcW w:w="2126" w:type="dxa"/>
            <w:shd w:val="clear" w:color="auto" w:fill="auto"/>
          </w:tcPr>
          <w:p w14:paraId="79D8A9BD" w14:textId="77777777" w:rsidR="0065127C" w:rsidRPr="00BC72B2" w:rsidRDefault="0065127C" w:rsidP="0065127C">
            <w:pPr>
              <w:pStyle w:val="af6"/>
              <w:ind w:left="-57" w:right="-57"/>
              <w:rPr>
                <w:lang w:val="ru-RU"/>
              </w:rPr>
            </w:pPr>
            <w:r w:rsidRPr="00BC72B2">
              <w:rPr>
                <w:lang w:val="ru-RU"/>
              </w:rPr>
              <w:t>Правила аттест</w:t>
            </w:r>
            <w:r>
              <w:rPr>
                <w:lang w:val="ru-RU"/>
              </w:rPr>
              <w:t>а</w:t>
            </w:r>
            <w:r w:rsidRPr="00BC72B2">
              <w:rPr>
                <w:lang w:val="ru-RU"/>
              </w:rPr>
              <w:t>ции сварщиков Республики Беларусь по ручной, механизированной и автоматизированной сварке плавлением.</w:t>
            </w:r>
          </w:p>
          <w:p w14:paraId="07F4B026" w14:textId="77777777" w:rsidR="0065127C" w:rsidRPr="00754015" w:rsidRDefault="0065127C" w:rsidP="0065127C">
            <w:pPr>
              <w:pStyle w:val="af6"/>
              <w:ind w:left="-57" w:right="-57"/>
              <w:rPr>
                <w:lang w:val="ru-RU"/>
              </w:rPr>
            </w:pPr>
            <w:proofErr w:type="spellStart"/>
            <w:r w:rsidRPr="00BC72B2">
              <w:rPr>
                <w:lang w:val="ru-RU"/>
              </w:rPr>
              <w:t>Утв.Госпроматомнадзор</w:t>
            </w:r>
            <w:proofErr w:type="spellEnd"/>
            <w:r w:rsidRPr="00BC72B2">
              <w:rPr>
                <w:lang w:val="ru-RU"/>
              </w:rPr>
              <w:t xml:space="preserve"> МЧС РБ от 27.06.1994 № 6 в ред. от 16.11.2007 г. №100</w:t>
            </w:r>
          </w:p>
          <w:p w14:paraId="51165847" w14:textId="77777777" w:rsidR="0065127C" w:rsidRDefault="0065127C" w:rsidP="0065127C">
            <w:pPr>
              <w:pStyle w:val="af6"/>
              <w:ind w:left="-57" w:right="-57"/>
              <w:rPr>
                <w:lang w:val="ru-RU"/>
              </w:rPr>
            </w:pPr>
          </w:p>
          <w:p w14:paraId="614577A7" w14:textId="77777777" w:rsidR="0065127C" w:rsidRPr="001E7DD2" w:rsidRDefault="0065127C" w:rsidP="0065127C">
            <w:pPr>
              <w:pStyle w:val="af6"/>
              <w:ind w:left="-57" w:right="-57"/>
              <w:rPr>
                <w:lang w:val="ru-RU"/>
              </w:rPr>
            </w:pPr>
            <w:r w:rsidRPr="00754015">
              <w:rPr>
                <w:lang w:val="ru-RU"/>
              </w:rPr>
              <w:t>Правила по обеспечению</w:t>
            </w:r>
            <w:r w:rsidRPr="001E7DD2">
              <w:rPr>
                <w:lang w:val="ru-RU"/>
              </w:rPr>
              <w:t xml:space="preserve"> промышленной безопасности при получении, транспортировании, использовании расплавов чёрных и (или) цветных металлов и сплавов на основе этих расплавов, утв. постановлением МЧС РБ от 29.05.2017 № 19</w:t>
            </w:r>
          </w:p>
          <w:p w14:paraId="410C3608" w14:textId="77777777" w:rsidR="0065127C" w:rsidRDefault="0065127C" w:rsidP="0065127C">
            <w:pPr>
              <w:pStyle w:val="af6"/>
              <w:ind w:left="-57" w:right="-57"/>
              <w:rPr>
                <w:lang w:val="ru-RU"/>
              </w:rPr>
            </w:pPr>
          </w:p>
          <w:p w14:paraId="0C81AE1F" w14:textId="77777777" w:rsidR="0065127C" w:rsidRPr="001E7DD2" w:rsidRDefault="0065127C" w:rsidP="0065127C">
            <w:pPr>
              <w:pStyle w:val="af6"/>
              <w:ind w:left="-57" w:right="-57"/>
              <w:rPr>
                <w:lang w:val="ru-RU"/>
              </w:rPr>
            </w:pPr>
            <w:r w:rsidRPr="001E7DD2">
              <w:rPr>
                <w:lang w:val="ru-RU"/>
              </w:rPr>
              <w:t xml:space="preserve">ТНПА и другая </w:t>
            </w:r>
          </w:p>
          <w:p w14:paraId="7170B222" w14:textId="66018D3D" w:rsidR="00822743" w:rsidRPr="007B20E7" w:rsidRDefault="0065127C" w:rsidP="0065127C">
            <w:pPr>
              <w:ind w:left="-57" w:right="-57"/>
            </w:pPr>
            <w:r w:rsidRPr="001E7DD2">
              <w:t>документация на продукцию</w:t>
            </w:r>
          </w:p>
        </w:tc>
        <w:tc>
          <w:tcPr>
            <w:tcW w:w="1984" w:type="dxa"/>
            <w:shd w:val="clear" w:color="auto" w:fill="auto"/>
          </w:tcPr>
          <w:p w14:paraId="0B6EB692" w14:textId="77777777" w:rsidR="00822743" w:rsidRPr="005B4A4A" w:rsidRDefault="00822743" w:rsidP="0084584E">
            <w:pPr>
              <w:pStyle w:val="af6"/>
              <w:ind w:left="-57" w:right="-57"/>
              <w:rPr>
                <w:lang w:val="ru-RU"/>
              </w:rPr>
            </w:pPr>
            <w:r w:rsidRPr="005B4A4A">
              <w:rPr>
                <w:lang w:val="ru-RU"/>
              </w:rPr>
              <w:t>ГОСТ 14782-86</w:t>
            </w:r>
          </w:p>
          <w:p w14:paraId="315EA807" w14:textId="77777777" w:rsidR="00822743" w:rsidRPr="005B4A4A" w:rsidRDefault="00822743" w:rsidP="0084584E">
            <w:pPr>
              <w:pStyle w:val="af6"/>
              <w:ind w:left="-57" w:right="-57"/>
              <w:rPr>
                <w:lang w:val="ru-RU"/>
              </w:rPr>
            </w:pPr>
          </w:p>
        </w:tc>
      </w:tr>
    </w:tbl>
    <w:p w14:paraId="3CF08D90" w14:textId="77777777" w:rsidR="00E41B5C" w:rsidRDefault="00E41B5C" w:rsidP="00D50B4E">
      <w:pPr>
        <w:rPr>
          <w:b/>
        </w:rPr>
      </w:pPr>
    </w:p>
    <w:p w14:paraId="7373910B" w14:textId="77777777" w:rsidR="00D50B4E" w:rsidRPr="006D33D8" w:rsidRDefault="00EA24D7" w:rsidP="00D50B4E">
      <w:pPr>
        <w:rPr>
          <w:b/>
        </w:rPr>
      </w:pPr>
      <w:bookmarkStart w:id="3" w:name="_Hlk106195566"/>
      <w:r w:rsidRPr="006D33D8">
        <w:rPr>
          <w:b/>
        </w:rPr>
        <w:t xml:space="preserve">Примечание: </w:t>
      </w:r>
    </w:p>
    <w:p w14:paraId="33905AFE" w14:textId="77777777" w:rsidR="00D50B4E" w:rsidRPr="006D33D8" w:rsidRDefault="00EA24D7" w:rsidP="00D50B4E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43FF8FD3" w14:textId="77777777" w:rsidR="00D50B4E" w:rsidRDefault="00D50B4E" w:rsidP="00D50B4E">
      <w:pPr>
        <w:rPr>
          <w:color w:val="000000"/>
          <w:sz w:val="28"/>
          <w:szCs w:val="28"/>
        </w:rPr>
      </w:pPr>
    </w:p>
    <w:p w14:paraId="3E3D6B6B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554EB293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47258EEA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06E874DD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1ED7EB33" w14:textId="77777777" w:rsidR="00D50B4E" w:rsidRPr="00916A1F" w:rsidRDefault="00D50B4E" w:rsidP="008B1B9D">
      <w:pPr>
        <w:rPr>
          <w:rFonts w:eastAsia="Calibri"/>
          <w:b/>
          <w:bCs/>
          <w:color w:val="000000"/>
          <w:sz w:val="22"/>
          <w:szCs w:val="22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  <w:bookmarkEnd w:id="3"/>
    </w:p>
    <w:sectPr w:rsidR="00D50B4E" w:rsidRPr="00916A1F" w:rsidSect="008130C0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CC343F" w14:textId="77777777" w:rsidR="00C84F0F" w:rsidRDefault="00C84F0F" w:rsidP="0011070C">
      <w:r>
        <w:separator/>
      </w:r>
    </w:p>
  </w:endnote>
  <w:endnote w:type="continuationSeparator" w:id="0">
    <w:p w14:paraId="65B95BEA" w14:textId="77777777" w:rsidR="00C84F0F" w:rsidRDefault="00C84F0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825"/>
      <w:gridCol w:w="2694"/>
      <w:gridCol w:w="3119"/>
    </w:tblGrid>
    <w:tr w:rsidR="00124809" w:rsidRPr="00E36003" w14:paraId="594C2BF5" w14:textId="77777777" w:rsidTr="008033AC">
      <w:trPr>
        <w:trHeight w:val="106"/>
      </w:trPr>
      <w:tc>
        <w:tcPr>
          <w:tcW w:w="3823" w:type="dxa"/>
          <w:hideMark/>
        </w:tcPr>
        <w:p w14:paraId="5E935EA4" w14:textId="77777777" w:rsidR="00124809" w:rsidRPr="008130C0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56A2949D" w14:textId="77777777" w:rsidR="00124809" w:rsidRPr="00693805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69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4-07-1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62C3F7A" w14:textId="335F0030" w:rsidR="00124809" w:rsidRPr="006D33D8" w:rsidRDefault="0065127C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12.07.2024</w:t>
              </w:r>
            </w:p>
          </w:sdtContent>
        </w:sdt>
        <w:p w14:paraId="5A8BE923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18" w:type="dxa"/>
          <w:vAlign w:val="center"/>
          <w:hideMark/>
        </w:tcPr>
        <w:p w14:paraId="447BB7EF" w14:textId="77777777" w:rsidR="00124809" w:rsidRPr="00E36003" w:rsidRDefault="00124809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5A3F3191" w14:textId="77777777" w:rsidR="002F0D32" w:rsidRDefault="002F0D3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948" w:type="pct"/>
      <w:tblLook w:val="00A0" w:firstRow="1" w:lastRow="0" w:firstColumn="1" w:lastColumn="0" w:noHBand="0" w:noVBand="0"/>
    </w:tblPr>
    <w:tblGrid>
      <w:gridCol w:w="4111"/>
      <w:gridCol w:w="2240"/>
      <w:gridCol w:w="3187"/>
    </w:tblGrid>
    <w:tr w:rsidR="00A417E3" w:rsidRPr="00E36003" w14:paraId="590EB784" w14:textId="77777777" w:rsidTr="008033AC">
      <w:trPr>
        <w:trHeight w:val="846"/>
      </w:trPr>
      <w:tc>
        <w:tcPr>
          <w:tcW w:w="4111" w:type="dxa"/>
          <w:vAlign w:val="center"/>
          <w:hideMark/>
        </w:tcPr>
        <w:p w14:paraId="07B4A04A" w14:textId="77777777" w:rsidR="00A417E3" w:rsidRPr="00EC338F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4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775DFF2" w14:textId="77777777" w:rsidR="002E503D" w:rsidRPr="00693805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40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4-07-1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01D0F12" w14:textId="0250D170" w:rsidR="00A417E3" w:rsidRPr="009E4D11" w:rsidRDefault="0065127C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12</w:t>
              </w:r>
              <w:r w:rsidR="00D50B4E" w:rsidRPr="00E36003">
                <w:rPr>
                  <w:rFonts w:eastAsia="ArialMT"/>
                  <w:u w:val="single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7</w:t>
              </w:r>
              <w:r w:rsidR="00D50B4E" w:rsidRPr="00E36003">
                <w:rPr>
                  <w:rFonts w:eastAsia="ArialMT"/>
                  <w:u w:val="single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4</w:t>
              </w:r>
            </w:p>
          </w:sdtContent>
        </w:sdt>
        <w:p w14:paraId="35D7FC4F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87" w:type="dxa"/>
          <w:vAlign w:val="center"/>
          <w:hideMark/>
        </w:tcPr>
        <w:p w14:paraId="39F72337" w14:textId="77777777" w:rsidR="00A417E3" w:rsidRPr="00E36003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  <w:bookmarkEnd w:id="4"/>
  </w:tbl>
  <w:p w14:paraId="24A3282F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3F9A41" w14:textId="77777777" w:rsidR="00C84F0F" w:rsidRDefault="00C84F0F" w:rsidP="0011070C">
      <w:r>
        <w:separator/>
      </w:r>
    </w:p>
  </w:footnote>
  <w:footnote w:type="continuationSeparator" w:id="0">
    <w:p w14:paraId="768C7436" w14:textId="77777777" w:rsidR="00C84F0F" w:rsidRDefault="00C84F0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4809" w:rsidRPr="00D337DC" w14:paraId="45FBCA89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530D612B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307C0263" wp14:editId="20745D85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435599D8" w14:textId="670CE4E1" w:rsidR="00124809" w:rsidRPr="009E4D11" w:rsidRDefault="00124809" w:rsidP="00C13D24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8033AC">
            <w:rPr>
              <w:rFonts w:ascii="Times New Roman" w:hAnsi="Times New Roman" w:cs="Times New Roman"/>
              <w:sz w:val="24"/>
              <w:szCs w:val="24"/>
            </w:rPr>
            <w:t>2</w:t>
          </w:r>
          <w:r w:rsidRPr="009E4D11">
            <w:rPr>
              <w:rFonts w:ascii="Times New Roman" w:hAnsi="Times New Roman" w:cs="Times New Roman"/>
              <w:sz w:val="24"/>
              <w:szCs w:val="24"/>
            </w:rPr>
            <w:t>.</w:t>
          </w:r>
          <w:r w:rsidR="008033AC">
            <w:rPr>
              <w:rFonts w:ascii="Times New Roman" w:hAnsi="Times New Roman" w:cs="Times New Roman"/>
              <w:sz w:val="24"/>
              <w:szCs w:val="24"/>
            </w:rPr>
            <w:t>4466</w:t>
          </w:r>
        </w:p>
      </w:tc>
    </w:tr>
  </w:tbl>
  <w:p w14:paraId="6795C627" w14:textId="77777777" w:rsidR="00C24C3D" w:rsidRPr="00460ECA" w:rsidRDefault="00C24C3D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5CF377F7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2A3F18F4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2B346AB8" wp14:editId="14EEDF8D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51AD1F7B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99D9F86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EFDE2D3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34E2B3B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16587373">
    <w:abstractNumId w:val="6"/>
  </w:num>
  <w:num w:numId="2" w16cid:durableId="779642304">
    <w:abstractNumId w:val="7"/>
  </w:num>
  <w:num w:numId="3" w16cid:durableId="1803962135">
    <w:abstractNumId w:val="4"/>
  </w:num>
  <w:num w:numId="4" w16cid:durableId="1905140451">
    <w:abstractNumId w:val="1"/>
  </w:num>
  <w:num w:numId="5" w16cid:durableId="2015035829">
    <w:abstractNumId w:val="11"/>
  </w:num>
  <w:num w:numId="6" w16cid:durableId="1465660907">
    <w:abstractNumId w:val="3"/>
  </w:num>
  <w:num w:numId="7" w16cid:durableId="1219435626">
    <w:abstractNumId w:val="8"/>
  </w:num>
  <w:num w:numId="8" w16cid:durableId="1775051034">
    <w:abstractNumId w:val="5"/>
  </w:num>
  <w:num w:numId="9" w16cid:durableId="323362269">
    <w:abstractNumId w:val="9"/>
  </w:num>
  <w:num w:numId="10" w16cid:durableId="1366100255">
    <w:abstractNumId w:val="2"/>
  </w:num>
  <w:num w:numId="11" w16cid:durableId="111827485">
    <w:abstractNumId w:val="0"/>
  </w:num>
  <w:num w:numId="12" w16cid:durableId="67326455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attachedTemplate r:id="rId1"/>
  <w:defaultTabStop w:val="708"/>
  <w:autoHyphenation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475"/>
    <w:rsid w:val="00001560"/>
    <w:rsid w:val="00022A72"/>
    <w:rsid w:val="00024648"/>
    <w:rsid w:val="000267F1"/>
    <w:rsid w:val="00030948"/>
    <w:rsid w:val="000643A6"/>
    <w:rsid w:val="0009264B"/>
    <w:rsid w:val="00092EA6"/>
    <w:rsid w:val="000A07C4"/>
    <w:rsid w:val="000A6CF1"/>
    <w:rsid w:val="000B0313"/>
    <w:rsid w:val="000B1905"/>
    <w:rsid w:val="000D1708"/>
    <w:rsid w:val="000D49BB"/>
    <w:rsid w:val="000E2AC4"/>
    <w:rsid w:val="000E3A1D"/>
    <w:rsid w:val="00101C03"/>
    <w:rsid w:val="00106920"/>
    <w:rsid w:val="0011070C"/>
    <w:rsid w:val="001157ED"/>
    <w:rsid w:val="00116AD0"/>
    <w:rsid w:val="00117059"/>
    <w:rsid w:val="00120BDA"/>
    <w:rsid w:val="00124809"/>
    <w:rsid w:val="00147A13"/>
    <w:rsid w:val="001512FA"/>
    <w:rsid w:val="001747CA"/>
    <w:rsid w:val="001843A0"/>
    <w:rsid w:val="00190FD3"/>
    <w:rsid w:val="001956F7"/>
    <w:rsid w:val="00195A33"/>
    <w:rsid w:val="001A4BEA"/>
    <w:rsid w:val="001D3EB0"/>
    <w:rsid w:val="001E3D8F"/>
    <w:rsid w:val="001E6E80"/>
    <w:rsid w:val="001F5FA4"/>
    <w:rsid w:val="0020355B"/>
    <w:rsid w:val="002137A8"/>
    <w:rsid w:val="00225907"/>
    <w:rsid w:val="00234CBD"/>
    <w:rsid w:val="0026099C"/>
    <w:rsid w:val="00270035"/>
    <w:rsid w:val="0027128E"/>
    <w:rsid w:val="00280064"/>
    <w:rsid w:val="00280E8C"/>
    <w:rsid w:val="002877C8"/>
    <w:rsid w:val="002900DE"/>
    <w:rsid w:val="00295E4A"/>
    <w:rsid w:val="002D06D6"/>
    <w:rsid w:val="002D28AD"/>
    <w:rsid w:val="002D6F27"/>
    <w:rsid w:val="002E503D"/>
    <w:rsid w:val="002F0D32"/>
    <w:rsid w:val="003054C2"/>
    <w:rsid w:val="00305E11"/>
    <w:rsid w:val="0031023B"/>
    <w:rsid w:val="00335D83"/>
    <w:rsid w:val="003717D2"/>
    <w:rsid w:val="003A28BE"/>
    <w:rsid w:val="003B4E94"/>
    <w:rsid w:val="003C130A"/>
    <w:rsid w:val="003C2834"/>
    <w:rsid w:val="003C4F66"/>
    <w:rsid w:val="003E26A2"/>
    <w:rsid w:val="00401D49"/>
    <w:rsid w:val="00407988"/>
    <w:rsid w:val="00410274"/>
    <w:rsid w:val="004149E2"/>
    <w:rsid w:val="00416870"/>
    <w:rsid w:val="00436D0B"/>
    <w:rsid w:val="00437E07"/>
    <w:rsid w:val="00460ECA"/>
    <w:rsid w:val="004627D9"/>
    <w:rsid w:val="00481260"/>
    <w:rsid w:val="004A5E4C"/>
    <w:rsid w:val="004E5090"/>
    <w:rsid w:val="00505771"/>
    <w:rsid w:val="00507CCF"/>
    <w:rsid w:val="00521FC2"/>
    <w:rsid w:val="00530F3D"/>
    <w:rsid w:val="00547530"/>
    <w:rsid w:val="0055563B"/>
    <w:rsid w:val="0056070B"/>
    <w:rsid w:val="00562D77"/>
    <w:rsid w:val="00563680"/>
    <w:rsid w:val="005812FA"/>
    <w:rsid w:val="00582A8F"/>
    <w:rsid w:val="00592241"/>
    <w:rsid w:val="005A421F"/>
    <w:rsid w:val="005C5B99"/>
    <w:rsid w:val="005C7B39"/>
    <w:rsid w:val="005D4205"/>
    <w:rsid w:val="005E250C"/>
    <w:rsid w:val="005E611E"/>
    <w:rsid w:val="00614867"/>
    <w:rsid w:val="00627E81"/>
    <w:rsid w:val="00630922"/>
    <w:rsid w:val="00645468"/>
    <w:rsid w:val="0065127C"/>
    <w:rsid w:val="00693805"/>
    <w:rsid w:val="00697905"/>
    <w:rsid w:val="006A336B"/>
    <w:rsid w:val="006A4791"/>
    <w:rsid w:val="006B450F"/>
    <w:rsid w:val="006B5E8C"/>
    <w:rsid w:val="006C2C92"/>
    <w:rsid w:val="006D1CDB"/>
    <w:rsid w:val="006D33D8"/>
    <w:rsid w:val="006D5DCE"/>
    <w:rsid w:val="006E3BE3"/>
    <w:rsid w:val="00704E29"/>
    <w:rsid w:val="00715A45"/>
    <w:rsid w:val="0071603C"/>
    <w:rsid w:val="00731452"/>
    <w:rsid w:val="00734508"/>
    <w:rsid w:val="00741FBB"/>
    <w:rsid w:val="0074243A"/>
    <w:rsid w:val="0075090E"/>
    <w:rsid w:val="007571AF"/>
    <w:rsid w:val="00783DA5"/>
    <w:rsid w:val="0079041E"/>
    <w:rsid w:val="00792698"/>
    <w:rsid w:val="007A0E92"/>
    <w:rsid w:val="007A1818"/>
    <w:rsid w:val="007A4175"/>
    <w:rsid w:val="007A4485"/>
    <w:rsid w:val="007C05FE"/>
    <w:rsid w:val="007C3A37"/>
    <w:rsid w:val="007F66CA"/>
    <w:rsid w:val="008033AC"/>
    <w:rsid w:val="008124DA"/>
    <w:rsid w:val="008130C0"/>
    <w:rsid w:val="00822743"/>
    <w:rsid w:val="00836710"/>
    <w:rsid w:val="0084584E"/>
    <w:rsid w:val="008505BA"/>
    <w:rsid w:val="00856322"/>
    <w:rsid w:val="00872305"/>
    <w:rsid w:val="00877224"/>
    <w:rsid w:val="008A3E6F"/>
    <w:rsid w:val="008B1B9D"/>
    <w:rsid w:val="008B25F9"/>
    <w:rsid w:val="008C3521"/>
    <w:rsid w:val="008D3A5C"/>
    <w:rsid w:val="008E2D26"/>
    <w:rsid w:val="008E350B"/>
    <w:rsid w:val="0090767F"/>
    <w:rsid w:val="00913B16"/>
    <w:rsid w:val="00916A1F"/>
    <w:rsid w:val="00921A06"/>
    <w:rsid w:val="009230FC"/>
    <w:rsid w:val="00923868"/>
    <w:rsid w:val="0095347E"/>
    <w:rsid w:val="00971289"/>
    <w:rsid w:val="00983EAE"/>
    <w:rsid w:val="00992CF6"/>
    <w:rsid w:val="009940B7"/>
    <w:rsid w:val="009A3A10"/>
    <w:rsid w:val="009A3E9D"/>
    <w:rsid w:val="009C1C19"/>
    <w:rsid w:val="009D5A57"/>
    <w:rsid w:val="009E107F"/>
    <w:rsid w:val="009E4D11"/>
    <w:rsid w:val="009F7389"/>
    <w:rsid w:val="00A04FE4"/>
    <w:rsid w:val="00A063D9"/>
    <w:rsid w:val="00A33569"/>
    <w:rsid w:val="00A40143"/>
    <w:rsid w:val="00A417E3"/>
    <w:rsid w:val="00A46D5C"/>
    <w:rsid w:val="00A47C62"/>
    <w:rsid w:val="00A51D9A"/>
    <w:rsid w:val="00A62241"/>
    <w:rsid w:val="00A74B14"/>
    <w:rsid w:val="00A755C7"/>
    <w:rsid w:val="00A76F8A"/>
    <w:rsid w:val="00A813A8"/>
    <w:rsid w:val="00AB531A"/>
    <w:rsid w:val="00AD4B7A"/>
    <w:rsid w:val="00AE17DA"/>
    <w:rsid w:val="00B00CAF"/>
    <w:rsid w:val="00B06CF4"/>
    <w:rsid w:val="00B073DC"/>
    <w:rsid w:val="00B344A4"/>
    <w:rsid w:val="00B371CD"/>
    <w:rsid w:val="00B44475"/>
    <w:rsid w:val="00B47A0F"/>
    <w:rsid w:val="00B565D4"/>
    <w:rsid w:val="00B61580"/>
    <w:rsid w:val="00B81780"/>
    <w:rsid w:val="00B97057"/>
    <w:rsid w:val="00B97278"/>
    <w:rsid w:val="00BB272F"/>
    <w:rsid w:val="00BB5AEF"/>
    <w:rsid w:val="00BC40FF"/>
    <w:rsid w:val="00C00081"/>
    <w:rsid w:val="00C13371"/>
    <w:rsid w:val="00C13D24"/>
    <w:rsid w:val="00C17EDF"/>
    <w:rsid w:val="00C24C3D"/>
    <w:rsid w:val="00C35ED8"/>
    <w:rsid w:val="00C379B5"/>
    <w:rsid w:val="00C46E4F"/>
    <w:rsid w:val="00C60464"/>
    <w:rsid w:val="00C65905"/>
    <w:rsid w:val="00C66929"/>
    <w:rsid w:val="00C67DD7"/>
    <w:rsid w:val="00C72373"/>
    <w:rsid w:val="00C74B15"/>
    <w:rsid w:val="00C81513"/>
    <w:rsid w:val="00C84F0F"/>
    <w:rsid w:val="00C97BC9"/>
    <w:rsid w:val="00CA53E3"/>
    <w:rsid w:val="00CA6ED2"/>
    <w:rsid w:val="00CE4302"/>
    <w:rsid w:val="00CF4334"/>
    <w:rsid w:val="00D00EC8"/>
    <w:rsid w:val="00D03574"/>
    <w:rsid w:val="00D05D1F"/>
    <w:rsid w:val="00D11528"/>
    <w:rsid w:val="00D21592"/>
    <w:rsid w:val="00D223F7"/>
    <w:rsid w:val="00D26543"/>
    <w:rsid w:val="00D4736C"/>
    <w:rsid w:val="00D50B4E"/>
    <w:rsid w:val="00D8457D"/>
    <w:rsid w:val="00D876E6"/>
    <w:rsid w:val="00D95C2B"/>
    <w:rsid w:val="00D96601"/>
    <w:rsid w:val="00DA5E7A"/>
    <w:rsid w:val="00DB1FAE"/>
    <w:rsid w:val="00DC3BFF"/>
    <w:rsid w:val="00DE6F93"/>
    <w:rsid w:val="00DF59A1"/>
    <w:rsid w:val="00DF7DAB"/>
    <w:rsid w:val="00E12F21"/>
    <w:rsid w:val="00E16A62"/>
    <w:rsid w:val="00E200BB"/>
    <w:rsid w:val="00E274D1"/>
    <w:rsid w:val="00E36003"/>
    <w:rsid w:val="00E41B5C"/>
    <w:rsid w:val="00E6157E"/>
    <w:rsid w:val="00E64AB4"/>
    <w:rsid w:val="00E72539"/>
    <w:rsid w:val="00E73F77"/>
    <w:rsid w:val="00E750F5"/>
    <w:rsid w:val="00E85116"/>
    <w:rsid w:val="00E95EA8"/>
    <w:rsid w:val="00EA24D7"/>
    <w:rsid w:val="00EA6CEB"/>
    <w:rsid w:val="00EB34D2"/>
    <w:rsid w:val="00EB5F1A"/>
    <w:rsid w:val="00EC338F"/>
    <w:rsid w:val="00ED10E7"/>
    <w:rsid w:val="00EF5137"/>
    <w:rsid w:val="00F038F3"/>
    <w:rsid w:val="00F048BD"/>
    <w:rsid w:val="00F10CDF"/>
    <w:rsid w:val="00F112F2"/>
    <w:rsid w:val="00F11FE3"/>
    <w:rsid w:val="00F32AF8"/>
    <w:rsid w:val="00F40980"/>
    <w:rsid w:val="00F42A42"/>
    <w:rsid w:val="00F455AB"/>
    <w:rsid w:val="00F45F0B"/>
    <w:rsid w:val="00F47F4D"/>
    <w:rsid w:val="00F701B8"/>
    <w:rsid w:val="00F864B1"/>
    <w:rsid w:val="00F86DE9"/>
    <w:rsid w:val="00F90988"/>
    <w:rsid w:val="00F93BB0"/>
    <w:rsid w:val="00FC280E"/>
    <w:rsid w:val="00FC5964"/>
    <w:rsid w:val="00FD6F0B"/>
    <w:rsid w:val="00FF0E0D"/>
    <w:rsid w:val="00FF6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A6995D"/>
  <w15:docId w15:val="{76206A86-9DC7-4A06-8C54-22AC09F7D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character" w:styleId="aff0">
    <w:name w:val="Unresolved Mention"/>
    <w:basedOn w:val="a0"/>
    <w:uiPriority w:val="99"/>
    <w:semiHidden/>
    <w:unhideWhenUsed/>
    <w:rsid w:val="00EB5F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npa.by/KartochkaDoc.php?UrlRN=18146&amp;UrlIDGLOBAL=18146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tnpa.by/KartochkaDoc.php?UrlRN=18146&amp;UrlIDGLOBAL=18146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tnpa.by/KartochkaDoc.php?UrlRN=18146&amp;UrlIDGLOBAL=18146" TargetMode="External"/><Relationship Id="rId14" Type="http://schemas.openxmlformats.org/officeDocument/2006/relationships/footer" Target="foot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losev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CC73D5BE079142AC83EC8F8A5BE644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106654-EE93-4366-B0E3-1FA0861093A5}"/>
      </w:docPartPr>
      <w:docPartBody>
        <w:p w:rsidR="00FC20F4" w:rsidRDefault="00C13BDF">
          <w:pPr>
            <w:pStyle w:val="CC73D5BE079142AC83EC8F8A5BE6443C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63FE836588BA4032859C5A562A0604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FE2628-FD8C-40C7-AB6C-CFBA6ED1C84A}"/>
      </w:docPartPr>
      <w:docPartBody>
        <w:p w:rsidR="00FC20F4" w:rsidRDefault="00C13BDF">
          <w:pPr>
            <w:pStyle w:val="63FE836588BA4032859C5A562A06040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3EA639BBDB364A34B71A66CF29FB9E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248219-493E-4258-A918-FC07C1B485C8}"/>
      </w:docPartPr>
      <w:docPartBody>
        <w:p w:rsidR="00FC20F4" w:rsidRDefault="00C13BDF">
          <w:pPr>
            <w:pStyle w:val="3EA639BBDB364A34B71A66CF29FB9EC9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928343CCB824450883073FFCD08523C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6B07E86-3D7C-497D-BB08-BBD36915AFE3}"/>
      </w:docPartPr>
      <w:docPartBody>
        <w:p w:rsidR="00FC20F4" w:rsidRDefault="00C13BDF">
          <w:pPr>
            <w:pStyle w:val="928343CCB824450883073FFCD08523C7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4F1699164E5A44C0B3F750D1130F03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4DE017-E554-41AC-B0F2-0A04C9644DD4}"/>
      </w:docPartPr>
      <w:docPartBody>
        <w:p w:rsidR="00FC20F4" w:rsidRDefault="00C13BDF">
          <w:pPr>
            <w:pStyle w:val="4F1699164E5A44C0B3F750D1130F0339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BDF"/>
    <w:rsid w:val="0008379A"/>
    <w:rsid w:val="000E3A1D"/>
    <w:rsid w:val="001547AE"/>
    <w:rsid w:val="001C5DAA"/>
    <w:rsid w:val="002435AA"/>
    <w:rsid w:val="006666ED"/>
    <w:rsid w:val="00722BFE"/>
    <w:rsid w:val="007A0E92"/>
    <w:rsid w:val="00BB4A19"/>
    <w:rsid w:val="00BC1273"/>
    <w:rsid w:val="00C13BDF"/>
    <w:rsid w:val="00CA4B8D"/>
    <w:rsid w:val="00F27D5D"/>
    <w:rsid w:val="00FC20F4"/>
    <w:rsid w:val="00FD6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CC73D5BE079142AC83EC8F8A5BE6443C">
    <w:name w:val="CC73D5BE079142AC83EC8F8A5BE6443C"/>
  </w:style>
  <w:style w:type="paragraph" w:customStyle="1" w:styleId="63FE836588BA4032859C5A562A06040D">
    <w:name w:val="63FE836588BA4032859C5A562A06040D"/>
  </w:style>
  <w:style w:type="paragraph" w:customStyle="1" w:styleId="3EA639BBDB364A34B71A66CF29FB9EC9">
    <w:name w:val="3EA639BBDB364A34B71A66CF29FB9EC9"/>
  </w:style>
  <w:style w:type="paragraph" w:customStyle="1" w:styleId="928343CCB824450883073FFCD08523C7">
    <w:name w:val="928343CCB824450883073FFCD08523C7"/>
  </w:style>
  <w:style w:type="paragraph" w:customStyle="1" w:styleId="4F1699164E5A44C0B3F750D1130F0339">
    <w:name w:val="4F1699164E5A44C0B3F750D1130F033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8330C-9FBE-4922-A376-854A0652C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116</TotalTime>
  <Pages>6</Pages>
  <Words>1527</Words>
  <Characters>8706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Лосев Алексей Витальевич</dc:creator>
  <cp:keywords/>
  <cp:lastModifiedBy>Ковалева Юлия Валентиновна</cp:lastModifiedBy>
  <cp:revision>7</cp:revision>
  <cp:lastPrinted>2024-07-12T08:09:00Z</cp:lastPrinted>
  <dcterms:created xsi:type="dcterms:W3CDTF">2024-06-07T14:01:00Z</dcterms:created>
  <dcterms:modified xsi:type="dcterms:W3CDTF">2024-07-12T08:11:00Z</dcterms:modified>
</cp:coreProperties>
</file>