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300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4"/>
        <w:gridCol w:w="4482"/>
      </w:tblGrid>
      <w:tr w:rsidR="00F40980" w:rsidRPr="00605AD3" w14:paraId="2135DC1A" w14:textId="77777777" w:rsidTr="00FF068A">
        <w:tc>
          <w:tcPr>
            <w:tcW w:w="5812" w:type="dxa"/>
            <w:vMerge w:val="restart"/>
          </w:tcPr>
          <w:p w14:paraId="52C178C6" w14:textId="77777777" w:rsidR="00F40980" w:rsidRPr="00605AD3" w:rsidRDefault="00F40980" w:rsidP="00FF068A">
            <w:pPr>
              <w:pStyle w:val="39"/>
              <w:ind w:hanging="253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524" w:type="dxa"/>
          </w:tcPr>
          <w:p w14:paraId="6343202A" w14:textId="77777777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CDCB06D1F974FA780590FF202D9C849"/>
                </w:placeholder>
                <w:text/>
              </w:sdtPr>
              <w:sdtEndPr/>
              <w:sdtContent>
                <w:r w:rsidR="005D4205" w:rsidRPr="00605AD3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605AD3" w14:paraId="1254CB57" w14:textId="77777777" w:rsidTr="00FF068A">
        <w:tc>
          <w:tcPr>
            <w:tcW w:w="5812" w:type="dxa"/>
            <w:vMerge/>
          </w:tcPr>
          <w:p w14:paraId="2A499A0D" w14:textId="77777777" w:rsidR="00F40980" w:rsidRPr="00605AD3" w:rsidRDefault="00F40980" w:rsidP="00F66D25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</w:tcPr>
          <w:p w14:paraId="64A7BEEF" w14:textId="77777777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605AD3" w14:paraId="0617071C" w14:textId="77777777" w:rsidTr="00FF068A">
        <w:tc>
          <w:tcPr>
            <w:tcW w:w="5812" w:type="dxa"/>
            <w:vMerge/>
          </w:tcPr>
          <w:p w14:paraId="5A098D63" w14:textId="77777777" w:rsidR="00F40980" w:rsidRPr="00605AD3" w:rsidRDefault="00F40980" w:rsidP="00F66D25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</w:tcPr>
          <w:p w14:paraId="3B82056D" w14:textId="77777777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605AD3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F66D25" w:rsidRPr="00587517">
              <w:rPr>
                <w:rFonts w:cs="Times New Roman"/>
                <w:color w:val="000000"/>
                <w:sz w:val="28"/>
                <w:szCs w:val="28"/>
              </w:rPr>
              <w:t>3.0032</w:t>
            </w:r>
          </w:p>
        </w:tc>
      </w:tr>
      <w:tr w:rsidR="00F40980" w:rsidRPr="00605AD3" w14:paraId="2ECF9FD6" w14:textId="77777777" w:rsidTr="00FF068A">
        <w:tc>
          <w:tcPr>
            <w:tcW w:w="5812" w:type="dxa"/>
            <w:vMerge/>
          </w:tcPr>
          <w:p w14:paraId="3C786EDA" w14:textId="77777777" w:rsidR="00F40980" w:rsidRPr="00605AD3" w:rsidRDefault="00F40980" w:rsidP="00F66D25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524" w:type="dxa"/>
          </w:tcPr>
          <w:p w14:paraId="73416514" w14:textId="77777777" w:rsidR="00F40980" w:rsidRPr="00605AD3" w:rsidRDefault="00F40980" w:rsidP="009C5D61">
            <w:pPr>
              <w:ind w:firstLine="611"/>
              <w:rPr>
                <w:bCs/>
                <w:sz w:val="28"/>
                <w:szCs w:val="28"/>
              </w:rPr>
            </w:pPr>
            <w:r w:rsidRPr="00605AD3">
              <w:rPr>
                <w:bCs/>
                <w:sz w:val="28"/>
                <w:szCs w:val="28"/>
              </w:rPr>
              <w:t>от</w:t>
            </w:r>
            <w:r w:rsidRPr="00605AD3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F66D25" w:rsidRPr="00587517">
              <w:rPr>
                <w:rStyle w:val="aff"/>
                <w:color w:val="000000"/>
                <w:sz w:val="28"/>
                <w:szCs w:val="28"/>
              </w:rPr>
              <w:t>26.05.1997</w:t>
            </w:r>
          </w:p>
        </w:tc>
      </w:tr>
      <w:tr w:rsidR="00F40980" w:rsidRPr="00605AD3" w14:paraId="36B534F4" w14:textId="77777777" w:rsidTr="00FF068A">
        <w:tc>
          <w:tcPr>
            <w:tcW w:w="5812" w:type="dxa"/>
            <w:vMerge/>
          </w:tcPr>
          <w:p w14:paraId="6E339A0C" w14:textId="77777777" w:rsidR="00F40980" w:rsidRPr="00605AD3" w:rsidRDefault="00F40980" w:rsidP="00F66D25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524" w:type="dxa"/>
          </w:tcPr>
          <w:p w14:paraId="4CA9BF3C" w14:textId="77777777" w:rsidR="00582A8F" w:rsidRPr="00605AD3" w:rsidRDefault="00582A8F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503D1137F7134BF2B50AA29DE51D7082"/>
                </w:placeholder>
                <w:showingPlcHdr/>
                <w:text/>
              </w:sdtPr>
              <w:sdtEndPr/>
              <w:sdtContent>
                <w:r w:rsidR="00F66D25"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271A4AD2" w14:textId="77777777" w:rsidR="00F40980" w:rsidRPr="00605AD3" w:rsidRDefault="00F40980" w:rsidP="00F66D25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н</w:t>
            </w:r>
            <w:r w:rsidRPr="00605AD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A24C67F602AD4A649449702BBF95E394"/>
                </w:placeholder>
              </w:sdtPr>
              <w:sdtEndPr/>
              <w:sdtContent>
                <w:r w:rsidR="00F66D25">
                  <w:rPr>
                    <w:rFonts w:eastAsia="Calibri"/>
                    <w:sz w:val="28"/>
                    <w:szCs w:val="28"/>
                  </w:rPr>
                  <w:t>6</w:t>
                </w:r>
              </w:sdtContent>
            </w:sdt>
            <w:r w:rsidRPr="00605AD3">
              <w:rPr>
                <w:rFonts w:eastAsia="Calibri"/>
                <w:sz w:val="28"/>
                <w:szCs w:val="28"/>
              </w:rPr>
              <w:t xml:space="preserve"> </w:t>
            </w:r>
            <w:r w:rsidRPr="00605AD3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605AD3" w14:paraId="1FEB7A7A" w14:textId="77777777" w:rsidTr="00FF068A">
        <w:tc>
          <w:tcPr>
            <w:tcW w:w="5812" w:type="dxa"/>
            <w:vMerge/>
          </w:tcPr>
          <w:p w14:paraId="60BD463C" w14:textId="77777777" w:rsidR="00F40980" w:rsidRPr="00605AD3" w:rsidRDefault="00F40980" w:rsidP="00F66D25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524" w:type="dxa"/>
          </w:tcPr>
          <w:p w14:paraId="583C6495" w14:textId="77777777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р</w:t>
            </w:r>
            <w:r w:rsidRPr="00605AD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5F90966ADA2342578F52A2D04E4EC707"/>
                </w:placeholder>
                <w:text/>
              </w:sdtPr>
              <w:sdtEndPr/>
              <w:sdtContent>
                <w:r w:rsidR="005C7B39" w:rsidRPr="00605AD3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27C665B3" w14:textId="77777777" w:rsidR="00F40980" w:rsidRPr="00605AD3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605AD3" w14:paraId="68E9312A" w14:textId="77777777" w:rsidTr="00F40980">
        <w:tc>
          <w:tcPr>
            <w:tcW w:w="9751" w:type="dxa"/>
            <w:gridSpan w:val="2"/>
          </w:tcPr>
          <w:p w14:paraId="01385388" w14:textId="77777777" w:rsidR="00D223F7" w:rsidRPr="00605AD3" w:rsidRDefault="00D223F7" w:rsidP="00F66D25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605AD3">
              <w:rPr>
                <w:b/>
                <w:sz w:val="28"/>
                <w:szCs w:val="28"/>
              </w:rPr>
              <w:t>ОБЛАСТ</w:t>
            </w:r>
            <w:r w:rsidR="00D50B4E" w:rsidRPr="00605AD3">
              <w:rPr>
                <w:b/>
                <w:sz w:val="28"/>
                <w:szCs w:val="28"/>
              </w:rPr>
              <w:t>Ь</w:t>
            </w:r>
            <w:r w:rsidRPr="00605AD3">
              <w:rPr>
                <w:b/>
                <w:sz w:val="28"/>
                <w:szCs w:val="28"/>
              </w:rPr>
              <w:t xml:space="preserve"> АККРЕДИТАЦИИ </w:t>
            </w:r>
            <w:r w:rsidRPr="00605AD3">
              <w:rPr>
                <w:sz w:val="28"/>
                <w:szCs w:val="28"/>
              </w:rPr>
              <w:t>от</w:t>
            </w:r>
            <w:r w:rsidRPr="00605AD3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ABE183B8FD264C50AEF9C1B8C34FEE64"/>
                </w:placeholder>
                <w:date w:fullDate="2022-07-0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F66D25">
                  <w:rPr>
                    <w:rStyle w:val="38"/>
                    <w:szCs w:val="28"/>
                  </w:rPr>
                  <w:t>01 июля 2022 года</w:t>
                </w:r>
              </w:sdtContent>
            </w:sdt>
            <w:bookmarkEnd w:id="1"/>
          </w:p>
        </w:tc>
      </w:tr>
      <w:tr w:rsidR="00D223F7" w:rsidRPr="00605AD3" w14:paraId="36E0F63C" w14:textId="77777777" w:rsidTr="00F40980">
        <w:tc>
          <w:tcPr>
            <w:tcW w:w="5678" w:type="dxa"/>
          </w:tcPr>
          <w:p w14:paraId="55101144" w14:textId="77777777" w:rsidR="00D223F7" w:rsidRPr="00605AD3" w:rsidRDefault="00D223F7" w:rsidP="001B17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6473506B" w14:textId="77777777" w:rsidR="00D223F7" w:rsidRPr="00605AD3" w:rsidRDefault="00D223F7" w:rsidP="001B174D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9670" w:type="dxa"/>
        <w:jc w:val="center"/>
        <w:tblLook w:val="01E0" w:firstRow="1" w:lastRow="1" w:firstColumn="1" w:lastColumn="1" w:noHBand="0" w:noVBand="0"/>
      </w:tblPr>
      <w:tblGrid>
        <w:gridCol w:w="872"/>
        <w:gridCol w:w="1371"/>
        <w:gridCol w:w="1305"/>
        <w:gridCol w:w="2182"/>
        <w:gridCol w:w="1660"/>
        <w:gridCol w:w="2071"/>
        <w:gridCol w:w="209"/>
      </w:tblGrid>
      <w:tr w:rsidR="007A4485" w:rsidRPr="00605AD3" w14:paraId="56549819" w14:textId="77777777" w:rsidTr="00B8599C">
        <w:trPr>
          <w:trHeight w:val="234"/>
          <w:jc w:val="center"/>
        </w:trPr>
        <w:tc>
          <w:tcPr>
            <w:tcW w:w="9670" w:type="dxa"/>
            <w:gridSpan w:val="7"/>
            <w:vAlign w:val="center"/>
            <w:hideMark/>
          </w:tcPr>
          <w:bookmarkEnd w:id="0"/>
          <w:p w14:paraId="6F531BB5" w14:textId="77777777" w:rsidR="00F66D25" w:rsidRPr="00587517" w:rsidRDefault="00F66D25" w:rsidP="00F66D25">
            <w:pPr>
              <w:jc w:val="center"/>
              <w:rPr>
                <w:color w:val="000000"/>
                <w:sz w:val="28"/>
                <w:szCs w:val="28"/>
              </w:rPr>
            </w:pPr>
            <w:r w:rsidRPr="00587517">
              <w:rPr>
                <w:color w:val="000000"/>
                <w:sz w:val="28"/>
                <w:szCs w:val="28"/>
              </w:rPr>
              <w:t>отдела главного метролога</w:t>
            </w:r>
          </w:p>
          <w:p w14:paraId="76BCB9FA" w14:textId="77777777" w:rsidR="00B13DCF" w:rsidRDefault="00D60B72" w:rsidP="00F66D25">
            <w:pPr>
              <w:pStyle w:val="af6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Открытого акционерного общества</w:t>
            </w:r>
            <w:r w:rsidR="00F66D25" w:rsidRPr="00F66D25">
              <w:rPr>
                <w:color w:val="000000"/>
                <w:sz w:val="28"/>
                <w:szCs w:val="28"/>
                <w:lang w:val="ru-RU"/>
              </w:rPr>
              <w:t xml:space="preserve"> «БЕЛАЗ» - </w:t>
            </w:r>
          </w:p>
          <w:p w14:paraId="625AECA2" w14:textId="4137A32F" w:rsidR="007A4485" w:rsidRPr="00F66D25" w:rsidRDefault="00F66D25" w:rsidP="00F66D25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66D25">
              <w:rPr>
                <w:color w:val="000000"/>
                <w:sz w:val="28"/>
                <w:szCs w:val="28"/>
                <w:lang w:val="ru-RU"/>
              </w:rPr>
              <w:t>управляющая компания холдинга «БЕЛАЗ-ХОЛДИНГ»</w:t>
            </w:r>
          </w:p>
          <w:p w14:paraId="5534E2AF" w14:textId="77777777" w:rsidR="00545736" w:rsidRDefault="00545736" w:rsidP="001B174D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8E939A0" w14:textId="77777777" w:rsidR="00C94794" w:rsidRPr="00605AD3" w:rsidRDefault="00C94794" w:rsidP="008217A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C94794" w:rsidRPr="00157B08" w14:paraId="6D043550" w14:textId="77777777" w:rsidTr="00F66D2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9" w:type="dxa"/>
          <w:trHeight w:val="242"/>
        </w:trPr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E348" w14:textId="77777777" w:rsidR="00C94794" w:rsidRPr="00C94794" w:rsidRDefault="00C94794" w:rsidP="00A955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bookmarkStart w:id="2" w:name="_Hlk99446144"/>
            <w:r w:rsidRPr="00C94794">
              <w:rPr>
                <w:sz w:val="22"/>
                <w:szCs w:val="22"/>
              </w:rPr>
              <w:t>№</w:t>
            </w:r>
          </w:p>
          <w:p w14:paraId="0E2AFFBA" w14:textId="77777777" w:rsidR="00C94794" w:rsidRPr="00C94794" w:rsidRDefault="00C94794" w:rsidP="00A955D0">
            <w:pPr>
              <w:overflowPunct w:val="0"/>
              <w:autoSpaceDE w:val="0"/>
              <w:autoSpaceDN w:val="0"/>
              <w:adjustRightInd w:val="0"/>
              <w:ind w:right="-96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п/п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12963" w14:textId="77777777" w:rsidR="00C94794" w:rsidRPr="00C94794" w:rsidRDefault="00C94794" w:rsidP="00F66D25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Код</w:t>
            </w:r>
          </w:p>
          <w:p w14:paraId="1BBD71E4" w14:textId="77777777" w:rsidR="00C94794" w:rsidRPr="00C94794" w:rsidRDefault="00C94794" w:rsidP="00F66D25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(наименование)</w:t>
            </w:r>
          </w:p>
          <w:p w14:paraId="4DC6F0C6" w14:textId="77777777" w:rsidR="00C94794" w:rsidRPr="00C94794" w:rsidRDefault="00C94794" w:rsidP="00F66D25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вида работ</w:t>
            </w:r>
          </w:p>
          <w:p w14:paraId="640FB791" w14:textId="77777777" w:rsidR="00C94794" w:rsidRPr="00C94794" w:rsidRDefault="00C94794" w:rsidP="00F66D25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 xml:space="preserve">1-первичная </w:t>
            </w:r>
            <w:r w:rsidRPr="00C94794">
              <w:rPr>
                <w:sz w:val="22"/>
                <w:szCs w:val="22"/>
              </w:rPr>
              <w:br/>
              <w:t>поверка</w:t>
            </w:r>
          </w:p>
          <w:p w14:paraId="4A021522" w14:textId="77777777" w:rsidR="00C94794" w:rsidRPr="00C94794" w:rsidRDefault="00C94794" w:rsidP="00F66D25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C94794">
              <w:rPr>
                <w:sz w:val="22"/>
                <w:szCs w:val="22"/>
              </w:rPr>
              <w:t xml:space="preserve">2-последующая </w:t>
            </w:r>
            <w:r w:rsidR="00F905BD">
              <w:rPr>
                <w:sz w:val="22"/>
                <w:szCs w:val="22"/>
              </w:rPr>
              <w:br/>
            </w:r>
            <w:r w:rsidRPr="00C94794">
              <w:rPr>
                <w:sz w:val="22"/>
                <w:szCs w:val="22"/>
              </w:rPr>
              <w:t>поверка</w:t>
            </w:r>
          </w:p>
        </w:tc>
        <w:tc>
          <w:tcPr>
            <w:tcW w:w="72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1A2ED" w14:textId="77777777" w:rsidR="00C94794" w:rsidRPr="00C94794" w:rsidRDefault="00C94794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C94794">
              <w:rPr>
                <w:sz w:val="22"/>
                <w:szCs w:val="22"/>
              </w:rPr>
              <w:t>Средства измерений</w:t>
            </w:r>
          </w:p>
        </w:tc>
      </w:tr>
      <w:tr w:rsidR="003C58DD" w:rsidRPr="00157B08" w14:paraId="35B8A777" w14:textId="77777777" w:rsidTr="00F66D2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9" w:type="dxa"/>
          <w:trHeight w:val="250"/>
        </w:trPr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E2863" w14:textId="77777777" w:rsidR="00C94794" w:rsidRPr="00C94794" w:rsidRDefault="00C94794" w:rsidP="00F66D25">
            <w:pPr>
              <w:rPr>
                <w:sz w:val="22"/>
                <w:szCs w:val="22"/>
              </w:rPr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02E36" w14:textId="77777777" w:rsidR="00C94794" w:rsidRPr="00C94794" w:rsidRDefault="00C94794" w:rsidP="00F66D25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9BC10" w14:textId="77777777" w:rsidR="00C94794" w:rsidRPr="00C94794" w:rsidRDefault="00C94794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код</w:t>
            </w:r>
          </w:p>
          <w:p w14:paraId="4F90819C" w14:textId="77777777" w:rsidR="00C94794" w:rsidRPr="00C94794" w:rsidRDefault="00C94794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C94794">
              <w:rPr>
                <w:sz w:val="22"/>
                <w:szCs w:val="22"/>
                <w:shd w:val="clear" w:color="auto" w:fill="FFFFFF"/>
              </w:rPr>
              <w:t>области</w:t>
            </w:r>
            <w:r w:rsidRPr="00C94794">
              <w:rPr>
                <w:sz w:val="22"/>
                <w:szCs w:val="22"/>
                <w:shd w:val="clear" w:color="auto" w:fill="FFFFFF"/>
              </w:rPr>
              <w:br/>
              <w:t>измерений</w:t>
            </w:r>
          </w:p>
        </w:tc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928AB" w14:textId="77777777" w:rsidR="00C94794" w:rsidRPr="00C94794" w:rsidRDefault="00C94794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наименование (тип</w:t>
            </w:r>
          </w:p>
          <w:p w14:paraId="412A10A5" w14:textId="77777777" w:rsidR="00C94794" w:rsidRPr="00C94794" w:rsidRDefault="00C94794" w:rsidP="00F66D25">
            <w:pPr>
              <w:overflowPunct w:val="0"/>
              <w:autoSpaceDE w:val="0"/>
              <w:autoSpaceDN w:val="0"/>
              <w:adjustRightInd w:val="0"/>
              <w:ind w:right="-114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C94794">
              <w:rPr>
                <w:sz w:val="22"/>
                <w:szCs w:val="22"/>
              </w:rPr>
              <w:t>средства измерений)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D72C5" w14:textId="77777777" w:rsidR="00C94794" w:rsidRPr="00C94794" w:rsidRDefault="00C94794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C94794">
              <w:rPr>
                <w:sz w:val="22"/>
                <w:szCs w:val="22"/>
              </w:rPr>
              <w:t>метрологические характеристики</w:t>
            </w:r>
          </w:p>
        </w:tc>
      </w:tr>
      <w:tr w:rsidR="003C58DD" w:rsidRPr="00157B08" w14:paraId="0A75991A" w14:textId="77777777" w:rsidTr="00F66D2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9" w:type="dxa"/>
          <w:trHeight w:val="1181"/>
        </w:trPr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FD470B" w14:textId="77777777" w:rsidR="00C94794" w:rsidRPr="00C94794" w:rsidRDefault="00C94794" w:rsidP="00F66D25">
            <w:pPr>
              <w:rPr>
                <w:sz w:val="22"/>
                <w:szCs w:val="22"/>
              </w:rPr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9B1710" w14:textId="77777777" w:rsidR="00C94794" w:rsidRPr="00C94794" w:rsidRDefault="00C94794" w:rsidP="00F66D25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D07EC7" w14:textId="77777777" w:rsidR="00C94794" w:rsidRPr="00C94794" w:rsidRDefault="00C94794" w:rsidP="00F66D2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9C7A73" w14:textId="77777777" w:rsidR="00C94794" w:rsidRPr="00C94794" w:rsidRDefault="00C94794" w:rsidP="00F66D2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1265AA" w14:textId="77777777" w:rsidR="00C94794" w:rsidRPr="00C94794" w:rsidRDefault="00C94794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пределы</w:t>
            </w:r>
          </w:p>
          <w:p w14:paraId="45D32D6F" w14:textId="77777777" w:rsidR="00C94794" w:rsidRPr="00C94794" w:rsidRDefault="00C94794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C94794">
              <w:rPr>
                <w:sz w:val="22"/>
                <w:szCs w:val="22"/>
              </w:rPr>
              <w:t>измерений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82CCC5" w14:textId="77777777" w:rsidR="00C94794" w:rsidRPr="00C94794" w:rsidRDefault="00C94794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класс, разряд,</w:t>
            </w:r>
            <w:r w:rsidRPr="00C94794">
              <w:rPr>
                <w:sz w:val="22"/>
                <w:szCs w:val="22"/>
              </w:rPr>
              <w:br/>
              <w:t>цена деления,</w:t>
            </w:r>
          </w:p>
          <w:p w14:paraId="21F68C6B" w14:textId="77777777" w:rsidR="00C94794" w:rsidRPr="00C94794" w:rsidRDefault="00C94794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C94794">
              <w:rPr>
                <w:sz w:val="22"/>
                <w:szCs w:val="22"/>
              </w:rPr>
              <w:t>погрешность</w:t>
            </w:r>
          </w:p>
        </w:tc>
      </w:tr>
      <w:tr w:rsidR="003C58DD" w:rsidRPr="00157B08" w14:paraId="5BB5E4F0" w14:textId="77777777" w:rsidTr="00F66D2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9" w:type="dxa"/>
          <w:trHeight w:val="150"/>
          <w:tblHeader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F1EB6" w14:textId="77777777" w:rsidR="00C94794" w:rsidRPr="00C94794" w:rsidRDefault="005409B8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bookmarkStart w:id="3" w:name="_Hlk99446158"/>
            <w:bookmarkEnd w:id="2"/>
            <w:r>
              <w:br w:type="page"/>
            </w:r>
            <w:r>
              <w:br w:type="page"/>
            </w:r>
            <w:r w:rsidR="001A550C">
              <w:br w:type="page"/>
            </w:r>
            <w:r w:rsidR="001A550C">
              <w:br w:type="page"/>
            </w:r>
            <w:r w:rsidR="00C94794" w:rsidRPr="00C94794">
              <w:rPr>
                <w:sz w:val="22"/>
                <w:szCs w:val="22"/>
              </w:rPr>
              <w:t>1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A02AA" w14:textId="77777777" w:rsidR="00C94794" w:rsidRPr="00C94794" w:rsidRDefault="00C94794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4DF5E" w14:textId="77777777" w:rsidR="00C94794" w:rsidRPr="00C94794" w:rsidRDefault="00C94794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3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9E80C" w14:textId="77777777" w:rsidR="00C94794" w:rsidRPr="00C94794" w:rsidRDefault="00C94794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7F876" w14:textId="77777777" w:rsidR="00C94794" w:rsidRPr="00C94794" w:rsidRDefault="00C94794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5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3BA7C" w14:textId="77777777" w:rsidR="00C94794" w:rsidRPr="00A54DFD" w:rsidRDefault="00C94794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6</w:t>
            </w:r>
          </w:p>
        </w:tc>
      </w:tr>
      <w:tr w:rsidR="00C94794" w:rsidRPr="00157B08" w14:paraId="22278CE4" w14:textId="77777777" w:rsidTr="00F66D2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9" w:type="dxa"/>
          <w:trHeight w:val="150"/>
        </w:trPr>
        <w:tc>
          <w:tcPr>
            <w:tcW w:w="94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A65F" w14:textId="77777777" w:rsidR="00C94794" w:rsidRPr="00C94794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66D25">
              <w:rPr>
                <w:b/>
                <w:color w:val="000000"/>
                <w:sz w:val="22"/>
                <w:szCs w:val="22"/>
              </w:rPr>
              <w:t xml:space="preserve">ул. 40 лет Октября, 4, </w:t>
            </w:r>
            <w:smartTag w:uri="urn:schemas-microsoft-com:office:smarttags" w:element="metricconverter">
              <w:smartTagPr>
                <w:attr w:name="ProductID" w:val="222160, г"/>
              </w:smartTagPr>
              <w:r w:rsidRPr="00F66D25">
                <w:rPr>
                  <w:b/>
                  <w:color w:val="000000"/>
                  <w:sz w:val="22"/>
                  <w:szCs w:val="22"/>
                </w:rPr>
                <w:t>222160, г</w:t>
              </w:r>
            </w:smartTag>
            <w:r w:rsidRPr="00F66D25">
              <w:rPr>
                <w:b/>
                <w:color w:val="000000"/>
                <w:sz w:val="22"/>
                <w:szCs w:val="22"/>
              </w:rPr>
              <w:t>. Жодино</w:t>
            </w:r>
          </w:p>
        </w:tc>
      </w:tr>
      <w:bookmarkEnd w:id="3"/>
      <w:tr w:rsidR="00F66D25" w:rsidRPr="00587517" w14:paraId="6E5ACEDB" w14:textId="77777777" w:rsidTr="00F66D2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9" w:type="dxa"/>
          <w:trHeight w:val="46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4BC66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42" w:right="-114"/>
              <w:textAlignment w:val="baseline"/>
            </w:pPr>
            <w:r w:rsidRPr="00F66D25">
              <w:t>1.1*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C9062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113" w:right="-102"/>
              <w:textAlignment w:val="baseline"/>
            </w:pPr>
            <w:r w:rsidRPr="00F66D25">
              <w:t>1,2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BFF0E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107" w:right="-102"/>
              <w:textAlignment w:val="baseline"/>
            </w:pPr>
            <w:r w:rsidRPr="00F66D25">
              <w:t>26.51/99.001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494CE" w14:textId="77777777" w:rsidR="00F66D25" w:rsidRPr="00F66D25" w:rsidRDefault="00F66D25" w:rsidP="00F66D25">
            <w:pPr>
              <w:suppressAutoHyphens/>
            </w:pPr>
            <w:r w:rsidRPr="00F66D25">
              <w:t>Стойки   для измерительных головок</w:t>
            </w:r>
          </w:p>
          <w:p w14:paraId="78CD58B5" w14:textId="77777777" w:rsidR="00F66D25" w:rsidRPr="00F66D25" w:rsidRDefault="00F66D25" w:rsidP="00F66D25">
            <w:pPr>
              <w:suppressAutoHyphens/>
            </w:pPr>
            <w:r w:rsidRPr="00F66D25">
              <w:t>Штативы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10898" w14:textId="77777777" w:rsidR="00F66D25" w:rsidRPr="00F66D25" w:rsidRDefault="00F66D25" w:rsidP="00F66D25">
            <w:r w:rsidRPr="00F66D25">
              <w:t>(</w:t>
            </w:r>
            <w:proofErr w:type="gramStart"/>
            <w:r w:rsidRPr="00F66D25">
              <w:t>0-250</w:t>
            </w:r>
            <w:proofErr w:type="gramEnd"/>
            <w:r w:rsidRPr="00F66D25">
              <w:t>) мм</w:t>
            </w:r>
          </w:p>
          <w:p w14:paraId="06439E57" w14:textId="77777777" w:rsidR="00F66D25" w:rsidRPr="00F66D25" w:rsidRDefault="00F66D25" w:rsidP="00F66D25"/>
          <w:p w14:paraId="6B1E3177" w14:textId="77777777" w:rsidR="00F66D25" w:rsidRPr="00F66D25" w:rsidRDefault="00F66D25" w:rsidP="00F66D25">
            <w:r w:rsidRPr="00F66D25">
              <w:t>(</w:t>
            </w:r>
            <w:proofErr w:type="gramStart"/>
            <w:r w:rsidRPr="00F66D25">
              <w:t>0-630</w:t>
            </w:r>
            <w:proofErr w:type="gramEnd"/>
            <w:r w:rsidRPr="00F66D25">
              <w:t>) мм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C9579" w14:textId="77777777" w:rsidR="00F66D25" w:rsidRPr="00F66D25" w:rsidRDefault="00F66D25" w:rsidP="00F66D25">
            <w:r w:rsidRPr="00F66D25">
              <w:t>(0,0005…0,</w:t>
            </w:r>
            <w:proofErr w:type="gramStart"/>
            <w:r w:rsidRPr="00F66D25">
              <w:t>0010)мм</w:t>
            </w:r>
            <w:proofErr w:type="gramEnd"/>
          </w:p>
          <w:p w14:paraId="7ADF0484" w14:textId="77777777" w:rsidR="00F66D25" w:rsidRPr="00F66D25" w:rsidRDefault="00F66D25" w:rsidP="00F66D25"/>
          <w:p w14:paraId="58BD39AF" w14:textId="77777777" w:rsidR="00F66D25" w:rsidRPr="00F66D25" w:rsidRDefault="00F66D25" w:rsidP="00F66D25">
            <w:r w:rsidRPr="00F66D25">
              <w:t>(0,002…0,040) мм</w:t>
            </w:r>
          </w:p>
        </w:tc>
      </w:tr>
      <w:tr w:rsidR="00F66D25" w:rsidRPr="00587517" w14:paraId="517F6B7D" w14:textId="77777777" w:rsidTr="00F66D2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9" w:type="dxa"/>
          <w:trHeight w:val="46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E910F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42" w:right="-114"/>
              <w:textAlignment w:val="baseline"/>
            </w:pPr>
            <w:r w:rsidRPr="00F66D25">
              <w:t>1.2*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FBCB3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113" w:right="-102"/>
              <w:textAlignment w:val="baseline"/>
            </w:pPr>
            <w:r w:rsidRPr="00F66D25">
              <w:t>1,2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6E71C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107" w:right="-102"/>
              <w:textAlignment w:val="baseline"/>
            </w:pPr>
            <w:r w:rsidRPr="00F66D25">
              <w:t>26.51/99.001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CECF9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Штангензубомеры</w:t>
            </w:r>
            <w:proofErr w:type="spellEnd"/>
            <w:r w:rsidRPr="00F66D25">
              <w:t xml:space="preserve">  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D118" w14:textId="77777777" w:rsidR="00F66D25" w:rsidRPr="00F66D25" w:rsidRDefault="00F66D25" w:rsidP="00F66D25">
            <w:proofErr w:type="gramStart"/>
            <w:r w:rsidRPr="00F66D25">
              <w:t>М(</w:t>
            </w:r>
            <w:proofErr w:type="gramEnd"/>
            <w:r w:rsidRPr="00F66D25">
              <w:t>1- 36) мм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147E2" w14:textId="77777777" w:rsidR="00F66D25" w:rsidRPr="00F66D25" w:rsidRDefault="00F66D25" w:rsidP="00F66D25">
            <w:proofErr w:type="spellStart"/>
            <w:r w:rsidRPr="00F66D25">
              <w:t>ц.д</w:t>
            </w:r>
            <w:proofErr w:type="spellEnd"/>
            <w:r w:rsidRPr="00F66D25">
              <w:t xml:space="preserve">. </w:t>
            </w:r>
            <w:smartTag w:uri="urn:schemas-microsoft-com:office:smarttags" w:element="metricconverter">
              <w:smartTagPr>
                <w:attr w:name="ProductID" w:val="0,02 мм"/>
              </w:smartTagPr>
              <w:r w:rsidRPr="00F66D25">
                <w:t>0,02 мм</w:t>
              </w:r>
            </w:smartTag>
          </w:p>
        </w:tc>
      </w:tr>
      <w:tr w:rsidR="00F66D25" w:rsidRPr="00587517" w14:paraId="2E23DD3F" w14:textId="77777777" w:rsidTr="00F66D2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9" w:type="dxa"/>
          <w:trHeight w:val="46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B71B4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42" w:right="-114"/>
              <w:textAlignment w:val="baseline"/>
            </w:pPr>
            <w:r w:rsidRPr="00F66D25">
              <w:t>1.3*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5D153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113" w:right="-102"/>
              <w:textAlignment w:val="baseline"/>
            </w:pPr>
            <w:r w:rsidRPr="00F66D25">
              <w:t>1,2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C02D8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107" w:right="-102"/>
              <w:textAlignment w:val="baseline"/>
            </w:pPr>
            <w:r w:rsidRPr="00F66D25">
              <w:t>26.51/99.001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5D9F5" w14:textId="77777777" w:rsidR="00F66D25" w:rsidRPr="00F66D25" w:rsidRDefault="00F66D25" w:rsidP="00F66D25">
            <w:pPr>
              <w:suppressAutoHyphens/>
            </w:pPr>
            <w:r w:rsidRPr="00F66D25">
              <w:t>Резьбомеры со вставками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75C67" w14:textId="77777777" w:rsidR="00F66D25" w:rsidRPr="00F66D25" w:rsidRDefault="00F66D25" w:rsidP="00F66D25">
            <w:r w:rsidRPr="00F66D25">
              <w:t>(</w:t>
            </w:r>
            <w:proofErr w:type="gramStart"/>
            <w:r w:rsidRPr="00F66D25">
              <w:t>3-33</w:t>
            </w:r>
            <w:proofErr w:type="gramEnd"/>
            <w:r w:rsidRPr="00F66D25">
              <w:t>) мм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0B16F" w14:textId="77777777" w:rsidR="00F66D25" w:rsidRPr="00F66D25" w:rsidRDefault="00F66D25" w:rsidP="00F66D25">
            <w:r w:rsidRPr="00F66D25">
              <w:t xml:space="preserve">±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F66D25">
                <w:t>0,01 мм</w:t>
              </w:r>
            </w:smartTag>
          </w:p>
        </w:tc>
      </w:tr>
      <w:tr w:rsidR="00F66D25" w:rsidRPr="00587517" w14:paraId="641164F6" w14:textId="77777777" w:rsidTr="00F66D2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9" w:type="dxa"/>
          <w:trHeight w:val="46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B7F46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42" w:right="-114"/>
              <w:textAlignment w:val="baseline"/>
            </w:pPr>
            <w:r w:rsidRPr="00F66D25">
              <w:t>1.4*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E5B8C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113" w:right="-102"/>
              <w:textAlignment w:val="baseline"/>
            </w:pPr>
            <w:r w:rsidRPr="00F66D25">
              <w:t>1,2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AEFC2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107" w:right="-102"/>
              <w:textAlignment w:val="baseline"/>
            </w:pPr>
            <w:r w:rsidRPr="00F66D25">
              <w:t>26.51/99.001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CE6E1" w14:textId="77777777" w:rsidR="00F66D25" w:rsidRPr="00F66D25" w:rsidRDefault="00F66D25" w:rsidP="00F66D25">
            <w:pPr>
              <w:suppressAutoHyphens/>
            </w:pPr>
            <w:r w:rsidRPr="00F66D25">
              <w:t>Приборы для проверки изделий на биение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213E4" w14:textId="77777777" w:rsidR="00F66D25" w:rsidRPr="00F66D25" w:rsidRDefault="00F66D25" w:rsidP="00F66D25">
            <w:r w:rsidRPr="00F66D25">
              <w:t>(</w:t>
            </w:r>
            <w:proofErr w:type="gramStart"/>
            <w:r w:rsidRPr="00F66D25">
              <w:t>0-250</w:t>
            </w:r>
            <w:proofErr w:type="gramEnd"/>
            <w:r w:rsidRPr="00F66D25">
              <w:t>) мм</w:t>
            </w:r>
          </w:p>
          <w:p w14:paraId="1551D69D" w14:textId="77777777" w:rsidR="00F66D25" w:rsidRPr="00F66D25" w:rsidRDefault="00F66D25" w:rsidP="00F66D25">
            <w:r w:rsidRPr="00F66D25">
              <w:t>(</w:t>
            </w:r>
            <w:proofErr w:type="gramStart"/>
            <w:r w:rsidRPr="00F66D25">
              <w:t>0-500</w:t>
            </w:r>
            <w:proofErr w:type="gramEnd"/>
            <w:r w:rsidRPr="00F66D25">
              <w:t>) мм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31521" w14:textId="77777777" w:rsidR="00F66D25" w:rsidRPr="00F66D25" w:rsidRDefault="00F66D25" w:rsidP="00F66D25">
            <w:r w:rsidRPr="00F66D25">
              <w:t xml:space="preserve">± </w:t>
            </w:r>
            <w:smartTag w:uri="urn:schemas-microsoft-com:office:smarttags" w:element="metricconverter">
              <w:smartTagPr>
                <w:attr w:name="ProductID" w:val="0,008 мм"/>
              </w:smartTagPr>
              <w:r w:rsidRPr="00F66D25">
                <w:t>0,008 мм</w:t>
              </w:r>
            </w:smartTag>
          </w:p>
          <w:p w14:paraId="2E6E99DC" w14:textId="77777777" w:rsidR="00F66D25" w:rsidRPr="00F66D25" w:rsidRDefault="00F66D25" w:rsidP="00F66D25">
            <w:r w:rsidRPr="00F66D25">
              <w:t xml:space="preserve">± </w:t>
            </w:r>
            <w:smartTag w:uri="urn:schemas-microsoft-com:office:smarttags" w:element="metricconverter">
              <w:smartTagPr>
                <w:attr w:name="ProductID" w:val="0,012 мм"/>
              </w:smartTagPr>
              <w:r w:rsidRPr="00F66D25">
                <w:t>0,012 мм</w:t>
              </w:r>
            </w:smartTag>
          </w:p>
        </w:tc>
      </w:tr>
      <w:tr w:rsidR="00F66D25" w:rsidRPr="00587517" w14:paraId="011B9240" w14:textId="77777777" w:rsidTr="00F66D2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9" w:type="dxa"/>
          <w:trHeight w:val="46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B1B9E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42" w:right="-114"/>
              <w:textAlignment w:val="baseline"/>
            </w:pPr>
            <w:r w:rsidRPr="00F66D25">
              <w:t>1.5*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F459A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113" w:right="-102"/>
              <w:textAlignment w:val="baseline"/>
            </w:pPr>
            <w:r w:rsidRPr="00F66D25">
              <w:t>1,2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E108A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107" w:right="-102"/>
              <w:textAlignment w:val="baseline"/>
            </w:pPr>
            <w:r w:rsidRPr="00F66D25">
              <w:t>26.51/99.001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D780B" w14:textId="77777777" w:rsidR="00F66D25" w:rsidRPr="00F66D25" w:rsidRDefault="00F66D25" w:rsidP="00F66D25">
            <w:pPr>
              <w:suppressAutoHyphens/>
            </w:pPr>
            <w:r w:rsidRPr="00F66D25">
              <w:t>Шаблоны радиусные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305C7" w14:textId="77777777" w:rsidR="00F66D25" w:rsidRPr="00F66D25" w:rsidRDefault="00F66D25" w:rsidP="00F66D25">
            <w:proofErr w:type="gramStart"/>
            <w:r w:rsidRPr="00F66D25">
              <w:t>( 1</w:t>
            </w:r>
            <w:proofErr w:type="gramEnd"/>
            <w:r w:rsidRPr="00F66D25">
              <w:t>- 60) мм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17D95" w14:textId="77777777" w:rsidR="00F66D25" w:rsidRPr="00F66D25" w:rsidRDefault="00F66D25" w:rsidP="00F66D25">
            <w:r w:rsidRPr="00F66D25">
              <w:t>± (0,02…0,</w:t>
            </w:r>
            <w:proofErr w:type="gramStart"/>
            <w:r w:rsidRPr="00F66D25">
              <w:t>04)мм</w:t>
            </w:r>
            <w:proofErr w:type="gramEnd"/>
          </w:p>
        </w:tc>
      </w:tr>
      <w:tr w:rsidR="00F66D25" w:rsidRPr="00587517" w14:paraId="6B05D4D6" w14:textId="77777777" w:rsidTr="00F66D2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9" w:type="dxa"/>
          <w:trHeight w:val="46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661EA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42" w:right="-114"/>
              <w:textAlignment w:val="baseline"/>
            </w:pPr>
            <w:r w:rsidRPr="00F66D25">
              <w:t>1.6*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71E7B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113" w:right="-102"/>
              <w:textAlignment w:val="baseline"/>
            </w:pPr>
            <w:r w:rsidRPr="00F66D25">
              <w:t>1,2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93D2C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107" w:right="-102"/>
              <w:textAlignment w:val="baseline"/>
            </w:pPr>
            <w:r w:rsidRPr="00F66D25">
              <w:t>26.51/99.001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C931C" w14:textId="77777777" w:rsidR="00F66D25" w:rsidRPr="00F66D25" w:rsidRDefault="00F66D25" w:rsidP="00F66D25">
            <w:pPr>
              <w:suppressAutoHyphens/>
            </w:pPr>
            <w:r w:rsidRPr="00F66D25">
              <w:t>Призмы поверочные и разметочные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44FA6" w14:textId="77777777" w:rsidR="00F66D25" w:rsidRPr="00F66D25" w:rsidRDefault="00F66D25" w:rsidP="00F66D25">
            <w:r w:rsidRPr="00F66D25">
              <w:t xml:space="preserve">(30- </w:t>
            </w:r>
            <w:proofErr w:type="gramStart"/>
            <w:r w:rsidRPr="00F66D25">
              <w:t>200)мм</w:t>
            </w:r>
            <w:proofErr w:type="gramEnd"/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048CD" w14:textId="77777777" w:rsidR="00F66D25" w:rsidRPr="00F66D25" w:rsidRDefault="00F66D25" w:rsidP="00F66D25">
            <w:proofErr w:type="spellStart"/>
            <w:r w:rsidRPr="00F66D25">
              <w:t>кл</w:t>
            </w:r>
            <w:proofErr w:type="spellEnd"/>
            <w:r w:rsidRPr="00F66D25">
              <w:t>. 1, 2</w:t>
            </w:r>
          </w:p>
        </w:tc>
      </w:tr>
      <w:tr w:rsidR="00F66D25" w:rsidRPr="00587517" w14:paraId="299444C0" w14:textId="77777777" w:rsidTr="00F66D2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9" w:type="dxa"/>
          <w:trHeight w:val="46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2F2F4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42" w:right="-114"/>
              <w:textAlignment w:val="baseline"/>
            </w:pPr>
            <w:r w:rsidRPr="00F66D25">
              <w:t>1.7*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F52FC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113" w:right="-102"/>
              <w:textAlignment w:val="baseline"/>
            </w:pPr>
            <w:r w:rsidRPr="00F66D25">
              <w:t>1,2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F46F1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107" w:right="-102"/>
              <w:textAlignment w:val="baseline"/>
            </w:pPr>
            <w:r w:rsidRPr="00F66D25">
              <w:t>26.51/99.001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16AA2" w14:textId="77777777" w:rsidR="00F66D25" w:rsidRPr="00F66D25" w:rsidRDefault="00F66D25" w:rsidP="00F66D25">
            <w:pPr>
              <w:suppressAutoHyphens/>
            </w:pPr>
            <w:r w:rsidRPr="00F66D25">
              <w:t>Шаблоны резьбовые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4B5F3" w14:textId="77777777" w:rsidR="00F66D25" w:rsidRPr="00F66D25" w:rsidRDefault="00F66D25" w:rsidP="00F66D25">
            <w:r w:rsidRPr="00F66D25">
              <w:t>Д55</w:t>
            </w:r>
            <w:r w:rsidRPr="00F66D25">
              <w:sym w:font="Symbol" w:char="F0B0"/>
            </w:r>
            <w:r w:rsidRPr="00F66D25">
              <w:t>, М60</w:t>
            </w:r>
            <w:r w:rsidRPr="00F66D25">
              <w:sym w:font="Symbol" w:char="F0B0"/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F0BD" w14:textId="77777777" w:rsidR="00F66D25" w:rsidRPr="00F66D25" w:rsidRDefault="00F66D25" w:rsidP="00F66D25">
            <w:r w:rsidRPr="00F66D25">
              <w:t>a/2= ± (20…</w:t>
            </w:r>
            <w:proofErr w:type="gramStart"/>
            <w:r w:rsidRPr="00F66D25">
              <w:t>60)’</w:t>
            </w:r>
            <w:proofErr w:type="gramEnd"/>
          </w:p>
        </w:tc>
      </w:tr>
      <w:tr w:rsidR="00F66D25" w:rsidRPr="00587517" w14:paraId="4D358F60" w14:textId="77777777" w:rsidTr="00F66D2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9" w:type="dxa"/>
          <w:trHeight w:val="46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E352B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42" w:right="-114"/>
              <w:textAlignment w:val="baseline"/>
            </w:pPr>
            <w:r w:rsidRPr="00F66D25">
              <w:t>1.8*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A8E08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113" w:right="-102"/>
              <w:textAlignment w:val="baseline"/>
            </w:pPr>
            <w:r w:rsidRPr="00F66D25">
              <w:t>1,2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7B9D3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107" w:right="-102"/>
              <w:textAlignment w:val="baseline"/>
            </w:pPr>
            <w:r w:rsidRPr="00F66D25">
              <w:t>26.51/99.001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0A34D" w14:textId="77777777" w:rsidR="00F66D25" w:rsidRPr="00F66D25" w:rsidRDefault="00F66D25" w:rsidP="00F66D25">
            <w:pPr>
              <w:suppressAutoHyphens/>
            </w:pPr>
            <w:proofErr w:type="gramStart"/>
            <w:r w:rsidRPr="00F66D25">
              <w:t>Меры  длины</w:t>
            </w:r>
            <w:proofErr w:type="gramEnd"/>
            <w:r w:rsidRPr="00F66D25">
              <w:t xml:space="preserve"> концевые</w:t>
            </w:r>
          </w:p>
          <w:p w14:paraId="08059E0A" w14:textId="77777777" w:rsidR="00F66D25" w:rsidRPr="00F66D25" w:rsidRDefault="00F66D25" w:rsidP="00F66D25">
            <w:pPr>
              <w:suppressAutoHyphens/>
            </w:pPr>
            <w:r w:rsidRPr="00F66D25">
              <w:t>плоскопараллельные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C89AC" w14:textId="77777777" w:rsidR="00F66D25" w:rsidRPr="00F66D25" w:rsidRDefault="00F66D25" w:rsidP="00F66D25">
            <w:r w:rsidRPr="00F66D25">
              <w:t xml:space="preserve"> (0,5- </w:t>
            </w:r>
            <w:proofErr w:type="gramStart"/>
            <w:r w:rsidRPr="00F66D25">
              <w:t>100)мм</w:t>
            </w:r>
            <w:proofErr w:type="gramEnd"/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737C" w14:textId="77777777" w:rsidR="00F66D25" w:rsidRPr="00F66D25" w:rsidRDefault="00F66D25" w:rsidP="00F66D25">
            <w:r w:rsidRPr="00F66D25">
              <w:t xml:space="preserve">разряд 4 </w:t>
            </w:r>
            <w:proofErr w:type="spellStart"/>
            <w:r w:rsidRPr="00F66D25">
              <w:t>кл</w:t>
            </w:r>
            <w:proofErr w:type="spellEnd"/>
            <w:r w:rsidRPr="00F66D25">
              <w:t>. т. 2;3</w:t>
            </w:r>
          </w:p>
          <w:p w14:paraId="467D3A62" w14:textId="77777777" w:rsidR="00F66D25" w:rsidRPr="00F66D25" w:rsidRDefault="00F66D25" w:rsidP="00F66D25">
            <w:proofErr w:type="spellStart"/>
            <w:r w:rsidRPr="00F66D25">
              <w:t>кл</w:t>
            </w:r>
            <w:proofErr w:type="spellEnd"/>
            <w:r w:rsidRPr="00F66D25">
              <w:t>. т. 4;5</w:t>
            </w:r>
          </w:p>
        </w:tc>
      </w:tr>
      <w:tr w:rsidR="00F66D25" w:rsidRPr="00587517" w14:paraId="1EC5590B" w14:textId="77777777" w:rsidTr="00F66D2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9" w:type="dxa"/>
          <w:trHeight w:val="46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A448C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42" w:right="-114"/>
              <w:textAlignment w:val="baseline"/>
            </w:pPr>
            <w:r w:rsidRPr="00F66D25">
              <w:t>1.9*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46D33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113" w:right="-102"/>
              <w:textAlignment w:val="baseline"/>
            </w:pPr>
            <w:r w:rsidRPr="00F66D25">
              <w:t>1,2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E1C2A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107" w:right="-102"/>
              <w:textAlignment w:val="baseline"/>
            </w:pPr>
            <w:r w:rsidRPr="00F66D25">
              <w:t>26.51/99.001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B3A8B" w14:textId="77777777" w:rsidR="00F66D25" w:rsidRPr="00F66D25" w:rsidRDefault="00F66D25" w:rsidP="00F66D25">
            <w:pPr>
              <w:suppressAutoHyphens/>
            </w:pPr>
            <w:proofErr w:type="gramStart"/>
            <w:r w:rsidRPr="00F66D25">
              <w:t>Меры  длины</w:t>
            </w:r>
            <w:proofErr w:type="gramEnd"/>
            <w:r w:rsidRPr="00F66D25">
              <w:t xml:space="preserve"> концевые</w:t>
            </w:r>
          </w:p>
          <w:p w14:paraId="05A1C4AF" w14:textId="77777777" w:rsidR="00F66D25" w:rsidRPr="00F66D25" w:rsidRDefault="00F66D25" w:rsidP="00F66D25">
            <w:pPr>
              <w:suppressAutoHyphens/>
            </w:pPr>
            <w:r w:rsidRPr="00F66D25">
              <w:t xml:space="preserve">плоскопараллельные 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32D6A" w14:textId="77777777" w:rsidR="00F66D25" w:rsidRPr="00F66D25" w:rsidRDefault="00F66D25" w:rsidP="00F66D25">
            <w:r w:rsidRPr="00F66D25">
              <w:t xml:space="preserve"> (50- </w:t>
            </w:r>
            <w:proofErr w:type="gramStart"/>
            <w:r w:rsidRPr="00F66D25">
              <w:t>1000)мм</w:t>
            </w:r>
            <w:proofErr w:type="gramEnd"/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20C0E" w14:textId="77777777" w:rsidR="00F66D25" w:rsidRPr="00F66D25" w:rsidRDefault="00F66D25" w:rsidP="00F66D25">
            <w:proofErr w:type="spellStart"/>
            <w:r w:rsidRPr="00F66D25">
              <w:t>кл</w:t>
            </w:r>
            <w:proofErr w:type="spellEnd"/>
            <w:r w:rsidRPr="00F66D25">
              <w:t>. т.4;5</w:t>
            </w:r>
          </w:p>
        </w:tc>
      </w:tr>
      <w:tr w:rsidR="00F66D25" w:rsidRPr="00587517" w14:paraId="45B42E96" w14:textId="77777777" w:rsidTr="00F66D2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9" w:type="dxa"/>
          <w:trHeight w:val="46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5BA50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42" w:right="-114"/>
              <w:textAlignment w:val="baseline"/>
            </w:pPr>
            <w:r w:rsidRPr="00F66D25">
              <w:t>1.10*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95532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113" w:right="-102"/>
              <w:textAlignment w:val="baseline"/>
            </w:pPr>
            <w:r w:rsidRPr="00F66D25">
              <w:t>1,2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63999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107" w:right="-102"/>
              <w:textAlignment w:val="baseline"/>
            </w:pPr>
            <w:r w:rsidRPr="00F66D25">
              <w:t>26.51/99.001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CAC01" w14:textId="77777777" w:rsidR="00F66D25" w:rsidRPr="00F66D25" w:rsidRDefault="00F66D25" w:rsidP="00F66D25">
            <w:pPr>
              <w:suppressAutoHyphens/>
            </w:pPr>
            <w:r w:rsidRPr="00F66D25">
              <w:t xml:space="preserve">Линейки измерительные </w:t>
            </w:r>
          </w:p>
          <w:p w14:paraId="3FFF5AEF" w14:textId="77777777" w:rsidR="00F66D25" w:rsidRPr="00F66D25" w:rsidRDefault="00F66D25" w:rsidP="00F66D25">
            <w:pPr>
              <w:suppressAutoHyphens/>
            </w:pPr>
            <w:r w:rsidRPr="00F66D25">
              <w:t>металлические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061FC" w14:textId="77777777" w:rsidR="00F66D25" w:rsidRPr="00F66D25" w:rsidRDefault="00F66D25" w:rsidP="00F66D25">
            <w:r w:rsidRPr="00F66D25">
              <w:t xml:space="preserve"> (</w:t>
            </w:r>
            <w:proofErr w:type="gramStart"/>
            <w:r w:rsidRPr="00F66D25">
              <w:t>0-1000</w:t>
            </w:r>
            <w:proofErr w:type="gramEnd"/>
            <w:r w:rsidRPr="00F66D25">
              <w:t>) мм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BCE40" w14:textId="77777777" w:rsidR="00F66D25" w:rsidRPr="00F66D25" w:rsidRDefault="00F66D25" w:rsidP="00F66D25">
            <w:proofErr w:type="spellStart"/>
            <w:r w:rsidRPr="00F66D25">
              <w:t>ц.д</w:t>
            </w:r>
            <w:proofErr w:type="spellEnd"/>
            <w:r w:rsidRPr="00F66D25">
              <w:t>. 1мм</w:t>
            </w:r>
          </w:p>
        </w:tc>
      </w:tr>
      <w:tr w:rsidR="00F66D25" w:rsidRPr="00587517" w14:paraId="41C219D1" w14:textId="77777777" w:rsidTr="00F66D2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09" w:type="dxa"/>
          <w:trHeight w:val="46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C1952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42" w:right="-114"/>
              <w:textAlignment w:val="baseline"/>
            </w:pPr>
            <w:r w:rsidRPr="00F66D25">
              <w:t>1.11*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416AF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113" w:right="-102"/>
              <w:textAlignment w:val="baseline"/>
            </w:pPr>
            <w:r w:rsidRPr="00F66D25">
              <w:t>1,2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724BE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107" w:right="-102"/>
              <w:textAlignment w:val="baseline"/>
            </w:pPr>
            <w:r w:rsidRPr="00F66D25">
              <w:t>26.51/99.001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97FD1" w14:textId="77777777" w:rsidR="00F66D25" w:rsidRPr="00F66D25" w:rsidRDefault="00F66D25" w:rsidP="00F66D25">
            <w:pPr>
              <w:suppressAutoHyphens/>
            </w:pPr>
            <w:r w:rsidRPr="00F66D25">
              <w:t>Рулетки измерительные металлические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932E3" w14:textId="77777777" w:rsidR="00F66D25" w:rsidRPr="00F66D25" w:rsidRDefault="00F66D25" w:rsidP="00F66D25">
            <w:r w:rsidRPr="00F66D25">
              <w:t xml:space="preserve"> (0-</w:t>
            </w:r>
            <w:proofErr w:type="gramStart"/>
            <w:r w:rsidRPr="00F66D25">
              <w:t>50000)мм</w:t>
            </w:r>
            <w:proofErr w:type="gramEnd"/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236FB" w14:textId="77777777" w:rsidR="00F66D25" w:rsidRPr="00F66D25" w:rsidRDefault="00F66D25" w:rsidP="00F66D25">
            <w:r w:rsidRPr="00F66D25">
              <w:t>ц.д.1 мм</w:t>
            </w:r>
          </w:p>
          <w:p w14:paraId="0D243997" w14:textId="77777777" w:rsidR="00F66D25" w:rsidRPr="00F66D25" w:rsidRDefault="00F66D25" w:rsidP="00F66D25">
            <w:proofErr w:type="spellStart"/>
            <w:r w:rsidRPr="00F66D25">
              <w:t>кл</w:t>
            </w:r>
            <w:proofErr w:type="spellEnd"/>
            <w:r w:rsidRPr="00F66D25">
              <w:t>. т. 3</w:t>
            </w:r>
          </w:p>
        </w:tc>
      </w:tr>
    </w:tbl>
    <w:p w14:paraId="4E653719" w14:textId="77777777" w:rsidR="005C5B99" w:rsidRDefault="005C5B99" w:rsidP="005C5B9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W w:w="4932" w:type="pct"/>
        <w:tblInd w:w="-5" w:type="dxa"/>
        <w:tblLayout w:type="fixed"/>
        <w:tblCellMar>
          <w:left w:w="71" w:type="dxa"/>
          <w:right w:w="71" w:type="dxa"/>
        </w:tblCellMar>
        <w:tblLook w:val="00A0" w:firstRow="1" w:lastRow="0" w:firstColumn="1" w:lastColumn="0" w:noHBand="0" w:noVBand="0"/>
      </w:tblPr>
      <w:tblGrid>
        <w:gridCol w:w="825"/>
        <w:gridCol w:w="1442"/>
        <w:gridCol w:w="1276"/>
        <w:gridCol w:w="2126"/>
        <w:gridCol w:w="1701"/>
        <w:gridCol w:w="2127"/>
      </w:tblGrid>
      <w:tr w:rsidR="00F66D25" w:rsidRPr="00587517" w14:paraId="7A54D667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A18F" w14:textId="77777777" w:rsidR="00F66D25" w:rsidRPr="00C94794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lastRenderedPageBreak/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 w:rsidRPr="00C94794">
              <w:rPr>
                <w:sz w:val="22"/>
                <w:szCs w:val="22"/>
              </w:rPr>
              <w:t>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BEDF" w14:textId="77777777" w:rsidR="00F66D25" w:rsidRPr="00C94794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3545" w14:textId="77777777" w:rsidR="00F66D25" w:rsidRPr="00C94794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841C" w14:textId="77777777" w:rsidR="00F66D25" w:rsidRPr="00C94794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2388" w14:textId="77777777" w:rsidR="00F66D25" w:rsidRPr="00C94794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C776" w14:textId="77777777" w:rsidR="00F66D25" w:rsidRPr="00A54DFD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6</w:t>
            </w:r>
          </w:p>
        </w:tc>
      </w:tr>
      <w:tr w:rsidR="00F66D25" w:rsidRPr="00587517" w14:paraId="452C39E2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13C6" w14:textId="77777777" w:rsidR="00F66D25" w:rsidRPr="00F66D25" w:rsidRDefault="00F66D25" w:rsidP="00F66D25">
            <w:pPr>
              <w:suppressAutoHyphens/>
            </w:pPr>
            <w:r w:rsidRPr="00F66D25">
              <w:t>1.12*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D4B34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ACD2C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E1589" w14:textId="77777777" w:rsidR="00F66D25" w:rsidRPr="00F66D25" w:rsidRDefault="00F66D25" w:rsidP="00F66D25">
            <w:pPr>
              <w:suppressAutoHyphens/>
            </w:pPr>
            <w:r w:rsidRPr="00F66D25">
              <w:t>Щупы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CFF9C" w14:textId="77777777" w:rsidR="00F66D25" w:rsidRPr="00F66D25" w:rsidRDefault="00F66D25" w:rsidP="00F66D25">
            <w:pPr>
              <w:suppressAutoHyphens/>
              <w:ind w:left="-122" w:right="-77"/>
            </w:pPr>
            <w:r w:rsidRPr="00F66D25">
              <w:t xml:space="preserve"> (0,02- 1,</w:t>
            </w:r>
            <w:proofErr w:type="gramStart"/>
            <w:r w:rsidRPr="00F66D25">
              <w:t>0)мм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F185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кл</w:t>
            </w:r>
            <w:proofErr w:type="spellEnd"/>
            <w:r w:rsidRPr="00F66D25">
              <w:t>. т.1; 2</w:t>
            </w:r>
          </w:p>
        </w:tc>
      </w:tr>
      <w:tr w:rsidR="00F66D25" w:rsidRPr="00587517" w14:paraId="04CD8C03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6047" w14:textId="77777777" w:rsidR="00F66D25" w:rsidRPr="00F66D25" w:rsidRDefault="00F66D25" w:rsidP="00F66D25">
            <w:pPr>
              <w:suppressAutoHyphens/>
            </w:pPr>
            <w:r w:rsidRPr="00F66D25">
              <w:t>1.13*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B6114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81B93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6B209" w14:textId="77777777" w:rsidR="00F66D25" w:rsidRPr="00F66D25" w:rsidRDefault="00F66D25" w:rsidP="00F66D25">
            <w:pPr>
              <w:suppressAutoHyphens/>
            </w:pPr>
            <w:r w:rsidRPr="00F66D25">
              <w:t>Штангенциркули</w:t>
            </w:r>
          </w:p>
          <w:p w14:paraId="0DB90918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Штангенглубиномеры</w:t>
            </w:r>
            <w:proofErr w:type="spellEnd"/>
          </w:p>
          <w:p w14:paraId="0E9EA115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Штангенрейсмассы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6616A" w14:textId="77777777" w:rsidR="00F66D25" w:rsidRPr="00F66D25" w:rsidRDefault="00F66D25" w:rsidP="00F66D25">
            <w:pPr>
              <w:suppressAutoHyphens/>
            </w:pPr>
            <w:r w:rsidRPr="00F66D25">
              <w:t xml:space="preserve">(0- </w:t>
            </w:r>
            <w:proofErr w:type="gramStart"/>
            <w:r w:rsidRPr="00F66D25">
              <w:t>2000)мм</w:t>
            </w:r>
            <w:proofErr w:type="gramEnd"/>
          </w:p>
          <w:p w14:paraId="022427F5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0- 500</w:t>
            </w:r>
            <w:proofErr w:type="gramEnd"/>
            <w:r w:rsidRPr="00F66D25">
              <w:t>) мм</w:t>
            </w:r>
          </w:p>
          <w:p w14:paraId="401D8CA3" w14:textId="77777777" w:rsidR="00F66D25" w:rsidRPr="00F66D25" w:rsidRDefault="00F66D25" w:rsidP="00F66D25">
            <w:pPr>
              <w:suppressAutoHyphens/>
            </w:pPr>
            <w:r w:rsidRPr="00F66D25">
              <w:t xml:space="preserve">(0- </w:t>
            </w:r>
            <w:proofErr w:type="gramStart"/>
            <w:r w:rsidRPr="00F66D25">
              <w:t>1600)мм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309E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ц.д</w:t>
            </w:r>
            <w:proofErr w:type="spellEnd"/>
            <w:r w:rsidRPr="00F66D25">
              <w:t xml:space="preserve">. 0.01; 0,02; 0,05; </w:t>
            </w:r>
          </w:p>
          <w:p w14:paraId="1DBB015B" w14:textId="77777777" w:rsidR="00F66D25" w:rsidRPr="00F66D25" w:rsidRDefault="00F66D25" w:rsidP="00F66D25">
            <w:pPr>
              <w:suppressAutoHyphens/>
            </w:pPr>
            <w:smartTag w:uri="urn:schemas-microsoft-com:office:smarttags" w:element="metricconverter">
              <w:smartTagPr>
                <w:attr w:name="ProductID" w:val="0,1 мм"/>
              </w:smartTagPr>
              <w:r w:rsidRPr="00F66D25">
                <w:t>0,1 мм</w:t>
              </w:r>
            </w:smartTag>
          </w:p>
          <w:p w14:paraId="2A2FBF60" w14:textId="77777777" w:rsidR="00F66D25" w:rsidRPr="00F66D25" w:rsidRDefault="00F66D25" w:rsidP="00F66D25">
            <w:pPr>
              <w:suppressAutoHyphens/>
            </w:pPr>
          </w:p>
        </w:tc>
      </w:tr>
      <w:tr w:rsidR="00F66D25" w:rsidRPr="00587517" w14:paraId="407FF996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032A" w14:textId="77777777" w:rsidR="00F66D25" w:rsidRPr="00F66D25" w:rsidRDefault="00F66D25" w:rsidP="00F66D25">
            <w:pPr>
              <w:suppressAutoHyphens/>
            </w:pPr>
            <w:r w:rsidRPr="00F66D25">
              <w:t>1.14*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34550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6ECD8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9120D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Стенкомеры</w:t>
            </w:r>
            <w:proofErr w:type="spellEnd"/>
            <w:r w:rsidRPr="00F66D25">
              <w:t xml:space="preserve"> индикаторные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67907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0- 25</w:t>
            </w:r>
            <w:proofErr w:type="gramEnd"/>
            <w:r w:rsidRPr="00F66D25">
              <w:t>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E893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ц.д</w:t>
            </w:r>
            <w:proofErr w:type="spellEnd"/>
            <w:r w:rsidRPr="00F66D25">
              <w:t xml:space="preserve">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F66D25">
                <w:t>0,01 мм</w:t>
              </w:r>
            </w:smartTag>
          </w:p>
        </w:tc>
      </w:tr>
      <w:tr w:rsidR="00F66D25" w:rsidRPr="00587517" w14:paraId="64C6D717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D373" w14:textId="77777777" w:rsidR="00F66D25" w:rsidRPr="00F66D25" w:rsidRDefault="00F66D25" w:rsidP="00F66D25">
            <w:pPr>
              <w:suppressAutoHyphens/>
            </w:pPr>
            <w:r w:rsidRPr="00F66D25">
              <w:t>1.15*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AA218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938D9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6DDA1" w14:textId="77777777" w:rsidR="00F66D25" w:rsidRPr="00F66D25" w:rsidRDefault="00F66D25" w:rsidP="00F66D25">
            <w:pPr>
              <w:suppressAutoHyphens/>
            </w:pPr>
            <w:r w:rsidRPr="00F66D25">
              <w:t xml:space="preserve">Глубиномеры микрометрические и меры установочные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172FC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0- 150</w:t>
            </w:r>
            <w:proofErr w:type="gramEnd"/>
            <w:r w:rsidRPr="00F66D25">
              <w:t>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4ED03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ц.д</w:t>
            </w:r>
            <w:proofErr w:type="spellEnd"/>
            <w:r w:rsidRPr="00F66D25">
              <w:t xml:space="preserve">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F66D25">
                <w:t>0,01 мм</w:t>
              </w:r>
            </w:smartTag>
          </w:p>
          <w:p w14:paraId="31856029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кл</w:t>
            </w:r>
            <w:proofErr w:type="spellEnd"/>
            <w:r w:rsidRPr="00F66D25">
              <w:t>. т.1; 2</w:t>
            </w:r>
          </w:p>
        </w:tc>
      </w:tr>
      <w:tr w:rsidR="00F66D25" w:rsidRPr="00587517" w14:paraId="1966C927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7129" w14:textId="77777777" w:rsidR="00F66D25" w:rsidRPr="00F66D25" w:rsidRDefault="00F66D25" w:rsidP="00F66D25">
            <w:pPr>
              <w:suppressAutoHyphens/>
            </w:pPr>
            <w:r w:rsidRPr="00F66D25">
              <w:t>1.16*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009A3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E8097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7FA8C" w14:textId="77777777" w:rsidR="00F66D25" w:rsidRPr="00F66D25" w:rsidRDefault="00F66D25" w:rsidP="00F66D25">
            <w:pPr>
              <w:suppressAutoHyphens/>
            </w:pPr>
            <w:r w:rsidRPr="00F66D25">
              <w:t>Глубиномеры индикаторные и меры установочные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39097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0- 100</w:t>
            </w:r>
            <w:proofErr w:type="gramEnd"/>
            <w:r w:rsidRPr="00F66D25">
              <w:t>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EF8DA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ц.д</w:t>
            </w:r>
            <w:proofErr w:type="spellEnd"/>
            <w:r w:rsidRPr="00F66D25">
              <w:t xml:space="preserve">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F66D25">
                <w:t>0,01 мм</w:t>
              </w:r>
            </w:smartTag>
          </w:p>
          <w:p w14:paraId="0EBD90C0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кл</w:t>
            </w:r>
            <w:proofErr w:type="spellEnd"/>
            <w:r w:rsidRPr="00F66D25">
              <w:t>. т.1; 2</w:t>
            </w:r>
          </w:p>
        </w:tc>
      </w:tr>
      <w:tr w:rsidR="00F66D25" w:rsidRPr="00587517" w14:paraId="29773058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A7E0" w14:textId="77777777" w:rsidR="00F66D25" w:rsidRPr="00F66D25" w:rsidRDefault="00F66D25" w:rsidP="00F66D25">
            <w:pPr>
              <w:suppressAutoHyphens/>
            </w:pPr>
            <w:r w:rsidRPr="00F66D25">
              <w:t>1.17*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7F387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2988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415AE" w14:textId="77777777" w:rsidR="00F66D25" w:rsidRPr="00F66D25" w:rsidRDefault="00F66D25" w:rsidP="00F66D25">
            <w:pPr>
              <w:suppressAutoHyphens/>
            </w:pPr>
            <w:r w:rsidRPr="00F66D25">
              <w:t>Толщиномеры индикаторные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0A26F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0 - 25</w:t>
            </w:r>
            <w:proofErr w:type="gramEnd"/>
            <w:r w:rsidRPr="00F66D25">
              <w:t>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43737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ц.д</w:t>
            </w:r>
            <w:proofErr w:type="spellEnd"/>
            <w:r w:rsidRPr="00F66D25">
              <w:t>. 0,</w:t>
            </w:r>
            <w:proofErr w:type="gramStart"/>
            <w:r w:rsidRPr="00F66D25">
              <w:t>01  мм</w:t>
            </w:r>
            <w:proofErr w:type="gramEnd"/>
          </w:p>
        </w:tc>
      </w:tr>
      <w:tr w:rsidR="00F66D25" w:rsidRPr="00587517" w14:paraId="0BB86A7E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6114" w14:textId="77777777" w:rsidR="00F66D25" w:rsidRPr="00F66D25" w:rsidRDefault="00F66D25" w:rsidP="00F66D25">
            <w:pPr>
              <w:suppressAutoHyphens/>
            </w:pPr>
            <w:r w:rsidRPr="00F66D25">
              <w:t>1.18*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7368D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4837C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4F1BC" w14:textId="77777777" w:rsidR="00F66D25" w:rsidRPr="00F66D25" w:rsidRDefault="00F66D25" w:rsidP="00F66D25">
            <w:pPr>
              <w:suppressAutoHyphens/>
            </w:pPr>
            <w:r w:rsidRPr="00F66D25">
              <w:t>Калибры и шаблоны специальные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A69ED" w14:textId="77777777" w:rsidR="00F66D25" w:rsidRPr="00F66D25" w:rsidRDefault="00F66D25" w:rsidP="00F66D25">
            <w:pPr>
              <w:suppressAutoHyphens/>
              <w:ind w:left="-122" w:right="-77"/>
            </w:pPr>
            <w:r w:rsidRPr="00F66D25">
              <w:t xml:space="preserve"> (0,5-</w:t>
            </w:r>
            <w:proofErr w:type="gramStart"/>
            <w:r w:rsidRPr="00F66D25">
              <w:t>1000)мм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E7E84" w14:textId="77777777" w:rsidR="00F66D25" w:rsidRPr="00F66D25" w:rsidRDefault="00F66D25" w:rsidP="00F66D25">
            <w:pPr>
              <w:suppressAutoHyphens/>
            </w:pPr>
            <w:r w:rsidRPr="00F66D25">
              <w:t>± (2…100) мкм</w:t>
            </w:r>
          </w:p>
        </w:tc>
      </w:tr>
      <w:tr w:rsidR="00F66D25" w:rsidRPr="00587517" w14:paraId="2ECCA74B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23C3" w14:textId="77777777" w:rsidR="00F66D25" w:rsidRPr="00F66D25" w:rsidRDefault="00F66D25" w:rsidP="00F66D25">
            <w:pPr>
              <w:suppressAutoHyphens/>
            </w:pPr>
            <w:r w:rsidRPr="00F66D25">
              <w:t>1.19*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ACE54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A21DE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201B6" w14:textId="77777777" w:rsidR="00F66D25" w:rsidRPr="00F66D25" w:rsidRDefault="00F66D25" w:rsidP="00F66D25">
            <w:pPr>
              <w:suppressAutoHyphens/>
            </w:pPr>
            <w:r w:rsidRPr="00F66D25">
              <w:t>Нутромеры микрометрические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88891" w14:textId="77777777" w:rsidR="00F66D25" w:rsidRPr="00F66D25" w:rsidRDefault="00F66D25" w:rsidP="00F66D25">
            <w:pPr>
              <w:suppressAutoHyphens/>
              <w:ind w:left="-122" w:right="-77"/>
            </w:pPr>
            <w:r w:rsidRPr="00F66D25">
              <w:t xml:space="preserve"> (</w:t>
            </w:r>
            <w:proofErr w:type="gramStart"/>
            <w:r w:rsidRPr="00F66D25">
              <w:t>50-2500</w:t>
            </w:r>
            <w:proofErr w:type="gramEnd"/>
            <w:r w:rsidRPr="00F66D25">
              <w:t>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C20A2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ц.д</w:t>
            </w:r>
            <w:proofErr w:type="spellEnd"/>
            <w:r w:rsidRPr="00F66D25">
              <w:t>. 0,</w:t>
            </w:r>
            <w:proofErr w:type="gramStart"/>
            <w:r w:rsidRPr="00F66D25">
              <w:t>01  мм</w:t>
            </w:r>
            <w:proofErr w:type="gramEnd"/>
          </w:p>
        </w:tc>
      </w:tr>
      <w:tr w:rsidR="00F66D25" w:rsidRPr="00587517" w14:paraId="2AC7E6C6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A3D0" w14:textId="77777777" w:rsidR="00F66D25" w:rsidRPr="00F66D25" w:rsidRDefault="00F66D25" w:rsidP="00F66D25">
            <w:pPr>
              <w:suppressAutoHyphens/>
            </w:pPr>
            <w:r w:rsidRPr="00F66D25">
              <w:t>1.20*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B4BE9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C1277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63ED" w14:textId="77777777" w:rsidR="00F66D25" w:rsidRPr="00F66D25" w:rsidRDefault="00F66D25" w:rsidP="00F66D25">
            <w:pPr>
              <w:keepLines/>
              <w:suppressAutoHyphens/>
            </w:pPr>
            <w:r w:rsidRPr="00F66D25">
              <w:t>Машины координатные измерительные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6F4F" w14:textId="77777777" w:rsidR="00F66D25" w:rsidRPr="00F66D25" w:rsidRDefault="00F66D25" w:rsidP="00F66D25">
            <w:pPr>
              <w:keepLines/>
              <w:suppressAutoHyphens/>
            </w:pPr>
            <w:r w:rsidRPr="00F66D25">
              <w:t xml:space="preserve">(0 – </w:t>
            </w:r>
            <w:proofErr w:type="gramStart"/>
            <w:r w:rsidRPr="00F66D25">
              <w:t>3000)мм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1F6A" w14:textId="77777777" w:rsidR="00F66D25" w:rsidRPr="00F66D25" w:rsidRDefault="00F66D25" w:rsidP="00F66D25">
            <w:pPr>
              <w:keepLines/>
              <w:suppressAutoHyphens/>
              <w:ind w:right="-78"/>
            </w:pPr>
            <w:r w:rsidRPr="00F66D25">
              <w:t>Дискретность 0,1мкм; 0,5 мкм; 1 мкм; 2 мкм</w:t>
            </w:r>
          </w:p>
        </w:tc>
      </w:tr>
      <w:tr w:rsidR="00F66D25" w:rsidRPr="00587517" w14:paraId="5594C7AB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F56C" w14:textId="77777777" w:rsidR="00F66D25" w:rsidRPr="00F66D25" w:rsidRDefault="00F66D25" w:rsidP="00F66D25">
            <w:pPr>
              <w:suppressAutoHyphens/>
            </w:pPr>
            <w:r w:rsidRPr="00F66D25">
              <w:t>1.21*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129E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FDD5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4A453" w14:textId="77777777" w:rsidR="00F66D25" w:rsidRPr="00F66D25" w:rsidRDefault="00F66D25" w:rsidP="00F66D25">
            <w:pPr>
              <w:suppressAutoHyphens/>
            </w:pPr>
            <w:r w:rsidRPr="00F66D25">
              <w:t xml:space="preserve">Калибры шлицевые </w:t>
            </w:r>
            <w:proofErr w:type="spellStart"/>
            <w:r w:rsidRPr="00F66D25">
              <w:t>эвольвентные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0FD16" w14:textId="77777777" w:rsidR="00F66D25" w:rsidRPr="00F66D25" w:rsidRDefault="00F66D25" w:rsidP="00F66D25">
            <w:pPr>
              <w:suppressAutoHyphens/>
              <w:ind w:left="-122" w:right="-77"/>
            </w:pPr>
            <w:r w:rsidRPr="00F66D25">
              <w:t xml:space="preserve"> </w:t>
            </w:r>
            <w:proofErr w:type="gramStart"/>
            <w:r w:rsidRPr="00F66D25">
              <w:t>m(</w:t>
            </w:r>
            <w:proofErr w:type="gramEnd"/>
            <w:r w:rsidRPr="00F66D25">
              <w:t>1,25-12)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A156D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ст.т</w:t>
            </w:r>
            <w:proofErr w:type="spellEnd"/>
            <w:r w:rsidRPr="00F66D25">
              <w:t>. 4</w:t>
            </w:r>
          </w:p>
        </w:tc>
      </w:tr>
      <w:tr w:rsidR="00F66D25" w:rsidRPr="00587517" w14:paraId="254DCE98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D97E" w14:textId="77777777" w:rsidR="00F66D25" w:rsidRPr="00F66D25" w:rsidRDefault="00F66D25" w:rsidP="00F66D25">
            <w:pPr>
              <w:suppressAutoHyphens/>
            </w:pPr>
            <w:r w:rsidRPr="00F66D25">
              <w:t>1.22*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07F9B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C2610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D1BF7" w14:textId="77777777" w:rsidR="00F66D25" w:rsidRPr="00F66D25" w:rsidRDefault="00F66D25" w:rsidP="00F66D25">
            <w:pPr>
              <w:suppressAutoHyphens/>
            </w:pPr>
            <w:r w:rsidRPr="00F66D25">
              <w:t xml:space="preserve">Калибры шлицевые </w:t>
            </w:r>
            <w:proofErr w:type="spellStart"/>
            <w:r w:rsidRPr="00F66D25">
              <w:t>прямобочные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698A3" w14:textId="77777777" w:rsidR="00F66D25" w:rsidRPr="00F66D25" w:rsidRDefault="00F66D25" w:rsidP="00F66D25">
            <w:pPr>
              <w:suppressAutoHyphens/>
            </w:pPr>
            <w:r w:rsidRPr="00F66D25">
              <w:t>количество шлицев</w:t>
            </w:r>
            <w:proofErr w:type="gramStart"/>
            <w:r w:rsidRPr="00F66D25">
              <w:t xml:space="preserve">   (</w:t>
            </w:r>
            <w:proofErr w:type="gramEnd"/>
            <w:r w:rsidRPr="00F66D25">
              <w:t>6-20)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A911D" w14:textId="77777777" w:rsidR="00F66D25" w:rsidRPr="00F66D25" w:rsidRDefault="00F66D25" w:rsidP="00F66D25">
            <w:pPr>
              <w:suppressAutoHyphens/>
            </w:pPr>
            <w:r w:rsidRPr="00F66D25">
              <w:t>ст.т.4</w:t>
            </w:r>
          </w:p>
        </w:tc>
      </w:tr>
      <w:tr w:rsidR="00F66D25" w:rsidRPr="00587517" w14:paraId="0F970D09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5484" w14:textId="77777777" w:rsidR="00F66D25" w:rsidRPr="00F66D25" w:rsidRDefault="00F66D25" w:rsidP="00F66D25">
            <w:pPr>
              <w:suppressAutoHyphens/>
            </w:pPr>
            <w:r w:rsidRPr="00F66D25">
              <w:t>1.23*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627BE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F6B0F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AD96B" w14:textId="77777777" w:rsidR="00F66D25" w:rsidRPr="00F66D25" w:rsidRDefault="00F66D25" w:rsidP="00F66D25">
            <w:pPr>
              <w:suppressAutoHyphens/>
            </w:pPr>
            <w:r w:rsidRPr="00F66D25">
              <w:t>Нутромеры индикаторные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3B5D6" w14:textId="77777777" w:rsidR="00F66D25" w:rsidRPr="00F66D25" w:rsidRDefault="00F66D25" w:rsidP="00F66D25">
            <w:pPr>
              <w:suppressAutoHyphens/>
              <w:ind w:left="-122" w:right="-77"/>
            </w:pPr>
            <w:r w:rsidRPr="00F66D25">
              <w:t xml:space="preserve"> (6 - </w:t>
            </w:r>
            <w:proofErr w:type="gramStart"/>
            <w:r w:rsidRPr="00F66D25">
              <w:t>1000)мм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3B605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ц.д</w:t>
            </w:r>
            <w:proofErr w:type="spellEnd"/>
            <w:r w:rsidRPr="00F66D25">
              <w:t xml:space="preserve">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F66D25">
                <w:t>0,01 мм</w:t>
              </w:r>
            </w:smartTag>
          </w:p>
          <w:p w14:paraId="538AD194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кл</w:t>
            </w:r>
            <w:proofErr w:type="spellEnd"/>
            <w:r w:rsidRPr="00F66D25">
              <w:t>. т.1; 2</w:t>
            </w:r>
          </w:p>
        </w:tc>
      </w:tr>
      <w:tr w:rsidR="00F66D25" w:rsidRPr="00587517" w14:paraId="595E6663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C5D2" w14:textId="77777777" w:rsidR="00F66D25" w:rsidRPr="00F66D25" w:rsidRDefault="00F66D25" w:rsidP="00F66D25">
            <w:pPr>
              <w:suppressAutoHyphens/>
            </w:pPr>
            <w:r w:rsidRPr="00F66D25">
              <w:t>1.24*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0E1ED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83CBB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EA0AE" w14:textId="77777777" w:rsidR="00F66D25" w:rsidRPr="00F66D25" w:rsidRDefault="00F66D25" w:rsidP="00F66D25">
            <w:pPr>
              <w:suppressAutoHyphens/>
            </w:pPr>
            <w:r w:rsidRPr="00F66D25">
              <w:t xml:space="preserve">Нутромеры с ценой деления 0,001 и </w:t>
            </w:r>
            <w:smartTag w:uri="urn:schemas-microsoft-com:office:smarttags" w:element="metricconverter">
              <w:smartTagPr>
                <w:attr w:name="ProductID" w:val="0,002 мм"/>
              </w:smartTagPr>
              <w:r w:rsidRPr="00F66D25">
                <w:t>0,002 мм</w:t>
              </w:r>
            </w:smartTag>
            <w:r w:rsidRPr="00F66D25"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72FBD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10-260</w:t>
            </w:r>
            <w:proofErr w:type="gramEnd"/>
            <w:r w:rsidRPr="00F66D25">
              <w:t>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F61AC" w14:textId="77777777" w:rsidR="00F66D25" w:rsidRPr="00F66D25" w:rsidRDefault="00F66D25" w:rsidP="00F66D25">
            <w:pPr>
              <w:suppressAutoHyphens/>
            </w:pPr>
            <w:r w:rsidRPr="00F66D25">
              <w:t xml:space="preserve">± </w:t>
            </w:r>
            <w:smartTag w:uri="urn:schemas-microsoft-com:office:smarttags" w:element="metricconverter">
              <w:smartTagPr>
                <w:attr w:name="ProductID" w:val="0,0035 мм"/>
              </w:smartTagPr>
              <w:r w:rsidRPr="00F66D25">
                <w:t>0,0035 мм</w:t>
              </w:r>
            </w:smartTag>
            <w:r w:rsidRPr="00F66D25">
              <w:t xml:space="preserve"> </w:t>
            </w:r>
          </w:p>
          <w:p w14:paraId="73E2A845" w14:textId="77777777" w:rsidR="00F66D25" w:rsidRPr="00F66D25" w:rsidRDefault="00F66D25" w:rsidP="00F66D25">
            <w:pPr>
              <w:suppressAutoHyphens/>
            </w:pPr>
            <w:r w:rsidRPr="00F66D25">
              <w:t xml:space="preserve">ц. д. 0,001 и </w:t>
            </w:r>
            <w:smartTag w:uri="urn:schemas-microsoft-com:office:smarttags" w:element="metricconverter">
              <w:smartTagPr>
                <w:attr w:name="ProductID" w:val="0,002 мм"/>
              </w:smartTagPr>
              <w:r w:rsidRPr="00F66D25">
                <w:t>0,002 мм</w:t>
              </w:r>
            </w:smartTag>
          </w:p>
        </w:tc>
      </w:tr>
      <w:tr w:rsidR="00F66D25" w:rsidRPr="00587517" w14:paraId="5D5C8775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BF9B" w14:textId="77777777" w:rsidR="00F66D25" w:rsidRPr="00F66D25" w:rsidRDefault="00F66D25" w:rsidP="00F66D25">
            <w:pPr>
              <w:suppressAutoHyphens/>
            </w:pPr>
            <w:r w:rsidRPr="00F66D25">
              <w:t>1.25*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55668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96FE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D657E" w14:textId="77777777" w:rsidR="00F66D25" w:rsidRPr="00F66D25" w:rsidRDefault="00F66D25" w:rsidP="00F66D25">
            <w:pPr>
              <w:suppressAutoHyphens/>
            </w:pPr>
            <w:r w:rsidRPr="00F66D25">
              <w:t xml:space="preserve">Скобы с </w:t>
            </w:r>
            <w:proofErr w:type="gramStart"/>
            <w:r w:rsidRPr="00F66D25">
              <w:t>отсчетным  устройством</w:t>
            </w:r>
            <w:proofErr w:type="gramEnd"/>
            <w:r w:rsidRPr="00F66D25"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B56BC" w14:textId="77777777" w:rsidR="00F66D25" w:rsidRPr="00F66D25" w:rsidRDefault="00F66D25" w:rsidP="00F66D25">
            <w:pPr>
              <w:suppressAutoHyphens/>
            </w:pPr>
            <w:r w:rsidRPr="00F66D25">
              <w:t xml:space="preserve">(0- </w:t>
            </w:r>
            <w:proofErr w:type="gramStart"/>
            <w:r w:rsidRPr="00F66D25">
              <w:t>1000)мм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B3A78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ц.д</w:t>
            </w:r>
            <w:proofErr w:type="spellEnd"/>
            <w:r w:rsidRPr="00F66D25">
              <w:t>. (0,001 -</w:t>
            </w:r>
          </w:p>
          <w:p w14:paraId="4E8EF512" w14:textId="77777777" w:rsidR="00F66D25" w:rsidRPr="00F66D25" w:rsidRDefault="00F66D25" w:rsidP="00F66D25">
            <w:pPr>
              <w:suppressAutoHyphens/>
            </w:pPr>
            <w:r w:rsidRPr="00F66D25">
              <w:t>0,01) мм</w:t>
            </w:r>
          </w:p>
        </w:tc>
      </w:tr>
      <w:tr w:rsidR="00F66D25" w:rsidRPr="00587517" w14:paraId="26FBD037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7E21" w14:textId="77777777" w:rsidR="00F66D25" w:rsidRPr="00F66D25" w:rsidRDefault="00F66D25" w:rsidP="00F66D25">
            <w:pPr>
              <w:suppressAutoHyphens/>
            </w:pPr>
            <w:r w:rsidRPr="00F66D25">
              <w:t>1.26*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7DAC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6067B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34BBC" w14:textId="77777777" w:rsidR="00F66D25" w:rsidRPr="00F66D25" w:rsidRDefault="00F66D25" w:rsidP="00F66D25">
            <w:pPr>
              <w:suppressAutoHyphens/>
            </w:pPr>
            <w:r w:rsidRPr="00F66D25">
              <w:t>Микрометры и меры установочные</w:t>
            </w:r>
          </w:p>
          <w:p w14:paraId="253D6E33" w14:textId="77777777" w:rsidR="00F66D25" w:rsidRPr="00F66D25" w:rsidRDefault="00F66D25" w:rsidP="00F66D25">
            <w:pPr>
              <w:suppressAutoHyphens/>
            </w:pPr>
            <w:r w:rsidRPr="00F66D25">
              <w:t>Микрометры гладкие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95A97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0 - 600</w:t>
            </w:r>
            <w:proofErr w:type="gramEnd"/>
            <w:r w:rsidRPr="00F66D25">
              <w:t>) мм</w:t>
            </w:r>
          </w:p>
          <w:p w14:paraId="21D5384F" w14:textId="77777777" w:rsidR="00F66D25" w:rsidRPr="00F66D25" w:rsidRDefault="00F66D25" w:rsidP="00F66D25">
            <w:pPr>
              <w:suppressAutoHyphens/>
            </w:pPr>
          </w:p>
          <w:p w14:paraId="0BDE064B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0 - 25</w:t>
            </w:r>
            <w:proofErr w:type="gramEnd"/>
            <w:r w:rsidRPr="00F66D25">
              <w:t>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42BAF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ц.д</w:t>
            </w:r>
            <w:proofErr w:type="spellEnd"/>
            <w:r w:rsidRPr="00F66D25">
              <w:t xml:space="preserve">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F66D25">
                <w:t>0,01 мм</w:t>
              </w:r>
            </w:smartTag>
            <w:r w:rsidRPr="00F66D25">
              <w:t xml:space="preserve"> кл.т.1;2</w:t>
            </w:r>
          </w:p>
          <w:p w14:paraId="382CBA82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ц.д</w:t>
            </w:r>
            <w:proofErr w:type="spellEnd"/>
            <w:r w:rsidRPr="00F66D25">
              <w:t xml:space="preserve">. </w:t>
            </w:r>
            <w:smartTag w:uri="urn:schemas-microsoft-com:office:smarttags" w:element="metricconverter">
              <w:smartTagPr>
                <w:attr w:name="ProductID" w:val="0,001 мм"/>
              </w:smartTagPr>
              <w:r w:rsidRPr="00F66D25">
                <w:t>0,001 мм</w:t>
              </w:r>
            </w:smartTag>
          </w:p>
        </w:tc>
      </w:tr>
      <w:tr w:rsidR="00F66D25" w:rsidRPr="00587517" w14:paraId="1638F32F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904B" w14:textId="77777777" w:rsidR="00F66D25" w:rsidRPr="00F66D25" w:rsidRDefault="00F66D25" w:rsidP="00F66D25">
            <w:pPr>
              <w:suppressAutoHyphens/>
            </w:pPr>
            <w:r w:rsidRPr="00F66D25">
              <w:t>1.27*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F5D92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57917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33308" w14:textId="77777777" w:rsidR="00F66D25" w:rsidRPr="00F66D25" w:rsidRDefault="00F66D25" w:rsidP="00F66D25">
            <w:pPr>
              <w:suppressAutoHyphens/>
            </w:pPr>
            <w:r w:rsidRPr="00F66D25">
              <w:t>Микрометры рычажные</w:t>
            </w:r>
          </w:p>
          <w:p w14:paraId="0EF9A548" w14:textId="77777777" w:rsidR="00F66D25" w:rsidRPr="00F66D25" w:rsidRDefault="00F66D25" w:rsidP="00F66D25">
            <w:pPr>
              <w:suppressAutoHyphens/>
            </w:pPr>
            <w:r w:rsidRPr="00F66D25">
              <w:t>и меры установочные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679E0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0-1000</w:t>
            </w:r>
            <w:proofErr w:type="gramEnd"/>
            <w:r w:rsidRPr="00F66D25">
              <w:t>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E3B21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ц.д</w:t>
            </w:r>
            <w:proofErr w:type="spellEnd"/>
            <w:r w:rsidRPr="00F66D25">
              <w:t xml:space="preserve">. </w:t>
            </w:r>
            <w:proofErr w:type="gramStart"/>
            <w:r w:rsidRPr="00F66D25">
              <w:t>( 0,001</w:t>
            </w:r>
            <w:proofErr w:type="gramEnd"/>
            <w:r w:rsidRPr="00F66D25">
              <w:t xml:space="preserve"> -</w:t>
            </w:r>
          </w:p>
          <w:p w14:paraId="48EF0FAB" w14:textId="77777777" w:rsidR="00F66D25" w:rsidRPr="00F66D25" w:rsidRDefault="00F66D25" w:rsidP="00F66D25">
            <w:pPr>
              <w:suppressAutoHyphens/>
            </w:pPr>
            <w:r w:rsidRPr="00F66D25">
              <w:t>0,</w:t>
            </w:r>
            <w:proofErr w:type="gramStart"/>
            <w:r w:rsidRPr="00F66D25">
              <w:t>01 )</w:t>
            </w:r>
            <w:proofErr w:type="gramEnd"/>
            <w:r w:rsidRPr="00F66D25">
              <w:t xml:space="preserve"> мм</w:t>
            </w:r>
          </w:p>
        </w:tc>
      </w:tr>
      <w:tr w:rsidR="00F66D25" w:rsidRPr="00587517" w14:paraId="74D37812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004F" w14:textId="77777777" w:rsidR="00F66D25" w:rsidRPr="00F66D25" w:rsidRDefault="00F66D25" w:rsidP="00F66D25">
            <w:pPr>
              <w:suppressAutoHyphens/>
            </w:pPr>
            <w:r w:rsidRPr="00F66D25">
              <w:t>1.28*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68CF3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A0D3C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9128" w14:textId="77777777" w:rsidR="00F66D25" w:rsidRPr="00F66D25" w:rsidRDefault="00F66D25" w:rsidP="00F66D25">
            <w:pPr>
              <w:suppressAutoHyphens/>
            </w:pPr>
            <w:r w:rsidRPr="00F66D25">
              <w:t>Кольца установочные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FADFB" w14:textId="77777777" w:rsidR="00F66D25" w:rsidRPr="00F66D25" w:rsidRDefault="00F66D25" w:rsidP="00F66D25">
            <w:pPr>
              <w:suppressAutoHyphens/>
              <w:ind w:left="-122" w:right="-77"/>
            </w:pPr>
            <w:r w:rsidRPr="00F66D25">
              <w:t xml:space="preserve"> (10 - </w:t>
            </w:r>
            <w:proofErr w:type="gramStart"/>
            <w:r w:rsidRPr="00F66D25">
              <w:t>450)мм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2592A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кл.т</w:t>
            </w:r>
            <w:proofErr w:type="spellEnd"/>
            <w:r w:rsidRPr="00F66D25">
              <w:t>. 4; 5</w:t>
            </w:r>
          </w:p>
        </w:tc>
      </w:tr>
      <w:tr w:rsidR="00F66D25" w:rsidRPr="00587517" w14:paraId="23D9A5C2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463E" w14:textId="77777777" w:rsidR="00F66D25" w:rsidRPr="00F66D25" w:rsidRDefault="00F66D25" w:rsidP="00F66D25">
            <w:pPr>
              <w:suppressAutoHyphens/>
            </w:pPr>
            <w:r w:rsidRPr="00F66D25">
              <w:t>1.29*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DB488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3908F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D9EE7" w14:textId="77777777" w:rsidR="00F66D25" w:rsidRPr="00F66D25" w:rsidRDefault="00F66D25" w:rsidP="00F66D25">
            <w:pPr>
              <w:suppressAutoHyphens/>
            </w:pPr>
            <w:r w:rsidRPr="00F66D25">
              <w:t>Калибры – пробки гладкие конические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05C4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4 - 200</w:t>
            </w:r>
            <w:proofErr w:type="gramEnd"/>
            <w:r w:rsidRPr="00F66D25">
              <w:t>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8282A" w14:textId="77777777" w:rsidR="00F66D25" w:rsidRPr="00F66D25" w:rsidRDefault="00F66D25" w:rsidP="00F66D25">
            <w:pPr>
              <w:suppressAutoHyphens/>
            </w:pPr>
            <w:r w:rsidRPr="00F66D25">
              <w:t>Ст. т. АТ4 - АТ7</w:t>
            </w:r>
          </w:p>
        </w:tc>
      </w:tr>
      <w:tr w:rsidR="00F66D25" w:rsidRPr="00587517" w14:paraId="4F599C3B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B66D" w14:textId="77777777" w:rsidR="00F66D25" w:rsidRPr="00F66D25" w:rsidRDefault="00F66D25" w:rsidP="00F66D25">
            <w:pPr>
              <w:suppressAutoHyphens/>
            </w:pPr>
            <w:r w:rsidRPr="00F66D25">
              <w:t>1.30*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B6138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D714B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01CD0" w14:textId="77777777" w:rsidR="00F66D25" w:rsidRPr="00F66D25" w:rsidRDefault="00F66D25" w:rsidP="00F66D25">
            <w:pPr>
              <w:suppressAutoHyphens/>
            </w:pPr>
            <w:r w:rsidRPr="00F66D25">
              <w:t>Калибры – кольца гладкие конические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E5E36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4 - 200</w:t>
            </w:r>
            <w:proofErr w:type="gramEnd"/>
            <w:r w:rsidRPr="00F66D25">
              <w:t>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100D4" w14:textId="77777777" w:rsidR="00F66D25" w:rsidRPr="00F66D25" w:rsidRDefault="00F66D25" w:rsidP="00F66D25">
            <w:pPr>
              <w:suppressAutoHyphens/>
            </w:pPr>
            <w:r w:rsidRPr="00F66D25">
              <w:t>Ст. т. АТ4 - АТ7</w:t>
            </w:r>
          </w:p>
        </w:tc>
      </w:tr>
      <w:tr w:rsidR="00F66D25" w:rsidRPr="00587517" w14:paraId="41AB2610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6DC2" w14:textId="77777777" w:rsidR="00F66D25" w:rsidRPr="00F66D25" w:rsidRDefault="00F66D25" w:rsidP="00F66D25">
            <w:pPr>
              <w:suppressAutoHyphens/>
            </w:pPr>
            <w:r w:rsidRPr="00F66D25">
              <w:t>1.31*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E7BA7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A76C8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BAA93" w14:textId="77777777" w:rsidR="00F66D25" w:rsidRPr="00F66D25" w:rsidRDefault="00F66D25" w:rsidP="00F66D25">
            <w:pPr>
              <w:suppressAutoHyphens/>
            </w:pPr>
            <w:r w:rsidRPr="00F66D25">
              <w:t>Калибры гладкие для валов и отверстий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BB406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2-1000</w:t>
            </w:r>
            <w:proofErr w:type="gramEnd"/>
            <w:r w:rsidRPr="00F66D25">
              <w:t>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63639" w14:textId="77777777" w:rsidR="00F66D25" w:rsidRPr="00F66D25" w:rsidRDefault="00F66D25" w:rsidP="00F66D25">
            <w:pPr>
              <w:suppressAutoHyphens/>
            </w:pPr>
            <w:r w:rsidRPr="00F66D25">
              <w:t>квалитет 5 - 14</w:t>
            </w:r>
          </w:p>
        </w:tc>
      </w:tr>
      <w:tr w:rsidR="00F66D25" w:rsidRPr="00587517" w14:paraId="1C6E3EB1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094E" w14:textId="77777777" w:rsidR="00F66D25" w:rsidRPr="00F66D25" w:rsidRDefault="00F66D25" w:rsidP="00F66D25">
            <w:pPr>
              <w:suppressAutoHyphens/>
            </w:pPr>
            <w:r w:rsidRPr="00F66D25">
              <w:t>1.32*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1D8D6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89256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2CC2E" w14:textId="77777777" w:rsidR="00F66D25" w:rsidRPr="00F66D25" w:rsidRDefault="00F66D25" w:rsidP="00F66D25">
            <w:pPr>
              <w:suppressAutoHyphens/>
            </w:pPr>
            <w:r w:rsidRPr="00F66D25">
              <w:t>Калибры контрольные для конусов инструментов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FB996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5 - 200</w:t>
            </w:r>
            <w:proofErr w:type="gramEnd"/>
            <w:r w:rsidRPr="00F66D25">
              <w:t>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F5DCD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ст.т</w:t>
            </w:r>
            <w:proofErr w:type="spellEnd"/>
            <w:r w:rsidRPr="00F66D25">
              <w:t>. 7 и грубее</w:t>
            </w:r>
          </w:p>
        </w:tc>
      </w:tr>
    </w:tbl>
    <w:p w14:paraId="4C67CF23" w14:textId="77777777" w:rsidR="00F66D25" w:rsidRDefault="00F66D25" w:rsidP="005C5B9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5824C74" w14:textId="77777777" w:rsidR="00F66D25" w:rsidRDefault="00F66D25">
      <w:r>
        <w:br w:type="page"/>
      </w:r>
    </w:p>
    <w:tbl>
      <w:tblPr>
        <w:tblW w:w="4932" w:type="pct"/>
        <w:tblInd w:w="-5" w:type="dxa"/>
        <w:tblLayout w:type="fixed"/>
        <w:tblCellMar>
          <w:left w:w="71" w:type="dxa"/>
          <w:right w:w="71" w:type="dxa"/>
        </w:tblCellMar>
        <w:tblLook w:val="00A0" w:firstRow="1" w:lastRow="0" w:firstColumn="1" w:lastColumn="0" w:noHBand="0" w:noVBand="0"/>
      </w:tblPr>
      <w:tblGrid>
        <w:gridCol w:w="825"/>
        <w:gridCol w:w="1442"/>
        <w:gridCol w:w="1276"/>
        <w:gridCol w:w="2126"/>
        <w:gridCol w:w="1701"/>
        <w:gridCol w:w="2127"/>
      </w:tblGrid>
      <w:tr w:rsidR="00F66D25" w:rsidRPr="00587517" w14:paraId="4CAD4D22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D6B5" w14:textId="77777777" w:rsidR="00F66D25" w:rsidRPr="00C94794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lastRenderedPageBreak/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 w:rsidRPr="00C94794">
              <w:rPr>
                <w:sz w:val="22"/>
                <w:szCs w:val="22"/>
              </w:rPr>
              <w:t>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AC0D" w14:textId="77777777" w:rsidR="00F66D25" w:rsidRPr="00C94794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67CF" w14:textId="77777777" w:rsidR="00F66D25" w:rsidRPr="00C94794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380F" w14:textId="77777777" w:rsidR="00F66D25" w:rsidRPr="00C94794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5258" w14:textId="77777777" w:rsidR="00F66D25" w:rsidRPr="00C94794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CAF8" w14:textId="77777777" w:rsidR="00F66D25" w:rsidRPr="00A54DFD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6</w:t>
            </w:r>
          </w:p>
        </w:tc>
      </w:tr>
      <w:tr w:rsidR="00F66D25" w:rsidRPr="00587517" w14:paraId="1CF7B227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DE4E" w14:textId="77777777" w:rsidR="00F66D25" w:rsidRPr="00F66D25" w:rsidRDefault="00F66D25" w:rsidP="00F66D25">
            <w:pPr>
              <w:suppressAutoHyphens/>
            </w:pPr>
            <w:r w:rsidRPr="00F66D25">
              <w:t>1.33*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12A2F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C0A5E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681F3" w14:textId="77777777" w:rsidR="00F66D25" w:rsidRPr="00F66D25" w:rsidRDefault="00F66D25" w:rsidP="00F66D25">
            <w:pPr>
              <w:suppressAutoHyphens/>
            </w:pPr>
            <w:r w:rsidRPr="00F66D25">
              <w:t>Калибры контрольные гладкие для валов и отверстий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44443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2 - 200</w:t>
            </w:r>
            <w:proofErr w:type="gramEnd"/>
            <w:r w:rsidRPr="00F66D25">
              <w:t>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B70EB" w14:textId="77777777" w:rsidR="00F66D25" w:rsidRPr="00F66D25" w:rsidRDefault="00F66D25" w:rsidP="00F66D25">
            <w:pPr>
              <w:suppressAutoHyphens/>
            </w:pPr>
            <w:r w:rsidRPr="00F66D25">
              <w:t>квалитет 5 - 14</w:t>
            </w:r>
          </w:p>
        </w:tc>
      </w:tr>
      <w:tr w:rsidR="00F66D25" w:rsidRPr="00587517" w14:paraId="45B66A06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4048" w14:textId="77777777" w:rsidR="00F66D25" w:rsidRPr="00F66D25" w:rsidRDefault="00F66D25" w:rsidP="00F66D25">
            <w:pPr>
              <w:suppressAutoHyphens/>
            </w:pPr>
            <w:r w:rsidRPr="00F66D25">
              <w:t>1.34*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0FA40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D38E7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CAC9E" w14:textId="77777777" w:rsidR="00F66D25" w:rsidRPr="00F66D25" w:rsidRDefault="00F66D25" w:rsidP="00F66D25">
            <w:pPr>
              <w:suppressAutoHyphens/>
            </w:pPr>
            <w:r w:rsidRPr="00F66D25">
              <w:t xml:space="preserve">Индикатор часового типа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6F3CD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0 - 25</w:t>
            </w:r>
            <w:proofErr w:type="gramEnd"/>
            <w:r w:rsidRPr="00F66D25">
              <w:t>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3E77A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ц.д</w:t>
            </w:r>
            <w:proofErr w:type="spellEnd"/>
            <w:r w:rsidRPr="00F66D25">
              <w:t xml:space="preserve">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F66D25">
                <w:t>0,01 мм</w:t>
              </w:r>
            </w:smartTag>
            <w:r w:rsidRPr="00F66D25">
              <w:t xml:space="preserve">, </w:t>
            </w:r>
          </w:p>
          <w:p w14:paraId="0093EB4C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кл</w:t>
            </w:r>
            <w:proofErr w:type="spellEnd"/>
            <w:r w:rsidRPr="00F66D25">
              <w:t>. т.0; 1</w:t>
            </w:r>
          </w:p>
        </w:tc>
      </w:tr>
      <w:tr w:rsidR="00F66D25" w:rsidRPr="00587517" w14:paraId="796B61BA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307E" w14:textId="77777777" w:rsidR="00F66D25" w:rsidRPr="00F66D25" w:rsidRDefault="00F66D25" w:rsidP="00F66D25">
            <w:pPr>
              <w:suppressAutoHyphens/>
            </w:pPr>
            <w:r w:rsidRPr="00F66D25">
              <w:t>1.35*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6F536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A159B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B7E9A" w14:textId="77777777" w:rsidR="00F66D25" w:rsidRPr="00F66D25" w:rsidRDefault="00F66D25" w:rsidP="00F66D25">
            <w:pPr>
              <w:suppressAutoHyphens/>
            </w:pPr>
            <w:r w:rsidRPr="00F66D25">
              <w:t xml:space="preserve">Индикаторы рычажно-зубчатые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4A2A0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0 - 0,8</w:t>
            </w:r>
            <w:proofErr w:type="gramEnd"/>
            <w:r w:rsidRPr="00F66D25">
              <w:t>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FB54E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ц.д</w:t>
            </w:r>
            <w:proofErr w:type="spellEnd"/>
            <w:r w:rsidRPr="00F66D25">
              <w:t xml:space="preserve">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F66D25">
                <w:t>0,01 мм</w:t>
              </w:r>
            </w:smartTag>
          </w:p>
        </w:tc>
      </w:tr>
      <w:tr w:rsidR="00F66D25" w:rsidRPr="00587517" w14:paraId="35351FF4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0818" w14:textId="77777777" w:rsidR="00F66D25" w:rsidRPr="00F66D25" w:rsidRDefault="00F66D25" w:rsidP="00F66D25">
            <w:pPr>
              <w:suppressAutoHyphens/>
            </w:pPr>
            <w:r w:rsidRPr="00F66D25">
              <w:t>1.36*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4D60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50861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F6D65" w14:textId="77777777" w:rsidR="00F66D25" w:rsidRPr="00F66D25" w:rsidRDefault="00F66D25" w:rsidP="00F66D25">
            <w:pPr>
              <w:suppressAutoHyphens/>
            </w:pPr>
            <w:r w:rsidRPr="00F66D25">
              <w:t>Индикаторы многооборотные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ABB6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0 - 2</w:t>
            </w:r>
            <w:proofErr w:type="gramEnd"/>
            <w:r w:rsidRPr="00F66D25">
              <w:t>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C2DCC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ц.д</w:t>
            </w:r>
            <w:proofErr w:type="spellEnd"/>
            <w:r w:rsidRPr="00F66D25">
              <w:t>. от 0,001 до</w:t>
            </w:r>
          </w:p>
          <w:p w14:paraId="7FB5CC4A" w14:textId="77777777" w:rsidR="00F66D25" w:rsidRPr="00F66D25" w:rsidRDefault="00F66D25" w:rsidP="00F66D25">
            <w:pPr>
              <w:suppressAutoHyphens/>
            </w:pPr>
            <w:smartTag w:uri="urn:schemas-microsoft-com:office:smarttags" w:element="metricconverter">
              <w:smartTagPr>
                <w:attr w:name="ProductID" w:val="0,002 мм"/>
              </w:smartTagPr>
              <w:r w:rsidRPr="00F66D25">
                <w:t>0,002 мм</w:t>
              </w:r>
            </w:smartTag>
            <w:r w:rsidRPr="00F66D25">
              <w:t>,</w:t>
            </w:r>
          </w:p>
          <w:p w14:paraId="7C6B2346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кл</w:t>
            </w:r>
            <w:proofErr w:type="spellEnd"/>
            <w:r w:rsidRPr="00F66D25">
              <w:t>. т.0;1</w:t>
            </w:r>
          </w:p>
        </w:tc>
      </w:tr>
      <w:tr w:rsidR="00F66D25" w:rsidRPr="00587517" w14:paraId="4699ED58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A04B" w14:textId="77777777" w:rsidR="00F66D25" w:rsidRPr="00F66D25" w:rsidRDefault="00F66D25" w:rsidP="00F66D25">
            <w:pPr>
              <w:suppressAutoHyphens/>
            </w:pPr>
            <w:r w:rsidRPr="00F66D25">
              <w:t>1.37*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D301D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C4B1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9363" w14:textId="77777777" w:rsidR="00F66D25" w:rsidRPr="00F66D25" w:rsidRDefault="00F66D25" w:rsidP="00F66D25">
            <w:pPr>
              <w:suppressAutoHyphens/>
            </w:pPr>
            <w:r w:rsidRPr="00F66D25">
              <w:t xml:space="preserve">Головки измерительные рычажно-зубчатые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43C0C" w14:textId="77777777" w:rsidR="00F66D25" w:rsidRPr="00F66D25" w:rsidRDefault="00F66D25" w:rsidP="00F66D25">
            <w:pPr>
              <w:suppressAutoHyphens/>
            </w:pPr>
            <w:r w:rsidRPr="00F66D25">
              <w:t xml:space="preserve">± </w:t>
            </w:r>
            <w:smartTag w:uri="urn:schemas-microsoft-com:office:smarttags" w:element="metricconverter">
              <w:smartTagPr>
                <w:attr w:name="ProductID" w:val="0,05 мм"/>
              </w:smartTagPr>
              <w:r w:rsidRPr="00F66D25">
                <w:t>0,05 мм</w:t>
              </w:r>
            </w:smartTag>
          </w:p>
          <w:p w14:paraId="0D404E3C" w14:textId="77777777" w:rsidR="00F66D25" w:rsidRPr="00F66D25" w:rsidRDefault="00F66D25" w:rsidP="00F66D25">
            <w:pPr>
              <w:suppressAutoHyphens/>
            </w:pPr>
            <w:r w:rsidRPr="00F66D25">
              <w:t xml:space="preserve">± </w:t>
            </w:r>
            <w:smartTag w:uri="urn:schemas-microsoft-com:office:smarttags" w:element="metricconverter">
              <w:smartTagPr>
                <w:attr w:name="ProductID" w:val="0,10 мм"/>
              </w:smartTagPr>
              <w:r w:rsidRPr="00F66D25">
                <w:t>0,10 мм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61E46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ц.д</w:t>
            </w:r>
            <w:proofErr w:type="spellEnd"/>
            <w:r w:rsidRPr="00F66D25">
              <w:t xml:space="preserve">. </w:t>
            </w:r>
            <w:smartTag w:uri="urn:schemas-microsoft-com:office:smarttags" w:element="metricconverter">
              <w:smartTagPr>
                <w:attr w:name="ProductID" w:val="0,001 мм"/>
              </w:smartTagPr>
              <w:r w:rsidRPr="00F66D25">
                <w:t>0,001 мм</w:t>
              </w:r>
            </w:smartTag>
          </w:p>
          <w:p w14:paraId="40C45266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ц.д</w:t>
            </w:r>
            <w:proofErr w:type="spellEnd"/>
            <w:r w:rsidRPr="00F66D25">
              <w:t xml:space="preserve">. </w:t>
            </w:r>
            <w:smartTag w:uri="urn:schemas-microsoft-com:office:smarttags" w:element="metricconverter">
              <w:smartTagPr>
                <w:attr w:name="ProductID" w:val="0,002 мм"/>
              </w:smartTagPr>
              <w:r w:rsidRPr="00F66D25">
                <w:t>0,002 мм</w:t>
              </w:r>
            </w:smartTag>
          </w:p>
        </w:tc>
      </w:tr>
      <w:tr w:rsidR="00F66D25" w:rsidRPr="00587517" w14:paraId="068954BC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1E17" w14:textId="77777777" w:rsidR="00F66D25" w:rsidRPr="00F66D25" w:rsidRDefault="00F66D25" w:rsidP="00F66D25">
            <w:pPr>
              <w:suppressAutoHyphens/>
            </w:pPr>
            <w:r w:rsidRPr="00F66D25">
              <w:t>1.38*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61905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AA54B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3E4DE" w14:textId="77777777" w:rsidR="00F66D25" w:rsidRPr="00F66D25" w:rsidRDefault="00F66D25" w:rsidP="00F66D25">
            <w:pPr>
              <w:suppressAutoHyphens/>
              <w:ind w:left="-59" w:right="-200"/>
            </w:pPr>
            <w:r w:rsidRPr="00F66D25">
              <w:t>Приборы для измерений параметров шероховатости поверхности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00273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0,02 - 150</w:t>
            </w:r>
            <w:proofErr w:type="gramEnd"/>
            <w:r w:rsidRPr="00F66D25">
              <w:t>) мкм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ABB8A" w14:textId="77777777" w:rsidR="00F66D25" w:rsidRPr="00F66D25" w:rsidRDefault="00F66D25" w:rsidP="00F66D25">
            <w:pPr>
              <w:suppressAutoHyphens/>
              <w:spacing w:line="360" w:lineRule="auto"/>
            </w:pPr>
            <w:r w:rsidRPr="00F66D25">
              <w:t>± 10%</w:t>
            </w:r>
          </w:p>
        </w:tc>
      </w:tr>
      <w:tr w:rsidR="00F66D25" w:rsidRPr="00587517" w14:paraId="2D7214FA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5B3B" w14:textId="77777777" w:rsidR="00F66D25" w:rsidRPr="00F66D25" w:rsidRDefault="00F66D25" w:rsidP="00F66D25">
            <w:pPr>
              <w:suppressAutoHyphens/>
            </w:pPr>
            <w:r w:rsidRPr="00F66D25">
              <w:t>1.39*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CC358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EE9CD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C275B" w14:textId="77777777" w:rsidR="00F66D25" w:rsidRPr="00F66D25" w:rsidRDefault="00F66D25" w:rsidP="00F66D25">
            <w:pPr>
              <w:suppressAutoHyphens/>
            </w:pPr>
            <w:r w:rsidRPr="00F66D25">
              <w:t>Образцы шероховатости поверхности (сравнения)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E8548" w14:textId="77777777" w:rsidR="00F66D25" w:rsidRPr="00F66D25" w:rsidRDefault="00F66D25" w:rsidP="00F66D25">
            <w:pPr>
              <w:suppressAutoHyphens/>
            </w:pPr>
            <w:r w:rsidRPr="00F66D25">
              <w:t xml:space="preserve">Ra </w:t>
            </w:r>
            <w:proofErr w:type="gramStart"/>
            <w:r w:rsidRPr="00F66D25">
              <w:t>( 10</w:t>
            </w:r>
            <w:proofErr w:type="gramEnd"/>
            <w:r w:rsidRPr="00F66D25">
              <w:t xml:space="preserve"> - 0,020 ) мкм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BEFFB" w14:textId="77777777" w:rsidR="00F66D25" w:rsidRPr="00F66D25" w:rsidRDefault="00F66D25" w:rsidP="00F66D25">
            <w:pPr>
              <w:suppressAutoHyphens/>
              <w:ind w:right="-78"/>
            </w:pPr>
            <w:r w:rsidRPr="00F66D25">
              <w:t xml:space="preserve">+ (от–17% до +12%) </w:t>
            </w:r>
          </w:p>
        </w:tc>
      </w:tr>
      <w:tr w:rsidR="00F66D25" w:rsidRPr="00587517" w14:paraId="0D72F891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756C" w14:textId="77777777" w:rsidR="00F66D25" w:rsidRPr="00F66D25" w:rsidRDefault="00F66D25" w:rsidP="00F66D25">
            <w:pPr>
              <w:suppressAutoHyphens/>
            </w:pPr>
            <w:r w:rsidRPr="00F66D25">
              <w:t>1.40*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45600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40675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82C7" w14:textId="77777777" w:rsidR="00F66D25" w:rsidRPr="00F66D25" w:rsidRDefault="00F66D25" w:rsidP="00F66D25">
            <w:pPr>
              <w:suppressAutoHyphens/>
            </w:pPr>
            <w:r w:rsidRPr="00F66D25">
              <w:t>Линейки поверочные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E090C" w14:textId="77777777" w:rsidR="00F66D25" w:rsidRPr="00F66D25" w:rsidRDefault="00F66D25" w:rsidP="00F66D25">
            <w:pPr>
              <w:suppressAutoHyphens/>
              <w:ind w:left="-122"/>
            </w:pPr>
            <w:r w:rsidRPr="00F66D25">
              <w:t>(400-</w:t>
            </w:r>
            <w:proofErr w:type="gramStart"/>
            <w:r w:rsidRPr="00F66D25">
              <w:t>1800)мм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DFBD5" w14:textId="77777777" w:rsidR="00F66D25" w:rsidRPr="00F66D25" w:rsidRDefault="00F66D25" w:rsidP="00F66D25">
            <w:pPr>
              <w:suppressAutoHyphens/>
            </w:pPr>
            <w:r w:rsidRPr="00F66D25">
              <w:t>кл.т.1; 2</w:t>
            </w:r>
          </w:p>
        </w:tc>
      </w:tr>
      <w:tr w:rsidR="00F66D25" w:rsidRPr="00587517" w14:paraId="0348AB8B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69285" w14:textId="77777777" w:rsidR="00F66D25" w:rsidRPr="00F66D25" w:rsidRDefault="00F66D25" w:rsidP="00F66D25">
            <w:pPr>
              <w:suppressAutoHyphens/>
            </w:pPr>
            <w:r w:rsidRPr="00F66D25">
              <w:t>1.41*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FA281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9EC75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103D2" w14:textId="77777777" w:rsidR="00F66D25" w:rsidRPr="00F66D25" w:rsidRDefault="00F66D25" w:rsidP="00F66D25">
            <w:pPr>
              <w:suppressAutoHyphens/>
            </w:pPr>
            <w:r w:rsidRPr="00F66D25">
              <w:t xml:space="preserve">Линейки лекальные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C556C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50 - 320</w:t>
            </w:r>
            <w:proofErr w:type="gramEnd"/>
            <w:r w:rsidRPr="00F66D25">
              <w:t>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5EAAC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кл.т</w:t>
            </w:r>
            <w:proofErr w:type="spellEnd"/>
            <w:r w:rsidRPr="00F66D25">
              <w:t>. 0; 1</w:t>
            </w:r>
          </w:p>
        </w:tc>
      </w:tr>
      <w:tr w:rsidR="00F66D25" w:rsidRPr="00587517" w14:paraId="00E7770B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ABEC" w14:textId="77777777" w:rsidR="00F66D25" w:rsidRPr="00F66D25" w:rsidRDefault="00F66D25" w:rsidP="00F66D25">
            <w:pPr>
              <w:suppressAutoHyphens/>
            </w:pPr>
            <w:r w:rsidRPr="00F66D25">
              <w:t>1.42*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52799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CDF2A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A2C24" w14:textId="77777777" w:rsidR="00F66D25" w:rsidRPr="00F66D25" w:rsidRDefault="00F66D25" w:rsidP="00F66D25">
            <w:pPr>
              <w:suppressAutoHyphens/>
            </w:pPr>
            <w:r w:rsidRPr="00F66D25">
              <w:t>Плиты поверочные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C51C6" w14:textId="77777777" w:rsidR="00F66D25" w:rsidRPr="00F66D25" w:rsidRDefault="00F66D25" w:rsidP="00F66D25">
            <w:pPr>
              <w:suppressAutoHyphens/>
              <w:ind w:left="-122" w:right="-77"/>
            </w:pPr>
            <w:r w:rsidRPr="00F66D25">
              <w:t xml:space="preserve"> (250-</w:t>
            </w:r>
            <w:proofErr w:type="gramStart"/>
            <w:r w:rsidRPr="00F66D25">
              <w:t>3000)мм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D39A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кл.т</w:t>
            </w:r>
            <w:proofErr w:type="spellEnd"/>
            <w:r w:rsidRPr="00F66D25">
              <w:t>. 0;1; 2; 3</w:t>
            </w:r>
          </w:p>
        </w:tc>
      </w:tr>
      <w:tr w:rsidR="00F66D25" w:rsidRPr="00587517" w14:paraId="082AF5E2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8809" w14:textId="77777777" w:rsidR="00F66D25" w:rsidRPr="00F66D25" w:rsidRDefault="00F66D25" w:rsidP="00F66D25">
            <w:pPr>
              <w:suppressAutoHyphens/>
            </w:pPr>
            <w:r w:rsidRPr="00F66D25">
              <w:t>1.43*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58D18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2D67E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B7485" w14:textId="77777777" w:rsidR="00F66D25" w:rsidRPr="00F66D25" w:rsidRDefault="00F66D25" w:rsidP="00F66D25">
            <w:pPr>
              <w:suppressAutoHyphens/>
              <w:ind w:left="-59" w:right="-200"/>
            </w:pPr>
            <w:r w:rsidRPr="00F66D25">
              <w:t>Угольники поверочные 90</w:t>
            </w:r>
            <w:r w:rsidRPr="00F66D25">
              <w:sym w:font="Symbol" w:char="F0B0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1D681" w14:textId="77777777" w:rsidR="00F66D25" w:rsidRPr="00F66D25" w:rsidRDefault="00F66D25" w:rsidP="00F66D25">
            <w:pPr>
              <w:suppressAutoHyphens/>
              <w:ind w:left="-122" w:right="-77"/>
            </w:pPr>
            <w:r w:rsidRPr="00F66D25">
              <w:t xml:space="preserve"> (60-</w:t>
            </w:r>
            <w:proofErr w:type="gramStart"/>
            <w:r w:rsidRPr="00F66D25">
              <w:t>1000)мм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ED193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кл.т</w:t>
            </w:r>
            <w:proofErr w:type="spellEnd"/>
            <w:r w:rsidRPr="00F66D25">
              <w:t>. 1; 2</w:t>
            </w:r>
          </w:p>
        </w:tc>
      </w:tr>
      <w:tr w:rsidR="00F66D25" w:rsidRPr="00587517" w14:paraId="70C11D6B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8DC7" w14:textId="77777777" w:rsidR="00F66D25" w:rsidRPr="00F66D25" w:rsidRDefault="00F66D25" w:rsidP="00F66D25">
            <w:pPr>
              <w:suppressAutoHyphens/>
            </w:pPr>
            <w:r w:rsidRPr="00F66D25">
              <w:t>1.44*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711B7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F6E3A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46B41" w14:textId="77777777" w:rsidR="00F66D25" w:rsidRPr="00F66D25" w:rsidRDefault="00F66D25" w:rsidP="00F66D25">
            <w:pPr>
              <w:suppressAutoHyphens/>
            </w:pPr>
            <w:r w:rsidRPr="00F66D25">
              <w:t xml:space="preserve">Угломеры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381B1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0 - 360</w:t>
            </w:r>
            <w:proofErr w:type="gramEnd"/>
            <w:r w:rsidRPr="00F66D25">
              <w:t>)</w:t>
            </w:r>
            <w:r w:rsidRPr="00F66D25">
              <w:sym w:font="Symbol" w:char="F0B0"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33E7D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ц.д</w:t>
            </w:r>
            <w:proofErr w:type="spellEnd"/>
            <w:r w:rsidRPr="00F66D25">
              <w:t xml:space="preserve">. </w:t>
            </w:r>
            <w:smartTag w:uri="urn:schemas-microsoft-com:office:smarttags" w:element="metricconverter">
              <w:smartTagPr>
                <w:attr w:name="ProductID" w:val="2’"/>
              </w:smartTagPr>
              <w:r w:rsidRPr="00F66D25">
                <w:t>2’</w:t>
              </w:r>
            </w:smartTag>
            <w:r w:rsidRPr="00F66D25">
              <w:t xml:space="preserve">; </w:t>
            </w:r>
            <w:smartTag w:uri="urn:schemas-microsoft-com:office:smarttags" w:element="metricconverter">
              <w:smartTagPr>
                <w:attr w:name="ProductID" w:val="5’"/>
              </w:smartTagPr>
              <w:r w:rsidRPr="00F66D25">
                <w:t>5’</w:t>
              </w:r>
            </w:smartTag>
            <w:r w:rsidRPr="00F66D25">
              <w:t xml:space="preserve">; </w:t>
            </w:r>
            <w:smartTag w:uri="urn:schemas-microsoft-com:office:smarttags" w:element="metricconverter">
              <w:smartTagPr>
                <w:attr w:name="ProductID" w:val="10’"/>
              </w:smartTagPr>
              <w:r w:rsidRPr="00F66D25">
                <w:t>10’</w:t>
              </w:r>
            </w:smartTag>
            <w:r w:rsidRPr="00F66D25">
              <w:t>; 15'; 1</w:t>
            </w:r>
            <w:r w:rsidRPr="00F66D25">
              <w:sym w:font="Symbol" w:char="F0B0"/>
            </w:r>
          </w:p>
        </w:tc>
      </w:tr>
      <w:tr w:rsidR="00F66D25" w:rsidRPr="00587517" w14:paraId="42724C9B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942C" w14:textId="77777777" w:rsidR="00F66D25" w:rsidRPr="00F66D25" w:rsidRDefault="00F66D25" w:rsidP="00F66D25">
            <w:pPr>
              <w:suppressAutoHyphens/>
            </w:pPr>
            <w:r w:rsidRPr="00F66D25">
              <w:t>1.45*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B3108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4B99A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11D8B" w14:textId="77777777" w:rsidR="00F66D25" w:rsidRPr="00F66D25" w:rsidRDefault="00F66D25" w:rsidP="00F66D25">
            <w:pPr>
              <w:suppressAutoHyphens/>
            </w:pPr>
            <w:r w:rsidRPr="00F66D25">
              <w:t xml:space="preserve">Уровни брусковые и рамные, в т. ч. микрометрические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71F36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0 - 250</w:t>
            </w:r>
            <w:proofErr w:type="gramEnd"/>
            <w:r w:rsidRPr="00F66D25">
              <w:t>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5198F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ц.д</w:t>
            </w:r>
            <w:proofErr w:type="spellEnd"/>
            <w:r w:rsidRPr="00F66D25">
              <w:t>. (</w:t>
            </w:r>
            <w:proofErr w:type="gramStart"/>
            <w:r w:rsidRPr="00F66D25">
              <w:t>0,02 - 0,15</w:t>
            </w:r>
            <w:proofErr w:type="gramEnd"/>
            <w:r w:rsidRPr="00F66D25">
              <w:t>) мм/м</w:t>
            </w:r>
          </w:p>
        </w:tc>
      </w:tr>
      <w:tr w:rsidR="00F66D25" w:rsidRPr="00587517" w14:paraId="01BA3897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9EFD" w14:textId="77777777" w:rsidR="00F66D25" w:rsidRPr="00F66D25" w:rsidRDefault="00F66D25" w:rsidP="00F66D25">
            <w:pPr>
              <w:suppressAutoHyphens/>
            </w:pPr>
            <w:r w:rsidRPr="00F66D25">
              <w:t>1.46*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3118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12FC0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19DE9" w14:textId="77777777" w:rsidR="00F66D25" w:rsidRPr="00F66D25" w:rsidRDefault="00F66D25" w:rsidP="00F66D25">
            <w:pPr>
              <w:suppressAutoHyphens/>
            </w:pPr>
            <w:r w:rsidRPr="00F66D25">
              <w:t>Уровни строительные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3C039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0 - 1000</w:t>
            </w:r>
            <w:proofErr w:type="gramEnd"/>
            <w:r w:rsidRPr="00F66D25">
              <w:t>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2169B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ц.д</w:t>
            </w:r>
            <w:proofErr w:type="spellEnd"/>
            <w:r w:rsidRPr="00F66D25">
              <w:t>. (</w:t>
            </w:r>
            <w:proofErr w:type="gramStart"/>
            <w:r w:rsidRPr="00F66D25">
              <w:t>6 - 18</w:t>
            </w:r>
            <w:proofErr w:type="gramEnd"/>
            <w:r w:rsidRPr="00F66D25">
              <w:t>) мм/м</w:t>
            </w:r>
          </w:p>
        </w:tc>
      </w:tr>
      <w:tr w:rsidR="00F66D25" w:rsidRPr="00587517" w14:paraId="7019306E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AB21" w14:textId="77777777" w:rsidR="00F66D25" w:rsidRPr="00F66D25" w:rsidRDefault="00F66D25" w:rsidP="00F66D25">
            <w:pPr>
              <w:suppressAutoHyphens/>
            </w:pPr>
            <w:r w:rsidRPr="00F66D25">
              <w:t>1.47*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70C9F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C155E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C7651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Биениемеры</w:t>
            </w:r>
            <w:proofErr w:type="spellEnd"/>
            <w:r w:rsidRPr="00F66D25">
              <w:t>, универсальные зубоизмерительные приборы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3B99F" w14:textId="77777777" w:rsidR="00F66D25" w:rsidRPr="00F66D25" w:rsidRDefault="00F66D25" w:rsidP="00F66D25">
            <w:pPr>
              <w:suppressAutoHyphens/>
            </w:pPr>
            <w:proofErr w:type="gramStart"/>
            <w:r w:rsidRPr="00F66D25">
              <w:t>( 0</w:t>
            </w:r>
            <w:proofErr w:type="gramEnd"/>
            <w:r w:rsidRPr="00F66D25">
              <w:t xml:space="preserve"> - 400 )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4EB71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кл</w:t>
            </w:r>
            <w:proofErr w:type="spellEnd"/>
            <w:r w:rsidRPr="00F66D25">
              <w:t>. В</w:t>
            </w:r>
          </w:p>
        </w:tc>
      </w:tr>
      <w:tr w:rsidR="00F66D25" w:rsidRPr="00587517" w14:paraId="324AD058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D8C3" w14:textId="77777777" w:rsidR="00F66D25" w:rsidRPr="00F66D25" w:rsidRDefault="00F66D25" w:rsidP="00F66D25">
            <w:pPr>
              <w:suppressAutoHyphens/>
            </w:pPr>
            <w:r w:rsidRPr="00F66D25">
              <w:t>1.48*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F5A6D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CDA2B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A83E8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Нормалемеры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31E6A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0 - 700</w:t>
            </w:r>
            <w:proofErr w:type="gramEnd"/>
            <w:r w:rsidRPr="00F66D25">
              <w:t>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2BF1F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ц.д</w:t>
            </w:r>
            <w:proofErr w:type="spellEnd"/>
            <w:r w:rsidRPr="00F66D25">
              <w:t xml:space="preserve">. 0,005;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F66D25">
                <w:t>0,01 мм</w:t>
              </w:r>
            </w:smartTag>
          </w:p>
        </w:tc>
      </w:tr>
      <w:tr w:rsidR="00F66D25" w:rsidRPr="00587517" w14:paraId="4F5A88A2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8FC4" w14:textId="77777777" w:rsidR="00F66D25" w:rsidRPr="00F66D25" w:rsidRDefault="00F66D25" w:rsidP="00F66D25">
            <w:pPr>
              <w:suppressAutoHyphens/>
            </w:pPr>
            <w:r w:rsidRPr="00F66D25">
              <w:t>1.49*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33D34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FB60D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7F978" w14:textId="77777777" w:rsidR="00F66D25" w:rsidRPr="00F66D25" w:rsidRDefault="00F66D25" w:rsidP="00F66D25">
            <w:pPr>
              <w:suppressAutoHyphens/>
            </w:pPr>
            <w:r w:rsidRPr="00F66D25">
              <w:t>Приборы для измерений межосевого расстояния зубчатых колес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A6E40" w14:textId="77777777" w:rsidR="00F66D25" w:rsidRPr="00F66D25" w:rsidRDefault="00F66D25" w:rsidP="00F66D25">
            <w:pPr>
              <w:suppressAutoHyphens/>
            </w:pPr>
            <w:proofErr w:type="gramStart"/>
            <w:r w:rsidRPr="00F66D25">
              <w:t>( 0</w:t>
            </w:r>
            <w:proofErr w:type="gramEnd"/>
            <w:r w:rsidRPr="00F66D25">
              <w:t xml:space="preserve"> - 400 )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45841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кл</w:t>
            </w:r>
            <w:proofErr w:type="spellEnd"/>
            <w:r w:rsidRPr="00F66D25">
              <w:t>. В</w:t>
            </w:r>
          </w:p>
        </w:tc>
      </w:tr>
      <w:tr w:rsidR="00F66D25" w:rsidRPr="00587517" w14:paraId="6E1045EB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9294" w14:textId="77777777" w:rsidR="00F66D25" w:rsidRPr="00F66D25" w:rsidRDefault="00F66D25" w:rsidP="00F66D25">
            <w:pPr>
              <w:suppressAutoHyphens/>
            </w:pPr>
            <w:r w:rsidRPr="00F66D25">
              <w:t>1.50*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2EE8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0266B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E89D4" w14:textId="77777777" w:rsidR="00F66D25" w:rsidRPr="00F66D25" w:rsidRDefault="00F66D25" w:rsidP="00F66D25">
            <w:pPr>
              <w:suppressAutoHyphens/>
            </w:pPr>
            <w:r w:rsidRPr="00F66D25">
              <w:t>Колеса зубчатые измерительные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A2AEA" w14:textId="77777777" w:rsidR="00F66D25" w:rsidRPr="00F66D25" w:rsidRDefault="00F66D25" w:rsidP="00F66D25">
            <w:pPr>
              <w:suppressAutoHyphens/>
            </w:pPr>
            <w:proofErr w:type="gramStart"/>
            <w:r w:rsidRPr="00F66D25">
              <w:t>m(</w:t>
            </w:r>
            <w:proofErr w:type="gramEnd"/>
            <w:r w:rsidRPr="00F66D25">
              <w:t>1,25 - 12)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CFC85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ст.т</w:t>
            </w:r>
            <w:proofErr w:type="spellEnd"/>
            <w:r w:rsidRPr="00F66D25">
              <w:t>. 5</w:t>
            </w:r>
          </w:p>
        </w:tc>
      </w:tr>
      <w:tr w:rsidR="00F66D25" w:rsidRPr="00587517" w14:paraId="22DB3C15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2CC7" w14:textId="77777777" w:rsidR="00F66D25" w:rsidRPr="00F66D25" w:rsidRDefault="00F66D25" w:rsidP="00F66D25">
            <w:pPr>
              <w:suppressAutoHyphens/>
            </w:pPr>
            <w:r w:rsidRPr="00F66D25">
              <w:t>1.51*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D910F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299DC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54EBE" w14:textId="77777777" w:rsidR="00F66D25" w:rsidRPr="00F66D25" w:rsidRDefault="00F66D25" w:rsidP="00F66D25">
            <w:pPr>
              <w:suppressAutoHyphens/>
            </w:pPr>
            <w:r w:rsidRPr="00F66D25">
              <w:t xml:space="preserve">Калибры – пробки резьбовые цилиндрические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AD1F5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3 - 400</w:t>
            </w:r>
            <w:proofErr w:type="gramEnd"/>
            <w:r w:rsidRPr="00F66D25">
              <w:t>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5A110" w14:textId="77777777" w:rsidR="00F66D25" w:rsidRPr="00F66D25" w:rsidRDefault="00F66D25" w:rsidP="00F66D25">
            <w:pPr>
              <w:suppressAutoHyphens/>
            </w:pPr>
            <w:r w:rsidRPr="00F66D25">
              <w:t xml:space="preserve">квалитет </w:t>
            </w:r>
            <w:proofErr w:type="gramStart"/>
            <w:r w:rsidRPr="00F66D25">
              <w:t>6 - 8</w:t>
            </w:r>
            <w:proofErr w:type="gramEnd"/>
          </w:p>
          <w:p w14:paraId="6BE09C5B" w14:textId="77777777" w:rsidR="00F66D25" w:rsidRPr="00F66D25" w:rsidRDefault="00F66D25" w:rsidP="00F66D25">
            <w:pPr>
              <w:suppressAutoHyphens/>
            </w:pPr>
          </w:p>
        </w:tc>
      </w:tr>
      <w:tr w:rsidR="00F66D25" w:rsidRPr="00587517" w14:paraId="2B4B2EBE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B032" w14:textId="77777777" w:rsidR="00F66D25" w:rsidRPr="00F66D25" w:rsidRDefault="00F66D25" w:rsidP="00F66D25">
            <w:pPr>
              <w:suppressAutoHyphens/>
            </w:pPr>
            <w:r w:rsidRPr="00F66D25">
              <w:t>1.52*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03B57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155E3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8EB24" w14:textId="77777777" w:rsidR="00F66D25" w:rsidRPr="00F66D25" w:rsidRDefault="00F66D25" w:rsidP="00F66D25">
            <w:pPr>
              <w:suppressAutoHyphens/>
            </w:pPr>
            <w:r w:rsidRPr="00F66D25">
              <w:t>Калибры – кольца резьбовые цилиндрические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1795A" w14:textId="77777777" w:rsidR="00F66D25" w:rsidRPr="00F66D25" w:rsidRDefault="00F66D25" w:rsidP="00F66D25">
            <w:pPr>
              <w:suppressAutoHyphens/>
            </w:pPr>
            <w:proofErr w:type="gramStart"/>
            <w:r w:rsidRPr="00F66D25">
              <w:t>( 3</w:t>
            </w:r>
            <w:proofErr w:type="gramEnd"/>
            <w:r w:rsidRPr="00F66D25">
              <w:t xml:space="preserve"> - 400)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95128" w14:textId="77777777" w:rsidR="00F66D25" w:rsidRPr="00F66D25" w:rsidRDefault="00F66D25" w:rsidP="00F66D25">
            <w:pPr>
              <w:suppressAutoHyphens/>
            </w:pPr>
            <w:r w:rsidRPr="00F66D25">
              <w:t>Квалитет 6 - 8</w:t>
            </w:r>
          </w:p>
        </w:tc>
      </w:tr>
      <w:tr w:rsidR="00F66D25" w:rsidRPr="00587517" w14:paraId="5B609080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063D" w14:textId="77777777" w:rsidR="00F66D25" w:rsidRPr="00F66D25" w:rsidRDefault="00F66D25" w:rsidP="00F66D25">
            <w:pPr>
              <w:suppressAutoHyphens/>
            </w:pPr>
            <w:r w:rsidRPr="00F66D25">
              <w:t>1.53*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53C7B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E314C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5F8C4" w14:textId="77777777" w:rsidR="00F66D25" w:rsidRPr="00F66D25" w:rsidRDefault="00F66D25" w:rsidP="00F66D25">
            <w:pPr>
              <w:suppressAutoHyphens/>
            </w:pPr>
            <w:r w:rsidRPr="00F66D25">
              <w:t>Калибры – пробки резьбовые конические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54DF9" w14:textId="77777777" w:rsidR="00F66D25" w:rsidRPr="00F66D25" w:rsidRDefault="00F66D25" w:rsidP="00F66D25">
            <w:pPr>
              <w:suppressAutoHyphens/>
            </w:pPr>
            <w:proofErr w:type="gramStart"/>
            <w:r w:rsidRPr="00F66D25">
              <w:t>( 9</w:t>
            </w:r>
            <w:proofErr w:type="gramEnd"/>
            <w:r w:rsidRPr="00F66D25">
              <w:t xml:space="preserve"> – 40 )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09F9" w14:textId="77777777" w:rsidR="00F66D25" w:rsidRPr="00F66D25" w:rsidRDefault="00F66D25" w:rsidP="00F66D25">
            <w:pPr>
              <w:suppressAutoHyphens/>
            </w:pPr>
            <w:r w:rsidRPr="00F66D25">
              <w:t>±3 мкм</w:t>
            </w:r>
          </w:p>
          <w:p w14:paraId="057457FF" w14:textId="77777777" w:rsidR="00F66D25" w:rsidRPr="00F66D25" w:rsidRDefault="00F66D25" w:rsidP="00F66D25">
            <w:pPr>
              <w:suppressAutoHyphens/>
            </w:pPr>
            <w:r w:rsidRPr="00F66D25">
              <w:t>±10′</w:t>
            </w:r>
          </w:p>
        </w:tc>
      </w:tr>
    </w:tbl>
    <w:p w14:paraId="2294678D" w14:textId="77777777" w:rsidR="00F66D25" w:rsidRDefault="00F66D25" w:rsidP="005C5B9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2555906" w14:textId="77777777" w:rsidR="00F66D25" w:rsidRDefault="00F66D25">
      <w:r>
        <w:br w:type="page"/>
      </w:r>
    </w:p>
    <w:tbl>
      <w:tblPr>
        <w:tblW w:w="4932" w:type="pct"/>
        <w:tblInd w:w="-5" w:type="dxa"/>
        <w:tblLayout w:type="fixed"/>
        <w:tblCellMar>
          <w:left w:w="71" w:type="dxa"/>
          <w:right w:w="71" w:type="dxa"/>
        </w:tblCellMar>
        <w:tblLook w:val="00A0" w:firstRow="1" w:lastRow="0" w:firstColumn="1" w:lastColumn="0" w:noHBand="0" w:noVBand="0"/>
      </w:tblPr>
      <w:tblGrid>
        <w:gridCol w:w="825"/>
        <w:gridCol w:w="1442"/>
        <w:gridCol w:w="1276"/>
        <w:gridCol w:w="2126"/>
        <w:gridCol w:w="1701"/>
        <w:gridCol w:w="2127"/>
      </w:tblGrid>
      <w:tr w:rsidR="00F66D25" w:rsidRPr="00587517" w14:paraId="68C8F419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1BFE" w14:textId="77777777" w:rsidR="00F66D25" w:rsidRPr="00C94794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lastRenderedPageBreak/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 w:rsidRPr="00C94794">
              <w:rPr>
                <w:sz w:val="22"/>
                <w:szCs w:val="22"/>
              </w:rPr>
              <w:t>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8675" w14:textId="77777777" w:rsidR="00F66D25" w:rsidRPr="00C94794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36A2" w14:textId="77777777" w:rsidR="00F66D25" w:rsidRPr="00C94794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AF8E" w14:textId="77777777" w:rsidR="00F66D25" w:rsidRPr="00C94794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B818" w14:textId="77777777" w:rsidR="00F66D25" w:rsidRPr="00C94794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64EF" w14:textId="77777777" w:rsidR="00F66D25" w:rsidRPr="00A54DFD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6</w:t>
            </w:r>
          </w:p>
        </w:tc>
      </w:tr>
      <w:tr w:rsidR="00F66D25" w:rsidRPr="00587517" w14:paraId="68A0EAFE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43AB" w14:textId="77777777" w:rsidR="00F66D25" w:rsidRPr="00F66D25" w:rsidRDefault="00F66D25" w:rsidP="00F66D25">
            <w:pPr>
              <w:suppressAutoHyphens/>
            </w:pPr>
            <w:r w:rsidRPr="00F66D25">
              <w:t>1.54*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5AFC5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4D854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0CD3" w14:textId="77777777" w:rsidR="00F66D25" w:rsidRPr="00F66D25" w:rsidRDefault="00F66D25" w:rsidP="00F66D25">
            <w:pPr>
              <w:suppressAutoHyphens/>
            </w:pPr>
            <w:r w:rsidRPr="00F66D25">
              <w:t>Калибры – кольца резьбовые конические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4E5E0" w14:textId="77777777" w:rsidR="00F66D25" w:rsidRPr="00F66D25" w:rsidRDefault="00F66D25" w:rsidP="00F66D25">
            <w:pPr>
              <w:suppressAutoHyphens/>
            </w:pPr>
            <w:proofErr w:type="gramStart"/>
            <w:r w:rsidRPr="00F66D25">
              <w:t>( 9</w:t>
            </w:r>
            <w:proofErr w:type="gramEnd"/>
            <w:r w:rsidRPr="00F66D25">
              <w:t xml:space="preserve"> – 40 )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39984" w14:textId="77777777" w:rsidR="00F66D25" w:rsidRPr="00F66D25" w:rsidRDefault="00F66D25" w:rsidP="00F66D25">
            <w:pPr>
              <w:suppressAutoHyphens/>
            </w:pPr>
            <w:r w:rsidRPr="00F66D25">
              <w:t>±3 мкм</w:t>
            </w:r>
          </w:p>
          <w:p w14:paraId="12A54050" w14:textId="77777777" w:rsidR="00F66D25" w:rsidRPr="00F66D25" w:rsidRDefault="00F66D25" w:rsidP="00F66D25">
            <w:pPr>
              <w:suppressAutoHyphens/>
            </w:pPr>
            <w:r w:rsidRPr="00F66D25">
              <w:t>±10′</w:t>
            </w:r>
          </w:p>
        </w:tc>
      </w:tr>
      <w:tr w:rsidR="00F66D25" w:rsidRPr="00587517" w14:paraId="29AB7008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F961" w14:textId="77777777" w:rsidR="00F66D25" w:rsidRPr="00F66D25" w:rsidRDefault="00F66D25" w:rsidP="00F66D25">
            <w:pPr>
              <w:suppressAutoHyphens/>
            </w:pPr>
            <w:r w:rsidRPr="00F66D25">
              <w:t>1.55*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2AF52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C8F4A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2026D" w14:textId="77777777" w:rsidR="00F66D25" w:rsidRPr="00F66D25" w:rsidRDefault="00F66D25" w:rsidP="00F66D25">
            <w:pPr>
              <w:suppressAutoHyphens/>
            </w:pPr>
            <w:r w:rsidRPr="00F66D25">
              <w:t>Калибры контрольные резьбовые цилиндрические и конические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3D4E9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3 - 400</w:t>
            </w:r>
            <w:proofErr w:type="gramEnd"/>
            <w:r w:rsidRPr="00F66D25">
              <w:t>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BA2CC" w14:textId="77777777" w:rsidR="00F66D25" w:rsidRPr="00F66D25" w:rsidRDefault="00F66D25" w:rsidP="00F66D25">
            <w:pPr>
              <w:suppressAutoHyphens/>
            </w:pPr>
            <w:r w:rsidRPr="00F66D25">
              <w:t xml:space="preserve">квалитет </w:t>
            </w:r>
            <w:proofErr w:type="gramStart"/>
            <w:r w:rsidRPr="00F66D25">
              <w:t>6 – 8</w:t>
            </w:r>
            <w:proofErr w:type="gramEnd"/>
            <w:r w:rsidRPr="00F66D25">
              <w:t>;</w:t>
            </w:r>
          </w:p>
          <w:p w14:paraId="39D12FC5" w14:textId="77777777" w:rsidR="00F66D25" w:rsidRPr="00F66D25" w:rsidRDefault="00F66D25" w:rsidP="00F66D25">
            <w:pPr>
              <w:suppressAutoHyphens/>
            </w:pPr>
            <w:r w:rsidRPr="00F66D25">
              <w:t>± 3 мкм;</w:t>
            </w:r>
          </w:p>
          <w:p w14:paraId="2922733B" w14:textId="77777777" w:rsidR="00F66D25" w:rsidRPr="00F66D25" w:rsidRDefault="00F66D25" w:rsidP="00F66D25">
            <w:pPr>
              <w:suppressAutoHyphens/>
            </w:pPr>
            <w:r w:rsidRPr="00F66D25">
              <w:t>± 10′</w:t>
            </w:r>
          </w:p>
        </w:tc>
      </w:tr>
      <w:tr w:rsidR="00F66D25" w:rsidRPr="00587517" w14:paraId="4762579B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B554" w14:textId="77777777" w:rsidR="00F66D25" w:rsidRPr="00F66D25" w:rsidRDefault="00F66D25" w:rsidP="00F66D25">
            <w:pPr>
              <w:suppressAutoHyphens/>
            </w:pPr>
            <w:r w:rsidRPr="00F66D25">
              <w:t>1.56*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A29DC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4CEAA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91F43" w14:textId="77777777" w:rsidR="00F66D25" w:rsidRPr="00F66D25" w:rsidRDefault="00F66D25" w:rsidP="00F66D25">
            <w:pPr>
              <w:suppressAutoHyphens/>
            </w:pPr>
            <w:r w:rsidRPr="00F66D25">
              <w:t>Проволочки и ролики для измерения среднего диаметра резьбы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0F61A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1 - 40</w:t>
            </w:r>
            <w:proofErr w:type="gramEnd"/>
            <w:r w:rsidRPr="00F66D25">
              <w:t>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E1617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кл.т</w:t>
            </w:r>
            <w:proofErr w:type="spellEnd"/>
            <w:r w:rsidRPr="00F66D25">
              <w:t>. 1</w:t>
            </w:r>
          </w:p>
        </w:tc>
      </w:tr>
      <w:tr w:rsidR="00F66D25" w:rsidRPr="00587517" w14:paraId="17051B34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BAD7" w14:textId="77777777" w:rsidR="00F66D25" w:rsidRPr="00F66D25" w:rsidRDefault="00F66D25" w:rsidP="00F66D25">
            <w:pPr>
              <w:suppressAutoHyphens/>
            </w:pPr>
            <w:r w:rsidRPr="00F66D25">
              <w:t>1.57*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7824D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EA6A8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C36FA" w14:textId="77777777" w:rsidR="00F66D25" w:rsidRPr="00F66D25" w:rsidRDefault="00F66D25" w:rsidP="00F66D25">
            <w:pPr>
              <w:suppressAutoHyphens/>
            </w:pPr>
            <w:r w:rsidRPr="00F66D25">
              <w:t>Микрометры со вставками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5D448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0 - 275</w:t>
            </w:r>
            <w:proofErr w:type="gramEnd"/>
            <w:r w:rsidRPr="00F66D25">
              <w:t>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DC898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ц.д</w:t>
            </w:r>
            <w:proofErr w:type="spellEnd"/>
            <w:r w:rsidRPr="00F66D25">
              <w:t xml:space="preserve">. 0, </w:t>
            </w:r>
            <w:smartTag w:uri="urn:schemas-microsoft-com:office:smarttags" w:element="metricconverter">
              <w:smartTagPr>
                <w:attr w:name="ProductID" w:val="01 мм"/>
              </w:smartTagPr>
              <w:r w:rsidRPr="00F66D25">
                <w:t>01 мм</w:t>
              </w:r>
            </w:smartTag>
          </w:p>
        </w:tc>
      </w:tr>
      <w:tr w:rsidR="00F66D25" w:rsidRPr="00587517" w14:paraId="4A37D1BD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6545" w14:textId="77777777" w:rsidR="00F66D25" w:rsidRPr="00F66D25" w:rsidRDefault="00F66D25" w:rsidP="00F66D25">
            <w:pPr>
              <w:suppressAutoHyphens/>
            </w:pPr>
            <w:r w:rsidRPr="00F66D25">
              <w:t>1.58*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6D790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8A4CC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71F1E" w14:textId="77777777" w:rsidR="00F66D25" w:rsidRPr="00F66D25" w:rsidRDefault="00F66D25" w:rsidP="00F66D25">
            <w:pPr>
              <w:suppressAutoHyphens/>
            </w:pPr>
            <w:r w:rsidRPr="00F66D25">
              <w:t>Системы цифровые измерительные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A939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0 - 30</w:t>
            </w:r>
            <w:proofErr w:type="gramEnd"/>
            <w:r w:rsidRPr="00F66D25">
              <w:t>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5DC0D" w14:textId="77777777" w:rsidR="00F66D25" w:rsidRPr="00F66D25" w:rsidRDefault="00F66D25" w:rsidP="00F66D25">
            <w:pPr>
              <w:suppressAutoHyphens/>
            </w:pPr>
            <w:proofErr w:type="spellStart"/>
            <w:r w:rsidRPr="00F66D25">
              <w:t>ц.д</w:t>
            </w:r>
            <w:proofErr w:type="spellEnd"/>
            <w:r w:rsidRPr="00F66D25">
              <w:t xml:space="preserve">. </w:t>
            </w:r>
            <w:smartTag w:uri="urn:schemas-microsoft-com:office:smarttags" w:element="metricconverter">
              <w:smartTagPr>
                <w:attr w:name="ProductID" w:val="0,001 мм"/>
              </w:smartTagPr>
              <w:r w:rsidRPr="00F66D25">
                <w:t>0,001 мм</w:t>
              </w:r>
            </w:smartTag>
          </w:p>
        </w:tc>
      </w:tr>
      <w:tr w:rsidR="00F66D25" w:rsidRPr="00587517" w14:paraId="7F09B761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1288" w14:textId="77777777" w:rsidR="00F66D25" w:rsidRPr="00F66D25" w:rsidRDefault="00F66D25" w:rsidP="00F66D25">
            <w:pPr>
              <w:suppressAutoHyphens/>
            </w:pPr>
            <w:r w:rsidRPr="00F66D25">
              <w:t>1.59*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1C132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D9A8C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E983F" w14:textId="77777777" w:rsidR="00F66D25" w:rsidRPr="00F66D25" w:rsidRDefault="00F66D25" w:rsidP="00F66D25">
            <w:pPr>
              <w:suppressAutoHyphens/>
            </w:pPr>
            <w:r w:rsidRPr="00F66D25">
              <w:t>Валики для поверки призм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362E3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3 - 100</w:t>
            </w:r>
            <w:proofErr w:type="gramEnd"/>
            <w:r w:rsidRPr="00F66D25">
              <w:t>)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54234" w14:textId="77777777" w:rsidR="00F66D25" w:rsidRPr="00F66D25" w:rsidRDefault="00F66D25" w:rsidP="00F66D25">
            <w:pPr>
              <w:suppressAutoHyphens/>
            </w:pPr>
            <w:r w:rsidRPr="00F66D25">
              <w:t xml:space="preserve">ц. д. </w:t>
            </w:r>
            <w:smartTag w:uri="urn:schemas-microsoft-com:office:smarttags" w:element="metricconverter">
              <w:smartTagPr>
                <w:attr w:name="ProductID" w:val="0,002 мм"/>
              </w:smartTagPr>
              <w:r w:rsidRPr="00F66D25">
                <w:t>0,002 мм</w:t>
              </w:r>
            </w:smartTag>
          </w:p>
        </w:tc>
      </w:tr>
      <w:tr w:rsidR="00F66D25" w:rsidRPr="00587517" w14:paraId="545A06D5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CF30F" w14:textId="77777777" w:rsidR="00F66D25" w:rsidRPr="00F66D25" w:rsidRDefault="00F66D25" w:rsidP="00F66D25">
            <w:pPr>
              <w:suppressAutoHyphens/>
            </w:pPr>
            <w:r w:rsidRPr="00F66D25">
              <w:t>2.1*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552CC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5FD6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754CE" w14:textId="77777777" w:rsidR="00F66D25" w:rsidRPr="00F66D25" w:rsidRDefault="00F66D25" w:rsidP="00F66D25">
            <w:pPr>
              <w:suppressAutoHyphens/>
              <w:ind w:left="-14"/>
            </w:pPr>
            <w:r w:rsidRPr="00F66D25">
              <w:t>Весы настольные циферблатные, применяемые в технологическом процессе производства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D4849" w14:textId="77777777" w:rsidR="00F66D25" w:rsidRPr="00F66D25" w:rsidRDefault="00F66D25" w:rsidP="00F66D25">
            <w:pPr>
              <w:suppressAutoHyphens/>
              <w:ind w:left="142"/>
            </w:pPr>
            <w:r w:rsidRPr="00F66D25">
              <w:t>(</w:t>
            </w:r>
            <w:proofErr w:type="gramStart"/>
            <w:r w:rsidRPr="00F66D25">
              <w:t>0,1 - 10</w:t>
            </w:r>
            <w:proofErr w:type="gramEnd"/>
            <w:r w:rsidRPr="00F66D25">
              <w:t>) кг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B1679" w14:textId="77777777" w:rsidR="00F66D25" w:rsidRPr="00F66D25" w:rsidRDefault="00F66D25" w:rsidP="00F66D25">
            <w:pPr>
              <w:suppressAutoHyphens/>
              <w:ind w:left="142"/>
            </w:pPr>
            <w:proofErr w:type="spellStart"/>
            <w:r w:rsidRPr="00F66D25">
              <w:t>кл.т</w:t>
            </w:r>
            <w:proofErr w:type="spellEnd"/>
            <w:r w:rsidRPr="00F66D25">
              <w:t>. средний</w:t>
            </w:r>
          </w:p>
        </w:tc>
      </w:tr>
      <w:tr w:rsidR="00F66D25" w:rsidRPr="00587517" w14:paraId="1B26C7CA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5025B" w14:textId="77777777" w:rsidR="00F66D25" w:rsidRPr="00F66D25" w:rsidRDefault="00F66D25" w:rsidP="00F66D25">
            <w:pPr>
              <w:suppressAutoHyphens/>
            </w:pPr>
            <w:r w:rsidRPr="00F66D25">
              <w:t>2.2*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822E4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F69C1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 xml:space="preserve"> 26.51/99.002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904A6" w14:textId="77777777" w:rsidR="00F66D25" w:rsidRPr="00F66D25" w:rsidRDefault="00F66D25" w:rsidP="00F66D25">
            <w:pPr>
              <w:suppressAutoHyphens/>
            </w:pPr>
            <w:r w:rsidRPr="00F66D25">
              <w:t>Весы платформенные, применяемые в технологическом процессе производства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457F4" w14:textId="77777777" w:rsidR="00F66D25" w:rsidRPr="00F66D25" w:rsidRDefault="00F66D25" w:rsidP="00F66D25">
            <w:pPr>
              <w:suppressAutoHyphens/>
              <w:ind w:left="142"/>
            </w:pPr>
            <w:r w:rsidRPr="00F66D25">
              <w:t>(</w:t>
            </w:r>
            <w:proofErr w:type="gramStart"/>
            <w:r w:rsidRPr="00F66D25">
              <w:t>0,2 - 500</w:t>
            </w:r>
            <w:proofErr w:type="gramEnd"/>
            <w:r w:rsidRPr="00F66D25">
              <w:t>) кг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F0B06" w14:textId="77777777" w:rsidR="00F66D25" w:rsidRPr="00F66D25" w:rsidRDefault="00F66D25" w:rsidP="00F66D25">
            <w:pPr>
              <w:suppressAutoHyphens/>
              <w:ind w:left="142"/>
            </w:pPr>
            <w:proofErr w:type="spellStart"/>
            <w:r w:rsidRPr="00F66D25">
              <w:t>кл.т</w:t>
            </w:r>
            <w:proofErr w:type="spellEnd"/>
            <w:r w:rsidRPr="00F66D25">
              <w:t>. средний</w:t>
            </w:r>
          </w:p>
        </w:tc>
      </w:tr>
      <w:tr w:rsidR="00F66D25" w:rsidRPr="00587517" w14:paraId="26BA6BD2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B455C" w14:textId="77777777" w:rsidR="00F66D25" w:rsidRPr="00F66D25" w:rsidRDefault="00F66D25" w:rsidP="00F66D25">
            <w:pPr>
              <w:suppressAutoHyphens/>
            </w:pPr>
            <w:r w:rsidRPr="00F66D25">
              <w:t>2.3*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09E02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A866C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 xml:space="preserve"> 26.51/99.002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3B2F4" w14:textId="77777777" w:rsidR="00F66D25" w:rsidRPr="00F66D25" w:rsidRDefault="00F66D25" w:rsidP="00F66D25">
            <w:pPr>
              <w:suppressAutoHyphens/>
            </w:pPr>
            <w:r w:rsidRPr="00F66D25">
              <w:t xml:space="preserve">Весы счетные коромысловые для внутренних учетных операций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0CB0" w14:textId="77777777" w:rsidR="00F66D25" w:rsidRPr="00F66D25" w:rsidRDefault="00F66D25" w:rsidP="00F66D25">
            <w:pPr>
              <w:suppressAutoHyphens/>
              <w:ind w:left="142"/>
            </w:pPr>
            <w:r w:rsidRPr="00F66D25">
              <w:t>(</w:t>
            </w:r>
            <w:proofErr w:type="gramStart"/>
            <w:r w:rsidRPr="00F66D25">
              <w:t>0,1 - 50</w:t>
            </w:r>
            <w:proofErr w:type="gramEnd"/>
            <w:r w:rsidRPr="00F66D25">
              <w:t>) кг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491CE" w14:textId="77777777" w:rsidR="00F66D25" w:rsidRPr="00F66D25" w:rsidRDefault="00F66D25" w:rsidP="00F66D25">
            <w:pPr>
              <w:suppressAutoHyphens/>
              <w:ind w:left="142"/>
            </w:pPr>
            <w:proofErr w:type="spellStart"/>
            <w:r w:rsidRPr="00F66D25">
              <w:t>кл.т</w:t>
            </w:r>
            <w:proofErr w:type="spellEnd"/>
            <w:r w:rsidRPr="00F66D25">
              <w:t>. средний</w:t>
            </w:r>
          </w:p>
        </w:tc>
      </w:tr>
      <w:tr w:rsidR="00F66D25" w:rsidRPr="00587517" w14:paraId="29B8EBB3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724EA" w14:textId="77777777" w:rsidR="00F66D25" w:rsidRPr="00F66D25" w:rsidRDefault="00F66D25" w:rsidP="00F66D25">
            <w:pPr>
              <w:suppressAutoHyphens/>
            </w:pPr>
            <w:r w:rsidRPr="00F66D25">
              <w:t>2.4*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005BD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9109B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 xml:space="preserve"> 26.51/99.002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EE859" w14:textId="77777777" w:rsidR="00F66D25" w:rsidRPr="00F66D25" w:rsidRDefault="00F66D25" w:rsidP="00F66D25">
            <w:pPr>
              <w:suppressAutoHyphens/>
            </w:pPr>
            <w:r w:rsidRPr="00F66D25">
              <w:t>Весы электронные, применяемые в технологическом процессе производства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503C" w14:textId="77777777" w:rsidR="00F66D25" w:rsidRPr="00F66D25" w:rsidRDefault="00F66D25" w:rsidP="00F66D25">
            <w:pPr>
              <w:suppressAutoHyphens/>
              <w:ind w:left="142"/>
            </w:pPr>
            <w:r w:rsidRPr="00F66D25">
              <w:t>(</w:t>
            </w:r>
            <w:proofErr w:type="gramStart"/>
            <w:r w:rsidRPr="00F66D25">
              <w:t>0,1 - 600</w:t>
            </w:r>
            <w:proofErr w:type="gramEnd"/>
            <w:r w:rsidRPr="00F66D25">
              <w:t>) кг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6E696" w14:textId="77777777" w:rsidR="00F66D25" w:rsidRPr="00F66D25" w:rsidRDefault="00F66D25" w:rsidP="00F66D25">
            <w:pPr>
              <w:suppressAutoHyphens/>
              <w:ind w:left="142"/>
            </w:pPr>
            <w:proofErr w:type="spellStart"/>
            <w:r w:rsidRPr="00F66D25">
              <w:t>кл.т</w:t>
            </w:r>
            <w:proofErr w:type="spellEnd"/>
            <w:r w:rsidRPr="00F66D25">
              <w:t>. средний</w:t>
            </w:r>
          </w:p>
        </w:tc>
      </w:tr>
      <w:tr w:rsidR="00F66D25" w:rsidRPr="00587517" w14:paraId="4566B8F8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6F863" w14:textId="77777777" w:rsidR="00F66D25" w:rsidRPr="00F66D25" w:rsidRDefault="00F66D25" w:rsidP="00F66D25">
            <w:pPr>
              <w:suppressAutoHyphens/>
            </w:pPr>
            <w:r w:rsidRPr="00F66D25">
              <w:t>3.1*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3B6F1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E389B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 xml:space="preserve"> 26.51/99.003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E724B" w14:textId="77777777" w:rsidR="00F66D25" w:rsidRPr="00F66D25" w:rsidRDefault="00F66D25" w:rsidP="00F66D25">
            <w:pPr>
              <w:suppressAutoHyphens/>
            </w:pPr>
            <w:r w:rsidRPr="00F66D25">
              <w:t>Ключи моментные (динамометрические)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374E0" w14:textId="77777777" w:rsidR="00F66D25" w:rsidRPr="00F66D25" w:rsidRDefault="00F66D25" w:rsidP="00F66D25">
            <w:pPr>
              <w:suppressAutoHyphens/>
              <w:ind w:left="142"/>
            </w:pPr>
            <w:r w:rsidRPr="00F66D25">
              <w:t>(</w:t>
            </w:r>
            <w:proofErr w:type="gramStart"/>
            <w:r w:rsidRPr="00F66D25">
              <w:t>0 - 2000</w:t>
            </w:r>
            <w:proofErr w:type="gramEnd"/>
            <w:r w:rsidRPr="00F66D25">
              <w:t xml:space="preserve">) </w:t>
            </w:r>
            <w:proofErr w:type="spellStart"/>
            <w:r w:rsidRPr="00F66D25">
              <w:t>Н·м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76FBE" w14:textId="77777777" w:rsidR="00F66D25" w:rsidRPr="00F66D25" w:rsidRDefault="00F66D25" w:rsidP="00F66D25">
            <w:pPr>
              <w:suppressAutoHyphens/>
              <w:ind w:left="142"/>
            </w:pPr>
            <w:r w:rsidRPr="00F66D25">
              <w:sym w:font="Symbol" w:char="F0B1"/>
            </w:r>
            <w:r w:rsidRPr="00F66D25">
              <w:t xml:space="preserve"> (</w:t>
            </w:r>
            <w:proofErr w:type="gramStart"/>
            <w:r w:rsidRPr="00F66D25">
              <w:t>1,5 - 5,0</w:t>
            </w:r>
            <w:proofErr w:type="gramEnd"/>
            <w:r w:rsidRPr="00F66D25">
              <w:t>) %</w:t>
            </w:r>
          </w:p>
        </w:tc>
      </w:tr>
      <w:tr w:rsidR="00F66D25" w:rsidRPr="00587517" w14:paraId="50A83AED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2DFFB" w14:textId="77777777" w:rsidR="00F66D25" w:rsidRPr="00F66D25" w:rsidRDefault="00F66D25" w:rsidP="00F66D25">
            <w:pPr>
              <w:suppressAutoHyphens/>
            </w:pPr>
            <w:r w:rsidRPr="00F66D25">
              <w:t>3.2*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76A84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E049F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42A38" w14:textId="77777777" w:rsidR="00F66D25" w:rsidRPr="00F66D25" w:rsidRDefault="00F66D25" w:rsidP="00F66D25">
            <w:pPr>
              <w:suppressAutoHyphens/>
            </w:pPr>
            <w:r w:rsidRPr="00F66D25">
              <w:t>Машины для испытания пружин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473BE" w14:textId="77777777" w:rsidR="00F66D25" w:rsidRPr="00F66D25" w:rsidRDefault="00F66D25" w:rsidP="00F66D25">
            <w:pPr>
              <w:suppressAutoHyphens/>
              <w:ind w:left="142"/>
            </w:pPr>
            <w:r w:rsidRPr="00F66D25">
              <w:t>(</w:t>
            </w:r>
            <w:proofErr w:type="gramStart"/>
            <w:r w:rsidRPr="00F66D25">
              <w:t>5 - 1000</w:t>
            </w:r>
            <w:proofErr w:type="gramEnd"/>
            <w:r w:rsidRPr="00F66D25">
              <w:t>) 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93237" w14:textId="77777777" w:rsidR="00F66D25" w:rsidRPr="00F66D25" w:rsidRDefault="00F66D25" w:rsidP="00F66D25">
            <w:pPr>
              <w:suppressAutoHyphens/>
              <w:ind w:left="142"/>
            </w:pPr>
            <w:r w:rsidRPr="00F66D25">
              <w:sym w:font="Symbol" w:char="F0B1"/>
            </w:r>
            <w:r w:rsidRPr="00F66D25">
              <w:t xml:space="preserve"> 1%</w:t>
            </w:r>
          </w:p>
        </w:tc>
      </w:tr>
      <w:tr w:rsidR="00F66D25" w:rsidRPr="00587517" w14:paraId="756B3CB4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972DB" w14:textId="77777777" w:rsidR="00F66D25" w:rsidRPr="00F66D25" w:rsidRDefault="00F66D25" w:rsidP="00F66D25">
            <w:pPr>
              <w:suppressAutoHyphens/>
            </w:pPr>
            <w:r w:rsidRPr="00F66D25">
              <w:t>3.3*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836D0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BC20C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02333" w14:textId="77777777" w:rsidR="00F66D25" w:rsidRPr="00F66D25" w:rsidRDefault="00F66D25" w:rsidP="00F66D25">
            <w:pPr>
              <w:suppressAutoHyphens/>
            </w:pPr>
            <w:r w:rsidRPr="00F66D25">
              <w:t>Устройства весовые для измерения крутящего момента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31107" w14:textId="77777777" w:rsidR="00F66D25" w:rsidRPr="00F66D25" w:rsidRDefault="00F66D25" w:rsidP="00F66D25">
            <w:pPr>
              <w:suppressAutoHyphens/>
              <w:ind w:left="142"/>
            </w:pPr>
            <w:r w:rsidRPr="00F66D25">
              <w:t>(</w:t>
            </w:r>
            <w:proofErr w:type="gramStart"/>
            <w:r w:rsidRPr="00F66D25">
              <w:t>0 - 3000</w:t>
            </w:r>
            <w:proofErr w:type="gramEnd"/>
            <w:r w:rsidRPr="00F66D25">
              <w:t xml:space="preserve">) </w:t>
            </w:r>
            <w:proofErr w:type="spellStart"/>
            <w:r w:rsidRPr="00F66D25">
              <w:t>Н·м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1078C" w14:textId="77777777" w:rsidR="00F66D25" w:rsidRPr="00F66D25" w:rsidRDefault="00F66D25" w:rsidP="00F66D25">
            <w:pPr>
              <w:suppressAutoHyphens/>
              <w:ind w:left="142"/>
            </w:pPr>
            <w:r w:rsidRPr="00F66D25">
              <w:sym w:font="Symbol" w:char="F0B1"/>
            </w:r>
            <w:r w:rsidRPr="00F66D25">
              <w:t xml:space="preserve"> (</w:t>
            </w:r>
            <w:proofErr w:type="gramStart"/>
            <w:r w:rsidRPr="00F66D25">
              <w:t>0,2 - 5</w:t>
            </w:r>
            <w:proofErr w:type="gramEnd"/>
            <w:r w:rsidRPr="00F66D25">
              <w:t xml:space="preserve">) </w:t>
            </w:r>
            <w:proofErr w:type="spellStart"/>
            <w:r w:rsidRPr="00F66D25">
              <w:t>Н·м</w:t>
            </w:r>
            <w:proofErr w:type="spellEnd"/>
          </w:p>
        </w:tc>
      </w:tr>
      <w:tr w:rsidR="00F66D25" w:rsidRPr="00587517" w14:paraId="7D9513E7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4C419" w14:textId="77777777" w:rsidR="00F66D25" w:rsidRPr="00F66D25" w:rsidRDefault="00F66D25" w:rsidP="00F66D25">
            <w:pPr>
              <w:suppressAutoHyphens/>
            </w:pPr>
            <w:r w:rsidRPr="00F66D25">
              <w:t>3.4**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3AC8E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F8346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BFD68" w14:textId="77777777" w:rsidR="00F66D25" w:rsidRPr="00F66D25" w:rsidRDefault="00F66D25" w:rsidP="00F66D25">
            <w:pPr>
              <w:suppressAutoHyphens/>
            </w:pPr>
            <w:r w:rsidRPr="00F66D25">
              <w:t>Приборы для измерения твердости по методу Бринелля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5449D" w14:textId="77777777" w:rsidR="00F66D25" w:rsidRPr="00F66D25" w:rsidRDefault="00F66D25" w:rsidP="00F66D25">
            <w:pPr>
              <w:suppressAutoHyphens/>
              <w:ind w:left="142"/>
            </w:pPr>
            <w:r w:rsidRPr="00F66D25">
              <w:t>(</w:t>
            </w:r>
            <w:proofErr w:type="gramStart"/>
            <w:r w:rsidRPr="00F66D25">
              <w:t>8 - 450</w:t>
            </w:r>
            <w:proofErr w:type="gramEnd"/>
            <w:r w:rsidRPr="00F66D25">
              <w:t>) ед. НВ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61FF7" w14:textId="77777777" w:rsidR="00F66D25" w:rsidRPr="00F66D25" w:rsidRDefault="00F66D25" w:rsidP="00F66D25">
            <w:pPr>
              <w:suppressAutoHyphens/>
              <w:ind w:left="142"/>
            </w:pPr>
            <w:r w:rsidRPr="00F66D25">
              <w:sym w:font="Symbol" w:char="F0B1"/>
            </w:r>
            <w:r w:rsidRPr="00F66D25">
              <w:t xml:space="preserve"> (</w:t>
            </w:r>
            <w:proofErr w:type="gramStart"/>
            <w:r w:rsidRPr="00F66D25">
              <w:t>3 - 4</w:t>
            </w:r>
            <w:proofErr w:type="gramEnd"/>
            <w:r w:rsidRPr="00F66D25">
              <w:t>) %</w:t>
            </w:r>
          </w:p>
        </w:tc>
      </w:tr>
      <w:tr w:rsidR="00F66D25" w:rsidRPr="00587517" w14:paraId="00019C8C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98891" w14:textId="77777777" w:rsidR="00F66D25" w:rsidRPr="00F66D25" w:rsidRDefault="00F66D25" w:rsidP="00F66D25">
            <w:pPr>
              <w:suppressAutoHyphens/>
            </w:pPr>
            <w:r w:rsidRPr="00F66D25">
              <w:t>3.5**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9020F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0DC0E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6E06C" w14:textId="77777777" w:rsidR="00F66D25" w:rsidRPr="00F66D25" w:rsidRDefault="00F66D25" w:rsidP="00F66D25">
            <w:pPr>
              <w:suppressAutoHyphens/>
            </w:pPr>
            <w:r w:rsidRPr="00F66D25">
              <w:t xml:space="preserve">Приборы для измерения твердости по методу </w:t>
            </w:r>
            <w:proofErr w:type="spellStart"/>
            <w:r w:rsidRPr="00F66D25">
              <w:t>Роквелла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C7930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70 - 93</w:t>
            </w:r>
            <w:proofErr w:type="gramEnd"/>
            <w:r w:rsidRPr="00F66D25">
              <w:t>) ед. HRA</w:t>
            </w:r>
          </w:p>
          <w:p w14:paraId="23A1D3C5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25 - 100</w:t>
            </w:r>
            <w:proofErr w:type="gramEnd"/>
            <w:r w:rsidRPr="00F66D25">
              <w:t>) ед. HRB</w:t>
            </w:r>
          </w:p>
          <w:p w14:paraId="1246024A" w14:textId="77777777" w:rsidR="00F66D25" w:rsidRPr="00F66D25" w:rsidRDefault="00F66D25" w:rsidP="00F66D25">
            <w:pPr>
              <w:suppressAutoHyphens/>
              <w:ind w:left="142"/>
            </w:pPr>
            <w:r w:rsidRPr="00F66D25">
              <w:t>(</w:t>
            </w:r>
            <w:proofErr w:type="gramStart"/>
            <w:r w:rsidRPr="00F66D25">
              <w:t>20 - 70</w:t>
            </w:r>
            <w:proofErr w:type="gramEnd"/>
            <w:r w:rsidRPr="00F66D25">
              <w:t>) ед. HRC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27C91" w14:textId="77777777" w:rsidR="00F66D25" w:rsidRPr="00F66D25" w:rsidRDefault="00F66D25" w:rsidP="00F66D25">
            <w:pPr>
              <w:suppressAutoHyphens/>
              <w:ind w:left="142"/>
            </w:pPr>
            <w:r w:rsidRPr="00F66D25">
              <w:t>± (</w:t>
            </w:r>
            <w:proofErr w:type="gramStart"/>
            <w:r w:rsidRPr="00F66D25">
              <w:t>1 - 2</w:t>
            </w:r>
            <w:proofErr w:type="gramEnd"/>
            <w:r w:rsidRPr="00F66D25">
              <w:t>) ед.</w:t>
            </w:r>
          </w:p>
        </w:tc>
      </w:tr>
      <w:tr w:rsidR="00F66D25" w:rsidRPr="00587517" w14:paraId="0097EA94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607A" w14:textId="77777777" w:rsidR="00F66D25" w:rsidRPr="00F66D25" w:rsidRDefault="00F66D25" w:rsidP="00F66D25">
            <w:pPr>
              <w:suppressAutoHyphens/>
            </w:pPr>
            <w:r w:rsidRPr="00F66D25">
              <w:t>3.6*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51C50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BF14B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4A7FC" w14:textId="77777777" w:rsidR="00F66D25" w:rsidRPr="00F66D25" w:rsidRDefault="00F66D25" w:rsidP="00F66D25">
            <w:pPr>
              <w:suppressAutoHyphens/>
            </w:pPr>
            <w:r w:rsidRPr="00F66D25">
              <w:t>Приборы для измерения твердости по методу Виккерса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2AF0" w14:textId="77777777" w:rsidR="00F66D25" w:rsidRPr="00F66D25" w:rsidRDefault="00F66D25" w:rsidP="00F66D25">
            <w:pPr>
              <w:suppressAutoHyphens/>
              <w:ind w:left="142"/>
            </w:pPr>
            <w:r w:rsidRPr="00F66D25">
              <w:t>(</w:t>
            </w:r>
            <w:proofErr w:type="gramStart"/>
            <w:r w:rsidRPr="00F66D25">
              <w:t>100 - 950</w:t>
            </w:r>
            <w:proofErr w:type="gramEnd"/>
            <w:r w:rsidRPr="00F66D25">
              <w:t>) ед. HV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52275" w14:textId="77777777" w:rsidR="00F66D25" w:rsidRPr="00F66D25" w:rsidRDefault="00F66D25" w:rsidP="00F66D25">
            <w:pPr>
              <w:suppressAutoHyphens/>
              <w:ind w:left="142"/>
            </w:pPr>
            <w:r w:rsidRPr="00F66D25">
              <w:t>± (</w:t>
            </w:r>
            <w:proofErr w:type="gramStart"/>
            <w:r w:rsidRPr="00F66D25">
              <w:t>15 - 25</w:t>
            </w:r>
            <w:proofErr w:type="gramEnd"/>
            <w:r w:rsidRPr="00F66D25">
              <w:t>) ед. HV</w:t>
            </w:r>
          </w:p>
        </w:tc>
      </w:tr>
      <w:tr w:rsidR="00F66D25" w:rsidRPr="00587517" w14:paraId="4356A7F8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EDDD8" w14:textId="77777777" w:rsidR="00F66D25" w:rsidRPr="00F66D25" w:rsidRDefault="00F66D25" w:rsidP="00F66D25">
            <w:pPr>
              <w:suppressAutoHyphens/>
            </w:pPr>
            <w:r w:rsidRPr="00F66D25">
              <w:t>3.7*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19C82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E01E4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B596D" w14:textId="77777777" w:rsidR="00F66D25" w:rsidRPr="00F66D25" w:rsidRDefault="00F66D25" w:rsidP="00F66D25">
            <w:pPr>
              <w:suppressAutoHyphens/>
            </w:pPr>
            <w:r w:rsidRPr="00F66D25">
              <w:t>Приборы для измерения твердости малогабаритные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27D05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90 – 450</w:t>
            </w:r>
            <w:proofErr w:type="gramEnd"/>
            <w:r w:rsidRPr="00F66D25">
              <w:t>) ед. HB</w:t>
            </w:r>
          </w:p>
          <w:p w14:paraId="1B02FB2A" w14:textId="77777777" w:rsidR="00F66D25" w:rsidRPr="00F66D25" w:rsidRDefault="00F66D25" w:rsidP="00F66D25">
            <w:pPr>
              <w:suppressAutoHyphens/>
            </w:pPr>
            <w:r w:rsidRPr="00F66D25">
              <w:t>(</w:t>
            </w:r>
            <w:proofErr w:type="gramStart"/>
            <w:r w:rsidRPr="00F66D25">
              <w:t>20 - 70</w:t>
            </w:r>
            <w:proofErr w:type="gramEnd"/>
            <w:r w:rsidRPr="00F66D25">
              <w:t>) ед. HRC</w:t>
            </w:r>
          </w:p>
          <w:p w14:paraId="5C6A45A2" w14:textId="77777777" w:rsidR="00F66D25" w:rsidRPr="00F66D25" w:rsidRDefault="00F66D25" w:rsidP="00F66D25">
            <w:pPr>
              <w:suppressAutoHyphens/>
              <w:ind w:left="142"/>
            </w:pPr>
            <w:r w:rsidRPr="00F66D25">
              <w:t>(</w:t>
            </w:r>
            <w:proofErr w:type="gramStart"/>
            <w:r w:rsidRPr="00F66D25">
              <w:t>100 – 950</w:t>
            </w:r>
            <w:proofErr w:type="gramEnd"/>
            <w:r w:rsidRPr="00F66D25">
              <w:t>) ед. HV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E4DB6" w14:textId="77777777" w:rsidR="00F66D25" w:rsidRPr="00F66D25" w:rsidRDefault="00F66D25" w:rsidP="00F66D25">
            <w:pPr>
              <w:suppressAutoHyphens/>
            </w:pPr>
            <w:r w:rsidRPr="00F66D25">
              <w:t>± (</w:t>
            </w:r>
            <w:proofErr w:type="gramStart"/>
            <w:r w:rsidRPr="00F66D25">
              <w:t>10 - 20</w:t>
            </w:r>
            <w:proofErr w:type="gramEnd"/>
            <w:r w:rsidRPr="00F66D25">
              <w:t>) ед. HB</w:t>
            </w:r>
          </w:p>
          <w:p w14:paraId="7DF8349A" w14:textId="77777777" w:rsidR="00F66D25" w:rsidRPr="00F66D25" w:rsidRDefault="00F66D25" w:rsidP="00F66D25">
            <w:pPr>
              <w:suppressAutoHyphens/>
            </w:pPr>
            <w:proofErr w:type="gramStart"/>
            <w:r w:rsidRPr="00F66D25">
              <w:t>±  2</w:t>
            </w:r>
            <w:proofErr w:type="gramEnd"/>
            <w:r w:rsidRPr="00F66D25">
              <w:t xml:space="preserve"> ед. HRC</w:t>
            </w:r>
          </w:p>
          <w:p w14:paraId="3606F0F5" w14:textId="77777777" w:rsidR="00F66D25" w:rsidRPr="00F66D25" w:rsidRDefault="00F66D25" w:rsidP="00F66D25">
            <w:pPr>
              <w:suppressAutoHyphens/>
              <w:ind w:left="142"/>
            </w:pPr>
            <w:r w:rsidRPr="00F66D25">
              <w:t>± (</w:t>
            </w:r>
            <w:proofErr w:type="gramStart"/>
            <w:r w:rsidRPr="00F66D25">
              <w:t>15 - 25</w:t>
            </w:r>
            <w:proofErr w:type="gramEnd"/>
            <w:r w:rsidRPr="00F66D25">
              <w:t>) ед. HV</w:t>
            </w:r>
          </w:p>
        </w:tc>
      </w:tr>
    </w:tbl>
    <w:p w14:paraId="6E769B13" w14:textId="77777777" w:rsidR="00F66D25" w:rsidRDefault="00F66D25">
      <w:r>
        <w:br w:type="page"/>
      </w:r>
    </w:p>
    <w:tbl>
      <w:tblPr>
        <w:tblW w:w="4932" w:type="pct"/>
        <w:tblInd w:w="-5" w:type="dxa"/>
        <w:tblLayout w:type="fixed"/>
        <w:tblCellMar>
          <w:left w:w="71" w:type="dxa"/>
          <w:right w:w="71" w:type="dxa"/>
        </w:tblCellMar>
        <w:tblLook w:val="00A0" w:firstRow="1" w:lastRow="0" w:firstColumn="1" w:lastColumn="0" w:noHBand="0" w:noVBand="0"/>
      </w:tblPr>
      <w:tblGrid>
        <w:gridCol w:w="825"/>
        <w:gridCol w:w="1442"/>
        <w:gridCol w:w="1276"/>
        <w:gridCol w:w="2126"/>
        <w:gridCol w:w="1701"/>
        <w:gridCol w:w="2127"/>
      </w:tblGrid>
      <w:tr w:rsidR="00F66D25" w:rsidRPr="00587517" w14:paraId="5D548A5E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1AC4" w14:textId="77777777" w:rsidR="00F66D25" w:rsidRPr="00C94794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lastRenderedPageBreak/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 w:rsidRPr="00C94794">
              <w:rPr>
                <w:sz w:val="22"/>
                <w:szCs w:val="22"/>
              </w:rPr>
              <w:t>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BC93" w14:textId="77777777" w:rsidR="00F66D25" w:rsidRPr="00C94794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3868" w14:textId="77777777" w:rsidR="00F66D25" w:rsidRPr="00C94794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C1ED" w14:textId="77777777" w:rsidR="00F66D25" w:rsidRPr="00C94794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7A42" w14:textId="77777777" w:rsidR="00F66D25" w:rsidRPr="00C94794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3C06" w14:textId="77777777" w:rsidR="00F66D25" w:rsidRPr="00A54DFD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6</w:t>
            </w:r>
          </w:p>
        </w:tc>
      </w:tr>
      <w:tr w:rsidR="00F66D25" w:rsidRPr="00587517" w14:paraId="039D18BD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D3056" w14:textId="77777777" w:rsidR="00F66D25" w:rsidRPr="00F66D25" w:rsidRDefault="00F66D25" w:rsidP="00F66D25">
            <w:pPr>
              <w:suppressAutoHyphens/>
            </w:pPr>
            <w:r>
              <w:t>4.</w:t>
            </w:r>
            <w:r w:rsidRPr="00F66D25">
              <w:t>1*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41435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7FB3D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26.51/99.004</w:t>
            </w:r>
          </w:p>
          <w:p w14:paraId="3FFE1FAA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181B2" w14:textId="77777777" w:rsidR="00F66D25" w:rsidRPr="00F66D25" w:rsidRDefault="00F66D25" w:rsidP="00F66D25">
            <w:pPr>
              <w:suppressAutoHyphens/>
            </w:pPr>
            <w:r w:rsidRPr="00F66D25">
              <w:t>Манометры, мановакуумметры электроконтактные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94157" w14:textId="77777777" w:rsidR="00F66D25" w:rsidRPr="00F66D25" w:rsidRDefault="00F66D25" w:rsidP="00F66D25">
            <w:pPr>
              <w:suppressAutoHyphens/>
            </w:pPr>
            <w:r w:rsidRPr="00F66D25">
              <w:t>Диапазон измерения</w:t>
            </w:r>
          </w:p>
          <w:p w14:paraId="753C5881" w14:textId="77777777" w:rsidR="00F66D25" w:rsidRPr="00F66D25" w:rsidRDefault="00F66D25" w:rsidP="00F66D25">
            <w:pPr>
              <w:suppressAutoHyphens/>
              <w:ind w:left="142"/>
            </w:pPr>
            <w:r w:rsidRPr="00F66D25">
              <w:t>от 0 до 60 МПа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C4C05" w14:textId="77777777" w:rsidR="00F66D25" w:rsidRPr="00F66D25" w:rsidRDefault="00F66D25" w:rsidP="00F66D25">
            <w:pPr>
              <w:suppressAutoHyphens/>
              <w:ind w:left="142"/>
            </w:pPr>
            <w:r w:rsidRPr="00F66D25">
              <w:t>кл.т.1,5</w:t>
            </w:r>
          </w:p>
        </w:tc>
      </w:tr>
      <w:tr w:rsidR="00F66D25" w:rsidRPr="00587517" w14:paraId="1C281093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AB1A0" w14:textId="77777777" w:rsidR="00F66D25" w:rsidRPr="00F66D25" w:rsidRDefault="00F66D25" w:rsidP="00F66D25">
            <w:pPr>
              <w:suppressAutoHyphens/>
            </w:pPr>
            <w:r>
              <w:t>4.</w:t>
            </w:r>
            <w:r w:rsidRPr="00F66D25">
              <w:t>2*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D0BFC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1999D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26.51/99.004</w:t>
            </w:r>
          </w:p>
          <w:p w14:paraId="1EBEF86D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D1FA7" w14:textId="77777777" w:rsidR="00F66D25" w:rsidRPr="00F66D25" w:rsidRDefault="00F66D25" w:rsidP="00F66D25">
            <w:pPr>
              <w:suppressAutoHyphens/>
            </w:pPr>
            <w:r w:rsidRPr="00F66D25">
              <w:t>Манометры, мановакуумметры показывающие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40A07" w14:textId="77777777" w:rsidR="00F66D25" w:rsidRPr="00F66D25" w:rsidRDefault="00F66D25" w:rsidP="00F66D25">
            <w:pPr>
              <w:suppressAutoHyphens/>
            </w:pPr>
            <w:r w:rsidRPr="00F66D25">
              <w:t>Верхний предел</w:t>
            </w:r>
          </w:p>
          <w:p w14:paraId="37C1AFDF" w14:textId="77777777" w:rsidR="00F66D25" w:rsidRPr="00F66D25" w:rsidRDefault="00F66D25" w:rsidP="00F66D25">
            <w:pPr>
              <w:suppressAutoHyphens/>
            </w:pPr>
            <w:r w:rsidRPr="00F66D25">
              <w:t>для манометров 0,06; 0,1; 0,16; 0,25; 0,4; 0,6; 1,0; 1,6; 2,5; 4,0; 6,0 МПа</w:t>
            </w:r>
          </w:p>
          <w:p w14:paraId="1C84C545" w14:textId="77777777" w:rsidR="00F66D25" w:rsidRPr="00F66D25" w:rsidRDefault="00F66D25" w:rsidP="00F66D25">
            <w:pPr>
              <w:suppressAutoHyphens/>
            </w:pPr>
            <w:r w:rsidRPr="00F66D25">
              <w:t>для мановакуумметров</w:t>
            </w:r>
          </w:p>
          <w:p w14:paraId="2C90B7F1" w14:textId="77777777" w:rsidR="00F66D25" w:rsidRPr="00F66D25" w:rsidRDefault="00F66D25" w:rsidP="00F66D25">
            <w:pPr>
              <w:suppressAutoHyphens/>
              <w:ind w:left="142"/>
            </w:pPr>
            <w:r w:rsidRPr="00F66D25">
              <w:t>0,06; 0,15; 0,3; 0,5; 0,9; 1,5; 2,4 МПа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D6427" w14:textId="77777777" w:rsidR="00F66D25" w:rsidRPr="00F66D25" w:rsidRDefault="00F66D25" w:rsidP="00F66D25">
            <w:pPr>
              <w:suppressAutoHyphens/>
              <w:ind w:left="142"/>
            </w:pPr>
            <w:proofErr w:type="spellStart"/>
            <w:r w:rsidRPr="00F66D25">
              <w:t>кл.т</w:t>
            </w:r>
            <w:proofErr w:type="spellEnd"/>
            <w:r w:rsidRPr="00F66D25">
              <w:t>. 1,0;1,5; 2,5 и 4</w:t>
            </w:r>
          </w:p>
        </w:tc>
      </w:tr>
      <w:tr w:rsidR="00F66D25" w:rsidRPr="00587517" w14:paraId="2824CD41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09A2A" w14:textId="77777777" w:rsidR="00F66D25" w:rsidRPr="00F66D25" w:rsidRDefault="00F66D25" w:rsidP="00F66D25">
            <w:pPr>
              <w:suppressAutoHyphens/>
            </w:pPr>
            <w:r>
              <w:t>4.</w:t>
            </w:r>
            <w:r w:rsidRPr="00F66D25">
              <w:t>3*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71107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5163C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2A35C" w14:textId="77777777" w:rsidR="00F66D25" w:rsidRPr="00F66D25" w:rsidRDefault="00F66D25" w:rsidP="00F66D25">
            <w:pPr>
              <w:suppressAutoHyphens/>
            </w:pPr>
            <w:r w:rsidRPr="00F66D25">
              <w:t>Манометры показывающие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1D6AA" w14:textId="77777777" w:rsidR="00F66D25" w:rsidRPr="00F66D25" w:rsidRDefault="00F66D25" w:rsidP="00F66D25">
            <w:pPr>
              <w:suppressAutoHyphens/>
            </w:pPr>
            <w:r w:rsidRPr="00F66D25">
              <w:t xml:space="preserve">Верхний предел: </w:t>
            </w:r>
            <w:r w:rsidRPr="00F66D25">
              <w:br/>
              <w:t>1,</w:t>
            </w:r>
            <w:proofErr w:type="gramStart"/>
            <w:r w:rsidRPr="00F66D25">
              <w:t>0;  1</w:t>
            </w:r>
            <w:proofErr w:type="gramEnd"/>
            <w:r w:rsidRPr="00F66D25">
              <w:t>,6;  2,5;  4,0; 6,0; 10; 16;</w:t>
            </w:r>
          </w:p>
          <w:p w14:paraId="72151437" w14:textId="77777777" w:rsidR="00F66D25" w:rsidRPr="00F66D25" w:rsidRDefault="00F66D25" w:rsidP="00F66D25">
            <w:pPr>
              <w:suppressAutoHyphens/>
              <w:ind w:left="142"/>
            </w:pPr>
            <w:r w:rsidRPr="00F66D25">
              <w:t>25; 40; 60 МПа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587BB" w14:textId="77777777" w:rsidR="00F66D25" w:rsidRPr="00F66D25" w:rsidRDefault="00F66D25" w:rsidP="00F66D25">
            <w:pPr>
              <w:suppressAutoHyphens/>
              <w:ind w:left="142"/>
            </w:pPr>
            <w:proofErr w:type="spellStart"/>
            <w:r w:rsidRPr="00F66D25">
              <w:t>кл.т</w:t>
            </w:r>
            <w:proofErr w:type="spellEnd"/>
            <w:r w:rsidRPr="00F66D25">
              <w:t xml:space="preserve">. 0,5 (0,6); 1,0; 1,5; 2,5 и 4 </w:t>
            </w:r>
          </w:p>
        </w:tc>
      </w:tr>
      <w:tr w:rsidR="00F66D25" w:rsidRPr="00587517" w14:paraId="22E3065A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2F28F" w14:textId="77777777" w:rsidR="00F66D25" w:rsidRPr="00F66D25" w:rsidRDefault="00F66D25" w:rsidP="00F66D25">
            <w:pPr>
              <w:suppressAutoHyphens/>
            </w:pPr>
            <w:r>
              <w:t>5</w:t>
            </w:r>
            <w:r w:rsidRPr="00F66D25">
              <w:t>.1*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01769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F1194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22D1C" w14:textId="77777777" w:rsidR="00F66D25" w:rsidRPr="00F66D25" w:rsidRDefault="00F66D25" w:rsidP="00F66D25">
            <w:pPr>
              <w:suppressAutoHyphens/>
            </w:pPr>
            <w:r w:rsidRPr="00F66D25">
              <w:t>Регуляторы температуры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97CEB" w14:textId="77777777" w:rsidR="00F66D25" w:rsidRPr="00F66D25" w:rsidRDefault="00F66D25" w:rsidP="00F66D25">
            <w:pPr>
              <w:suppressAutoHyphens/>
              <w:ind w:left="142"/>
            </w:pPr>
            <w:r w:rsidRPr="00F66D25">
              <w:t xml:space="preserve">(-100 … 2200) </w:t>
            </w:r>
            <w:proofErr w:type="spellStart"/>
            <w:r w:rsidRPr="00F66D25">
              <w:t>оС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9EC82" w14:textId="77777777" w:rsidR="00F66D25" w:rsidRPr="00F66D25" w:rsidRDefault="00F66D25" w:rsidP="00F66D25">
            <w:pPr>
              <w:suppressAutoHyphens/>
              <w:ind w:left="142"/>
            </w:pPr>
            <w:proofErr w:type="spellStart"/>
            <w:r w:rsidRPr="00F66D25">
              <w:t>кл</w:t>
            </w:r>
            <w:proofErr w:type="spellEnd"/>
            <w:r w:rsidRPr="00F66D25">
              <w:t>. т. 0,5; 1,0; 1,5</w:t>
            </w:r>
          </w:p>
        </w:tc>
      </w:tr>
      <w:tr w:rsidR="00F66D25" w:rsidRPr="00587517" w14:paraId="0661BD52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77D57" w14:textId="77777777" w:rsidR="00F66D25" w:rsidRPr="00F66D25" w:rsidRDefault="00F66D25" w:rsidP="00F66D25">
            <w:pPr>
              <w:suppressAutoHyphens/>
            </w:pPr>
            <w:r>
              <w:t>5</w:t>
            </w:r>
            <w:r w:rsidRPr="00F66D25">
              <w:t>.2*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059DB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40C15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0868E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66D25">
              <w:t>Термометры стеклянные жидкостные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6B20E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  <w:r w:rsidRPr="00F66D25">
              <w:t>(</w:t>
            </w:r>
            <w:proofErr w:type="gramStart"/>
            <w:r w:rsidRPr="00F66D25">
              <w:t>0 - 250</w:t>
            </w:r>
            <w:proofErr w:type="gramEnd"/>
            <w:r w:rsidRPr="00F66D25">
              <w:t xml:space="preserve">) </w:t>
            </w:r>
            <w:proofErr w:type="spellStart"/>
            <w:r w:rsidRPr="00F66D25">
              <w:t>оС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98CF7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  <w:proofErr w:type="spellStart"/>
            <w:r w:rsidRPr="00F66D25">
              <w:t>ц.д</w:t>
            </w:r>
            <w:proofErr w:type="spellEnd"/>
            <w:r w:rsidRPr="00F66D25">
              <w:t>. 1,0 °С и более</w:t>
            </w:r>
          </w:p>
        </w:tc>
      </w:tr>
      <w:tr w:rsidR="00F66D25" w:rsidRPr="00587517" w14:paraId="62E911E8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8A13E" w14:textId="77777777" w:rsidR="00F66D25" w:rsidRPr="00F66D25" w:rsidRDefault="00F66D25" w:rsidP="00F66D25">
            <w:pPr>
              <w:suppressAutoHyphens/>
            </w:pPr>
            <w:r>
              <w:t>5</w:t>
            </w:r>
            <w:r w:rsidRPr="00F66D25">
              <w:t>.3*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EB90A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D95AA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37D37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66D25">
              <w:t>Термометры биметаллические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7461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  <w:r w:rsidRPr="00F66D25">
              <w:t>(</w:t>
            </w:r>
            <w:proofErr w:type="gramStart"/>
            <w:r w:rsidRPr="00F66D25">
              <w:t>0 - 250</w:t>
            </w:r>
            <w:proofErr w:type="gramEnd"/>
            <w:r w:rsidRPr="00F66D25">
              <w:t xml:space="preserve">) </w:t>
            </w:r>
            <w:proofErr w:type="spellStart"/>
            <w:r w:rsidRPr="00F66D25">
              <w:t>оС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89F6F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  <w:proofErr w:type="spellStart"/>
            <w:r w:rsidRPr="00F66D25">
              <w:t>кл.т</w:t>
            </w:r>
            <w:proofErr w:type="spellEnd"/>
            <w:r w:rsidRPr="00F66D25">
              <w:t>. 1,5; 2,5</w:t>
            </w:r>
          </w:p>
        </w:tc>
      </w:tr>
      <w:tr w:rsidR="00F66D25" w:rsidRPr="00587517" w14:paraId="74468268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0CE0C" w14:textId="77777777" w:rsidR="00F66D25" w:rsidRPr="00F66D25" w:rsidRDefault="00F66D25" w:rsidP="00F66D25">
            <w:pPr>
              <w:suppressAutoHyphens/>
            </w:pPr>
            <w:r>
              <w:t>5</w:t>
            </w:r>
            <w:r w:rsidRPr="00F66D25">
              <w:t>.4*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5F46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CF41F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E0E1F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66D25">
              <w:t xml:space="preserve">Термометры манометрические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09253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  <w:r w:rsidRPr="00F66D25">
              <w:t>(</w:t>
            </w:r>
            <w:proofErr w:type="gramStart"/>
            <w:r w:rsidRPr="00F66D25">
              <w:t>0 - 250</w:t>
            </w:r>
            <w:proofErr w:type="gramEnd"/>
            <w:r w:rsidRPr="00F66D25">
              <w:t>) оC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7CE7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  <w:proofErr w:type="spellStart"/>
            <w:r w:rsidRPr="00F66D25">
              <w:t>кл.т</w:t>
            </w:r>
            <w:proofErr w:type="spellEnd"/>
            <w:r w:rsidRPr="00F66D25">
              <w:t>. (</w:t>
            </w:r>
            <w:proofErr w:type="gramStart"/>
            <w:r w:rsidRPr="00F66D25">
              <w:t>1,0 - 4,0</w:t>
            </w:r>
            <w:proofErr w:type="gramEnd"/>
            <w:r w:rsidRPr="00F66D25">
              <w:t>)</w:t>
            </w:r>
          </w:p>
        </w:tc>
      </w:tr>
      <w:tr w:rsidR="00F66D25" w:rsidRPr="00587517" w14:paraId="5247B1B4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5BD7A" w14:textId="77777777" w:rsidR="00F66D25" w:rsidRPr="00F66D25" w:rsidRDefault="00F66D25" w:rsidP="00F66D25">
            <w:pPr>
              <w:suppressAutoHyphens/>
            </w:pPr>
            <w:r>
              <w:t>5</w:t>
            </w:r>
            <w:r w:rsidRPr="00F66D25">
              <w:t>.5*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2C82A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5BABE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C96F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66D25">
              <w:t xml:space="preserve">Термометры сопротивления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1B34B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  <w:r w:rsidRPr="00F66D25">
              <w:t>(</w:t>
            </w:r>
            <w:proofErr w:type="gramStart"/>
            <w:r w:rsidRPr="00F66D25">
              <w:t>0 - 500</w:t>
            </w:r>
            <w:proofErr w:type="gramEnd"/>
            <w:r w:rsidRPr="00F66D25">
              <w:t>) оC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80369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  <w:proofErr w:type="spellStart"/>
            <w:r w:rsidRPr="00F66D25">
              <w:t>кл.т</w:t>
            </w:r>
            <w:proofErr w:type="spellEnd"/>
            <w:r w:rsidRPr="00F66D25">
              <w:t>. А, В, С</w:t>
            </w:r>
          </w:p>
        </w:tc>
      </w:tr>
      <w:tr w:rsidR="00F66D25" w:rsidRPr="00587517" w14:paraId="0E5B176F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92913" w14:textId="77777777" w:rsidR="00F66D25" w:rsidRPr="00F66D25" w:rsidRDefault="00F66D25" w:rsidP="00F66D25">
            <w:pPr>
              <w:suppressAutoHyphens/>
            </w:pPr>
            <w:r>
              <w:t>5</w:t>
            </w:r>
            <w:r w:rsidRPr="00F66D25">
              <w:t>.6*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979D7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4394C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6ECC2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66D25">
              <w:t xml:space="preserve">Логометры магнитоэлектрические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58148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  <w:r w:rsidRPr="00F66D25">
              <w:t>(-50 … 500</w:t>
            </w:r>
            <w:proofErr w:type="gramStart"/>
            <w:r w:rsidRPr="00F66D25">
              <w:t xml:space="preserve">)  </w:t>
            </w:r>
            <w:proofErr w:type="spellStart"/>
            <w:r w:rsidRPr="00F66D25">
              <w:t>оС</w:t>
            </w:r>
            <w:proofErr w:type="spellEnd"/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D607A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  <w:proofErr w:type="spellStart"/>
            <w:r w:rsidRPr="00F66D25">
              <w:t>кл.т</w:t>
            </w:r>
            <w:proofErr w:type="spellEnd"/>
            <w:r w:rsidRPr="00F66D25">
              <w:t>. 1,0; 1,5</w:t>
            </w:r>
          </w:p>
        </w:tc>
      </w:tr>
      <w:tr w:rsidR="00F66D25" w:rsidRPr="00587517" w14:paraId="206C1A42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EAFD3" w14:textId="77777777" w:rsidR="00F66D25" w:rsidRPr="00F66D25" w:rsidRDefault="00F66D25" w:rsidP="00F66D25">
            <w:pPr>
              <w:suppressAutoHyphens/>
            </w:pPr>
            <w:r>
              <w:t>5</w:t>
            </w:r>
            <w:r w:rsidRPr="00F66D25">
              <w:t>.7*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C1BD3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45641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DC4F8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66D25">
              <w:t>Мосты уравновешенные автоматические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A3143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  <w:r w:rsidRPr="00F66D25">
              <w:t>(-50 … 500</w:t>
            </w:r>
            <w:proofErr w:type="gramStart"/>
            <w:r w:rsidRPr="00F66D25">
              <w:t xml:space="preserve">)  </w:t>
            </w:r>
            <w:proofErr w:type="spellStart"/>
            <w:r w:rsidRPr="00F66D25">
              <w:t>оС</w:t>
            </w:r>
            <w:proofErr w:type="spellEnd"/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0C902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  <w:proofErr w:type="spellStart"/>
            <w:r w:rsidRPr="00F66D25">
              <w:t>кл.т</w:t>
            </w:r>
            <w:proofErr w:type="spellEnd"/>
            <w:r w:rsidRPr="00F66D25">
              <w:t>. 0,5; 1,0</w:t>
            </w:r>
          </w:p>
        </w:tc>
      </w:tr>
      <w:tr w:rsidR="00F66D25" w:rsidRPr="00587517" w14:paraId="3B3034BF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82938" w14:textId="77777777" w:rsidR="00F66D25" w:rsidRPr="00F66D25" w:rsidRDefault="00F66D25" w:rsidP="00F66D25">
            <w:pPr>
              <w:suppressAutoHyphens/>
            </w:pPr>
            <w:r>
              <w:t>5</w:t>
            </w:r>
            <w:r w:rsidRPr="00F66D25">
              <w:t>.8*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241FA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9FEBE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EA0A7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66D25">
              <w:t xml:space="preserve">Милливольтметры пирометрические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61A82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  <w:r w:rsidRPr="00F66D25">
              <w:t>(</w:t>
            </w:r>
            <w:proofErr w:type="gramStart"/>
            <w:r w:rsidRPr="00F66D25">
              <w:t>0 - 1800</w:t>
            </w:r>
            <w:proofErr w:type="gramEnd"/>
            <w:r w:rsidRPr="00F66D25">
              <w:t>) оC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3C02C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  <w:proofErr w:type="spellStart"/>
            <w:r w:rsidRPr="00F66D25">
              <w:t>кл</w:t>
            </w:r>
            <w:proofErr w:type="spellEnd"/>
            <w:r w:rsidRPr="00F66D25">
              <w:t>. т. 1,0; 1,5</w:t>
            </w:r>
          </w:p>
        </w:tc>
      </w:tr>
      <w:tr w:rsidR="00F66D25" w:rsidRPr="00587517" w14:paraId="3B7408EB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45848" w14:textId="77777777" w:rsidR="00F66D25" w:rsidRPr="00F66D25" w:rsidRDefault="00F66D25" w:rsidP="00F66D25">
            <w:pPr>
              <w:suppressAutoHyphens/>
            </w:pPr>
            <w:r>
              <w:t>5</w:t>
            </w:r>
            <w:r w:rsidRPr="00F66D25">
              <w:t>.9*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9446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444A2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9B06D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66D25">
              <w:t>Потенциометры автоматические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21A92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  <w:r w:rsidRPr="00F66D25">
              <w:t>(</w:t>
            </w:r>
            <w:proofErr w:type="gramStart"/>
            <w:r w:rsidRPr="00F66D25">
              <w:t>0 - 1800</w:t>
            </w:r>
            <w:proofErr w:type="gramEnd"/>
            <w:r w:rsidRPr="00F66D25">
              <w:t xml:space="preserve">) </w:t>
            </w:r>
            <w:proofErr w:type="spellStart"/>
            <w:r w:rsidRPr="00F66D25">
              <w:t>оС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05C4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  <w:proofErr w:type="spellStart"/>
            <w:r w:rsidRPr="00F66D25">
              <w:t>кл.т</w:t>
            </w:r>
            <w:proofErr w:type="spellEnd"/>
            <w:r w:rsidRPr="00F66D25">
              <w:t>. 0.25; 0,5; 1,0</w:t>
            </w:r>
          </w:p>
        </w:tc>
      </w:tr>
      <w:tr w:rsidR="00F66D25" w:rsidRPr="00587517" w14:paraId="7CB14266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6FB9B" w14:textId="77777777" w:rsidR="00F66D25" w:rsidRPr="00F66D25" w:rsidRDefault="00F66D25" w:rsidP="00F66D25">
            <w:pPr>
              <w:suppressAutoHyphens/>
            </w:pPr>
            <w:r>
              <w:t>5</w:t>
            </w:r>
            <w:r w:rsidRPr="00F66D25">
              <w:t>.10*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F5A26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252EC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40FF6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66D25">
              <w:t>Термометры термоэлектрические из неблагородных металлов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1D3E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  <w:r w:rsidRPr="00F66D25">
              <w:t>(0 - 1100</w:t>
            </w:r>
            <w:proofErr w:type="gramStart"/>
            <w:r w:rsidRPr="00F66D25">
              <w:t>)  о</w:t>
            </w:r>
            <w:proofErr w:type="gramEnd"/>
            <w:r w:rsidRPr="00F66D25">
              <w:t>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FBB4C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  <w:proofErr w:type="spellStart"/>
            <w:r w:rsidRPr="00F66D25">
              <w:t>кл.т</w:t>
            </w:r>
            <w:proofErr w:type="spellEnd"/>
            <w:r w:rsidRPr="00F66D25">
              <w:t>. 2; 3</w:t>
            </w:r>
          </w:p>
        </w:tc>
      </w:tr>
      <w:tr w:rsidR="00F66D25" w:rsidRPr="00587517" w14:paraId="054DE71C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D438F" w14:textId="77777777" w:rsidR="00F66D25" w:rsidRPr="00F66D25" w:rsidRDefault="00F66D25" w:rsidP="00F66D25">
            <w:pPr>
              <w:suppressAutoHyphens/>
            </w:pPr>
            <w:r>
              <w:t>6</w:t>
            </w:r>
            <w:r w:rsidRPr="00F66D25">
              <w:t>.1*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8C35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09D20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 xml:space="preserve"> 26.51/99.013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8C697" w14:textId="77777777" w:rsidR="00F66D25" w:rsidRPr="00F66D25" w:rsidRDefault="00F66D25" w:rsidP="00F66D25">
            <w:pPr>
              <w:suppressAutoHyphens/>
            </w:pPr>
            <w:r w:rsidRPr="00F66D25">
              <w:t>Амперметры постоянного тока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77356" w14:textId="77777777" w:rsidR="00F66D25" w:rsidRPr="00F66D25" w:rsidRDefault="00F66D25" w:rsidP="00F66D25">
            <w:pPr>
              <w:suppressAutoHyphens/>
              <w:ind w:left="142"/>
            </w:pPr>
            <w:r w:rsidRPr="00F66D25">
              <w:t>(1,5·10-</w:t>
            </w:r>
            <w:proofErr w:type="gramStart"/>
            <w:r w:rsidRPr="00F66D25">
              <w:t>5 - 30</w:t>
            </w:r>
            <w:proofErr w:type="gramEnd"/>
            <w:r w:rsidRPr="00F66D25">
              <w:t>) 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073F8" w14:textId="77777777" w:rsidR="00F66D25" w:rsidRPr="00F66D25" w:rsidRDefault="00F66D25" w:rsidP="00F66D25">
            <w:pPr>
              <w:suppressAutoHyphens/>
              <w:ind w:left="142"/>
            </w:pPr>
            <w:proofErr w:type="spellStart"/>
            <w:r w:rsidRPr="00F66D25">
              <w:t>кл</w:t>
            </w:r>
            <w:proofErr w:type="spellEnd"/>
            <w:r w:rsidRPr="00F66D25">
              <w:t>. т.  (</w:t>
            </w:r>
            <w:proofErr w:type="gramStart"/>
            <w:r w:rsidRPr="00F66D25">
              <w:t>1,0 - 4,0</w:t>
            </w:r>
            <w:proofErr w:type="gramEnd"/>
            <w:r w:rsidRPr="00F66D25">
              <w:t>)</w:t>
            </w:r>
          </w:p>
        </w:tc>
      </w:tr>
      <w:tr w:rsidR="00F66D25" w:rsidRPr="00587517" w14:paraId="351F0959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7D3F2" w14:textId="77777777" w:rsidR="00F66D25" w:rsidRPr="00F66D25" w:rsidRDefault="00F66D25" w:rsidP="00F66D25">
            <w:pPr>
              <w:suppressAutoHyphens/>
            </w:pPr>
            <w:r>
              <w:t>6</w:t>
            </w:r>
            <w:r w:rsidRPr="00F66D25">
              <w:t>.2*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ABC48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62065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5C7D7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66D25">
              <w:t>Амперметры переменного тока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05467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  <w:r w:rsidRPr="00F66D25">
              <w:t>(</w:t>
            </w:r>
            <w:proofErr w:type="gramStart"/>
            <w:r w:rsidRPr="00F66D25">
              <w:t>0,1 - 50</w:t>
            </w:r>
            <w:proofErr w:type="gramEnd"/>
            <w:r w:rsidRPr="00F66D25">
              <w:t>) А; 50 Гц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2D054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  <w:proofErr w:type="spellStart"/>
            <w:r w:rsidRPr="00F66D25">
              <w:t>кл</w:t>
            </w:r>
            <w:proofErr w:type="spellEnd"/>
            <w:r w:rsidRPr="00F66D25">
              <w:t>. т.  (</w:t>
            </w:r>
            <w:proofErr w:type="gramStart"/>
            <w:r w:rsidRPr="00F66D25">
              <w:t>1,0 - 4,0</w:t>
            </w:r>
            <w:proofErr w:type="gramEnd"/>
            <w:r w:rsidRPr="00F66D25">
              <w:t>)</w:t>
            </w:r>
          </w:p>
        </w:tc>
      </w:tr>
      <w:tr w:rsidR="00F66D25" w:rsidRPr="00587517" w14:paraId="2AF486E5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66537" w14:textId="77777777" w:rsidR="00F66D25" w:rsidRPr="00F66D25" w:rsidRDefault="00F66D25" w:rsidP="00F66D25">
            <w:pPr>
              <w:suppressAutoHyphens/>
            </w:pPr>
            <w:r>
              <w:t>6</w:t>
            </w:r>
            <w:r w:rsidRPr="00F66D25">
              <w:t>.3*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5A634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EDB7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D4146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66D25">
              <w:t>Вольтметры постоянного тока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DF253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  <w:r w:rsidRPr="00F66D25">
              <w:t>(</w:t>
            </w:r>
            <w:proofErr w:type="gramStart"/>
            <w:r w:rsidRPr="00F66D25">
              <w:t>0,075 - 600</w:t>
            </w:r>
            <w:proofErr w:type="gramEnd"/>
            <w:r w:rsidRPr="00F66D25">
              <w:t>) 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6101A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  <w:proofErr w:type="spellStart"/>
            <w:r w:rsidRPr="00F66D25">
              <w:t>кл</w:t>
            </w:r>
            <w:proofErr w:type="spellEnd"/>
            <w:r w:rsidRPr="00F66D25">
              <w:t>. т.  (</w:t>
            </w:r>
            <w:proofErr w:type="gramStart"/>
            <w:r w:rsidRPr="00F66D25">
              <w:t>1,0 - 4,0</w:t>
            </w:r>
            <w:proofErr w:type="gramEnd"/>
            <w:r w:rsidRPr="00F66D25">
              <w:t>)</w:t>
            </w:r>
          </w:p>
        </w:tc>
      </w:tr>
    </w:tbl>
    <w:p w14:paraId="01E7C3AE" w14:textId="77777777" w:rsidR="00F66D25" w:rsidRDefault="00F66D25">
      <w:r>
        <w:br w:type="page"/>
      </w:r>
    </w:p>
    <w:tbl>
      <w:tblPr>
        <w:tblW w:w="4932" w:type="pct"/>
        <w:tblInd w:w="-5" w:type="dxa"/>
        <w:tblLayout w:type="fixed"/>
        <w:tblCellMar>
          <w:left w:w="71" w:type="dxa"/>
          <w:right w:w="71" w:type="dxa"/>
        </w:tblCellMar>
        <w:tblLook w:val="00A0" w:firstRow="1" w:lastRow="0" w:firstColumn="1" w:lastColumn="0" w:noHBand="0" w:noVBand="0"/>
      </w:tblPr>
      <w:tblGrid>
        <w:gridCol w:w="825"/>
        <w:gridCol w:w="1442"/>
        <w:gridCol w:w="1276"/>
        <w:gridCol w:w="2126"/>
        <w:gridCol w:w="1701"/>
        <w:gridCol w:w="2127"/>
      </w:tblGrid>
      <w:tr w:rsidR="00F66D25" w:rsidRPr="00587517" w14:paraId="3C5D3643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9E70" w14:textId="77777777" w:rsidR="00F66D25" w:rsidRPr="00C94794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lastRenderedPageBreak/>
              <w:br w:type="page"/>
            </w:r>
            <w:r>
              <w:br w:type="page"/>
            </w:r>
            <w:r>
              <w:br w:type="page"/>
            </w:r>
            <w:r>
              <w:br w:type="page"/>
            </w:r>
            <w:r w:rsidRPr="00C94794">
              <w:rPr>
                <w:sz w:val="22"/>
                <w:szCs w:val="22"/>
              </w:rPr>
              <w:t>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F951" w14:textId="77777777" w:rsidR="00F66D25" w:rsidRPr="00C94794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85F9" w14:textId="77777777" w:rsidR="00F66D25" w:rsidRPr="00C94794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6A5C" w14:textId="77777777" w:rsidR="00F66D25" w:rsidRPr="00C94794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4183" w14:textId="77777777" w:rsidR="00F66D25" w:rsidRPr="00C94794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FC41" w14:textId="77777777" w:rsidR="00F66D25" w:rsidRPr="00A54DFD" w:rsidRDefault="00F66D25" w:rsidP="00F66D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94794">
              <w:rPr>
                <w:sz w:val="22"/>
                <w:szCs w:val="22"/>
              </w:rPr>
              <w:t>6</w:t>
            </w:r>
          </w:p>
        </w:tc>
      </w:tr>
      <w:tr w:rsidR="00F66D25" w:rsidRPr="00587517" w14:paraId="71E36D9E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76A5A" w14:textId="77777777" w:rsidR="00F66D25" w:rsidRPr="00F66D25" w:rsidRDefault="00F66D25" w:rsidP="00F66D25">
            <w:pPr>
              <w:suppressAutoHyphens/>
            </w:pPr>
            <w:r>
              <w:t>6</w:t>
            </w:r>
            <w:r w:rsidRPr="00F66D25">
              <w:t>.4*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7D982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02FC3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51604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66D25">
              <w:t>Вольтметры переменного тока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A90EA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  <w:r w:rsidRPr="00F66D25">
              <w:t>(</w:t>
            </w:r>
            <w:proofErr w:type="gramStart"/>
            <w:r w:rsidRPr="00F66D25">
              <w:t>1,5 - 600</w:t>
            </w:r>
            <w:proofErr w:type="gramEnd"/>
            <w:r w:rsidRPr="00F66D25">
              <w:t>) В; 50 Гц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62558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  <w:proofErr w:type="spellStart"/>
            <w:r w:rsidRPr="00F66D25">
              <w:t>кл</w:t>
            </w:r>
            <w:proofErr w:type="spellEnd"/>
            <w:r w:rsidRPr="00F66D25">
              <w:t>. т.  (</w:t>
            </w:r>
            <w:proofErr w:type="gramStart"/>
            <w:r w:rsidRPr="00F66D25">
              <w:t>1,0 - 4,0</w:t>
            </w:r>
            <w:proofErr w:type="gramEnd"/>
            <w:r w:rsidRPr="00F66D25">
              <w:t>)</w:t>
            </w:r>
          </w:p>
        </w:tc>
      </w:tr>
      <w:tr w:rsidR="00F66D25" w:rsidRPr="00587517" w14:paraId="574B2E9F" w14:textId="77777777" w:rsidTr="00F66D25">
        <w:trPr>
          <w:cantSplit/>
          <w:trHeight w:val="22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13FA2" w14:textId="77777777" w:rsidR="00F66D25" w:rsidRPr="00F66D25" w:rsidRDefault="00F66D25" w:rsidP="00F66D25">
            <w:pPr>
              <w:suppressAutoHyphens/>
            </w:pPr>
            <w:r>
              <w:t>6</w:t>
            </w:r>
            <w:r w:rsidRPr="00F66D25">
              <w:t>.5*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2FFCC" w14:textId="77777777" w:rsidR="00F66D25" w:rsidRPr="00F66D25" w:rsidRDefault="00F66D25" w:rsidP="00F66D25">
            <w:pPr>
              <w:suppressAutoHyphens/>
            </w:pPr>
            <w:r w:rsidRPr="00F66D25"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BF5B2" w14:textId="77777777" w:rsidR="00F66D25" w:rsidRPr="00F66D25" w:rsidRDefault="00F66D25" w:rsidP="00F66D25">
            <w:pPr>
              <w:overflowPunct w:val="0"/>
              <w:autoSpaceDE w:val="0"/>
              <w:autoSpaceDN w:val="0"/>
              <w:adjustRightInd w:val="0"/>
              <w:ind w:left="-70" w:right="-102"/>
              <w:textAlignment w:val="baseline"/>
            </w:pPr>
            <w:r w:rsidRPr="00F66D25">
              <w:t>26.51/99.013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D9D89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</w:pPr>
            <w:r w:rsidRPr="00F66D25">
              <w:t>Омметры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4B97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  <w:r w:rsidRPr="00F66D25">
              <w:t xml:space="preserve">0,1 </w:t>
            </w:r>
            <w:proofErr w:type="gramStart"/>
            <w:r w:rsidRPr="00F66D25">
              <w:t>Ом  -</w:t>
            </w:r>
            <w:proofErr w:type="gramEnd"/>
            <w:r w:rsidRPr="00F66D25">
              <w:t xml:space="preserve"> 100  МОм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DA9E2" w14:textId="77777777" w:rsidR="00F66D25" w:rsidRPr="00F66D25" w:rsidRDefault="00F66D25" w:rsidP="00F66D25">
            <w:pPr>
              <w:suppressAutoHyphens/>
              <w:overflowPunct w:val="0"/>
              <w:autoSpaceDE w:val="0"/>
              <w:autoSpaceDN w:val="0"/>
              <w:adjustRightInd w:val="0"/>
              <w:ind w:left="142"/>
              <w:textAlignment w:val="baseline"/>
            </w:pPr>
            <w:proofErr w:type="spellStart"/>
            <w:r w:rsidRPr="00F66D25">
              <w:t>кл</w:t>
            </w:r>
            <w:proofErr w:type="spellEnd"/>
            <w:r w:rsidRPr="00F66D25">
              <w:t xml:space="preserve">. </w:t>
            </w:r>
            <w:proofErr w:type="gramStart"/>
            <w:r w:rsidRPr="00F66D25">
              <w:t>т .</w:t>
            </w:r>
            <w:proofErr w:type="gramEnd"/>
            <w:r w:rsidRPr="00F66D25">
              <w:t xml:space="preserve"> (</w:t>
            </w:r>
            <w:proofErr w:type="gramStart"/>
            <w:r w:rsidRPr="00F66D25">
              <w:t>1,0 - 4,0</w:t>
            </w:r>
            <w:proofErr w:type="gramEnd"/>
            <w:r w:rsidRPr="00F66D25">
              <w:t>)</w:t>
            </w:r>
          </w:p>
        </w:tc>
      </w:tr>
    </w:tbl>
    <w:p w14:paraId="7A487CB3" w14:textId="77777777" w:rsidR="00F66D25" w:rsidRPr="00605AD3" w:rsidRDefault="00F66D25" w:rsidP="005C5B9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9E4D14B" w14:textId="77777777" w:rsidR="00D50B4E" w:rsidRPr="00605AD3" w:rsidRDefault="00EA24D7" w:rsidP="00D50B4E">
      <w:pPr>
        <w:rPr>
          <w:b/>
        </w:rPr>
      </w:pPr>
      <w:r w:rsidRPr="00605AD3">
        <w:rPr>
          <w:b/>
        </w:rPr>
        <w:t xml:space="preserve">Примечание: </w:t>
      </w:r>
    </w:p>
    <w:p w14:paraId="6A3E043C" w14:textId="77777777" w:rsidR="00D50B4E" w:rsidRPr="00605AD3" w:rsidRDefault="00EA24D7" w:rsidP="00D50B4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="00D50B4E" w:rsidRPr="00605AD3">
        <w:rPr>
          <w:color w:val="000000"/>
        </w:rPr>
        <w:t xml:space="preserve"> </w:t>
      </w:r>
    </w:p>
    <w:p w14:paraId="68355167" w14:textId="77777777" w:rsidR="00D50B4E" w:rsidRDefault="00D50B4E" w:rsidP="00D50B4E">
      <w:pPr>
        <w:rPr>
          <w:color w:val="000000"/>
          <w:sz w:val="28"/>
          <w:szCs w:val="28"/>
        </w:rPr>
      </w:pPr>
    </w:p>
    <w:p w14:paraId="6080D3ED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94F206F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B9C2D65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1866B30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CCACEB5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B8599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3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84CF2A" w14:textId="77777777" w:rsidR="00ED4794" w:rsidRDefault="00ED4794" w:rsidP="0011070C">
      <w:r>
        <w:separator/>
      </w:r>
    </w:p>
  </w:endnote>
  <w:endnote w:type="continuationSeparator" w:id="0">
    <w:p w14:paraId="20D8BA88" w14:textId="77777777" w:rsidR="00ED4794" w:rsidRDefault="00ED479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F66D25" w:rsidRPr="00B8599C" w14:paraId="3D8A71BC" w14:textId="77777777" w:rsidTr="00F66D25">
      <w:tc>
        <w:tcPr>
          <w:tcW w:w="3686" w:type="dxa"/>
          <w:hideMark/>
        </w:tcPr>
        <w:p w14:paraId="0A0B521D" w14:textId="77777777" w:rsidR="00F66D25" w:rsidRPr="008217AA" w:rsidRDefault="00F66D25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217AA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6F59E48B" w14:textId="77777777" w:rsidR="00F66D25" w:rsidRPr="009A0001" w:rsidRDefault="00F66D25" w:rsidP="00C379B5">
          <w:pPr>
            <w:pStyle w:val="61"/>
            <w:rPr>
              <w:sz w:val="16"/>
              <w:szCs w:val="16"/>
              <w:lang w:val="ru-RU"/>
            </w:rPr>
          </w:pPr>
          <w:r w:rsidRPr="009A0001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35174905"/>
            <w:date w:fullDate="2022-07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6A1A9AC" w14:textId="77777777" w:rsidR="00F66D25" w:rsidRPr="00460ECA" w:rsidRDefault="00F66D25" w:rsidP="00C379B5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01.07.2022</w:t>
              </w:r>
            </w:p>
          </w:sdtContent>
        </w:sdt>
        <w:p w14:paraId="62F70B04" w14:textId="77777777" w:rsidR="00F66D25" w:rsidRPr="009A0001" w:rsidRDefault="00F66D25" w:rsidP="00A82548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9A0001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3A6E88FF" w14:textId="77777777" w:rsidR="00F66D25" w:rsidRPr="00B8599C" w:rsidRDefault="00F66D25" w:rsidP="00C379B5">
          <w:pPr>
            <w:pStyle w:val="61"/>
            <w:ind w:left="-94" w:right="-70"/>
            <w:jc w:val="right"/>
            <w:rPr>
              <w:lang w:val="ru-RU"/>
            </w:rPr>
          </w:pPr>
          <w:r w:rsidRPr="00B8599C">
            <w:rPr>
              <w:lang w:val="ru-RU"/>
            </w:rPr>
            <w:t xml:space="preserve">    Лист </w:t>
          </w:r>
          <w:r w:rsidRPr="00B8599C">
            <w:fldChar w:fldCharType="begin"/>
          </w:r>
          <w:r w:rsidRPr="00B8599C">
            <w:instrText xml:space="preserve"> PAGE </w:instrText>
          </w:r>
          <w:r w:rsidRPr="00B8599C">
            <w:fldChar w:fldCharType="separate"/>
          </w:r>
          <w:r w:rsidR="00603EEC">
            <w:rPr>
              <w:noProof/>
            </w:rPr>
            <w:t>6</w:t>
          </w:r>
          <w:r w:rsidRPr="00B8599C">
            <w:fldChar w:fldCharType="end"/>
          </w:r>
          <w:r w:rsidRPr="00B8599C">
            <w:t xml:space="preserve"> </w:t>
          </w:r>
          <w:r w:rsidRPr="00B8599C">
            <w:rPr>
              <w:lang w:val="ru-RU"/>
            </w:rPr>
            <w:t xml:space="preserve">Листов </w:t>
          </w:r>
          <w:r w:rsidRPr="00B8599C">
            <w:rPr>
              <w:lang w:val="ru-RU"/>
            </w:rPr>
            <w:fldChar w:fldCharType="begin"/>
          </w:r>
          <w:r w:rsidRPr="00B8599C">
            <w:rPr>
              <w:lang w:val="ru-RU"/>
            </w:rPr>
            <w:instrText xml:space="preserve"> NUMPAGES  \# "0"  \* MERGEFORMAT </w:instrText>
          </w:r>
          <w:r w:rsidRPr="00B8599C">
            <w:rPr>
              <w:lang w:val="ru-RU"/>
            </w:rPr>
            <w:fldChar w:fldCharType="separate"/>
          </w:r>
          <w:r w:rsidR="00603EEC">
            <w:rPr>
              <w:noProof/>
              <w:lang w:val="ru-RU"/>
            </w:rPr>
            <w:t>6</w:t>
          </w:r>
          <w:r w:rsidRPr="00B8599C">
            <w:rPr>
              <w:lang w:val="ru-RU"/>
            </w:rPr>
            <w:fldChar w:fldCharType="end"/>
          </w:r>
        </w:p>
      </w:tc>
    </w:tr>
  </w:tbl>
  <w:p w14:paraId="0339FDA3" w14:textId="77777777" w:rsidR="00F66D25" w:rsidRDefault="00F66D25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F66D25" w:rsidRPr="00B8599C" w14:paraId="53AE9A3B" w14:textId="77777777" w:rsidTr="008217AA">
      <w:tc>
        <w:tcPr>
          <w:tcW w:w="3686" w:type="dxa"/>
          <w:hideMark/>
        </w:tcPr>
        <w:p w14:paraId="13461927" w14:textId="77777777" w:rsidR="00F66D25" w:rsidRPr="005A0C35" w:rsidRDefault="00F66D25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4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9A0001">
            <w:rPr>
              <w:rFonts w:eastAsia="ArialMT"/>
              <w:sz w:val="20"/>
              <w:szCs w:val="20"/>
              <w:lang w:val="ru-RU"/>
            </w:rPr>
            <w:t>_</w:t>
          </w:r>
          <w:r w:rsidRPr="005A0C35">
            <w:rPr>
              <w:rFonts w:eastAsia="ArialMT"/>
              <w:sz w:val="20"/>
              <w:szCs w:val="20"/>
              <w:lang w:val="ru-RU"/>
            </w:rPr>
            <w:t>___</w:t>
          </w:r>
        </w:p>
        <w:p w14:paraId="033FA811" w14:textId="77777777" w:rsidR="00F66D25" w:rsidRPr="008217AA" w:rsidRDefault="00F66D25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9A0001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p w14:paraId="7A94D6D5" w14:textId="77777777" w:rsidR="00B13DCF" w:rsidRDefault="00B13DCF" w:rsidP="00A66F3D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 w:rsidRPr="00B13DCF">
            <w:rPr>
              <w:rFonts w:eastAsia="ArialMT"/>
              <w:u w:val="single"/>
              <w:lang w:val="ru-RU"/>
            </w:rPr>
            <w:t>28.06.2024</w:t>
          </w:r>
        </w:p>
        <w:p w14:paraId="15B9729B" w14:textId="7541DBA9" w:rsidR="00F66D25" w:rsidRPr="009A0001" w:rsidRDefault="00F66D25" w:rsidP="00A66F3D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9A0001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066E61E7" w14:textId="77777777" w:rsidR="00F66D25" w:rsidRPr="00B8599C" w:rsidRDefault="00F66D25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B8599C">
            <w:rPr>
              <w:lang w:val="ru-RU"/>
            </w:rPr>
            <w:t xml:space="preserve">    Лист </w:t>
          </w:r>
          <w:r w:rsidRPr="00B8599C">
            <w:fldChar w:fldCharType="begin"/>
          </w:r>
          <w:r w:rsidRPr="00B8599C">
            <w:instrText xml:space="preserve"> PAGE </w:instrText>
          </w:r>
          <w:r w:rsidRPr="00B8599C">
            <w:fldChar w:fldCharType="separate"/>
          </w:r>
          <w:r w:rsidR="00603EEC">
            <w:rPr>
              <w:noProof/>
            </w:rPr>
            <w:t>1</w:t>
          </w:r>
          <w:r w:rsidRPr="00B8599C">
            <w:fldChar w:fldCharType="end"/>
          </w:r>
          <w:r w:rsidRPr="00B8599C">
            <w:t xml:space="preserve"> </w:t>
          </w:r>
          <w:r w:rsidRPr="00B8599C">
            <w:rPr>
              <w:lang w:val="ru-RU"/>
            </w:rPr>
            <w:t xml:space="preserve">Листов </w:t>
          </w:r>
          <w:r w:rsidRPr="00B8599C">
            <w:rPr>
              <w:lang w:val="ru-RU"/>
            </w:rPr>
            <w:fldChar w:fldCharType="begin"/>
          </w:r>
          <w:r w:rsidRPr="00B8599C">
            <w:rPr>
              <w:lang w:val="ru-RU"/>
            </w:rPr>
            <w:instrText xml:space="preserve"> NUMPAGES  \# "0"  \* MERGEFORMAT </w:instrText>
          </w:r>
          <w:r w:rsidRPr="00B8599C">
            <w:rPr>
              <w:lang w:val="ru-RU"/>
            </w:rPr>
            <w:fldChar w:fldCharType="separate"/>
          </w:r>
          <w:r w:rsidR="00603EEC">
            <w:rPr>
              <w:noProof/>
              <w:lang w:val="ru-RU"/>
            </w:rPr>
            <w:t>6</w:t>
          </w:r>
          <w:r w:rsidRPr="00B8599C">
            <w:rPr>
              <w:lang w:val="ru-RU"/>
            </w:rPr>
            <w:fldChar w:fldCharType="end"/>
          </w:r>
        </w:p>
      </w:tc>
    </w:tr>
    <w:bookmarkEnd w:id="4"/>
  </w:tbl>
  <w:p w14:paraId="6C5FB5ED" w14:textId="77777777" w:rsidR="00F66D25" w:rsidRDefault="00F66D25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68A70E" w14:textId="77777777" w:rsidR="00ED4794" w:rsidRDefault="00ED4794" w:rsidP="0011070C">
      <w:r>
        <w:separator/>
      </w:r>
    </w:p>
  </w:footnote>
  <w:footnote w:type="continuationSeparator" w:id="0">
    <w:p w14:paraId="4BFCFC5E" w14:textId="77777777" w:rsidR="00ED4794" w:rsidRDefault="00ED479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32"/>
      <w:gridCol w:w="8906"/>
    </w:tblGrid>
    <w:tr w:rsidR="00F66D25" w:rsidRPr="00D337DC" w14:paraId="6A6A9FEE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1A3F264" w14:textId="77777777" w:rsidR="00F66D25" w:rsidRPr="00460ECA" w:rsidRDefault="00F66D25" w:rsidP="00E834F9">
          <w:pPr>
            <w:overflowPunct w:val="0"/>
            <w:autoSpaceDE w:val="0"/>
            <w:autoSpaceDN w:val="0"/>
            <w:adjustRightInd w:val="0"/>
            <w:spacing w:after="60" w:line="276" w:lineRule="auto"/>
            <w:rPr>
              <w:noProof/>
              <w:sz w:val="2"/>
              <w:szCs w:val="2"/>
            </w:rPr>
          </w:pPr>
          <w:r w:rsidRPr="00653240">
            <w:rPr>
              <w:b/>
              <w:noProof/>
              <w:sz w:val="16"/>
              <w:szCs w:val="16"/>
            </w:rPr>
            <w:drawing>
              <wp:inline distT="0" distB="0" distL="0" distR="0" wp14:anchorId="3B88FE54" wp14:editId="1191A9C5">
                <wp:extent cx="372110" cy="467995"/>
                <wp:effectExtent l="0" t="0" r="0" b="0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996D4B3" w14:textId="77777777" w:rsidR="00F66D25" w:rsidRPr="0043356F" w:rsidRDefault="00F66D25" w:rsidP="00F66D25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43356F">
            <w:rPr>
              <w:bCs/>
              <w:sz w:val="24"/>
              <w:szCs w:val="24"/>
            </w:rPr>
            <w:t xml:space="preserve">Приложение № 1 к аттестату аккредитации № BY/112 </w:t>
          </w:r>
          <w:r>
            <w:rPr>
              <w:bCs/>
              <w:sz w:val="24"/>
              <w:szCs w:val="24"/>
            </w:rPr>
            <w:t>3.0032</w:t>
          </w:r>
        </w:p>
      </w:tc>
    </w:tr>
  </w:tbl>
  <w:p w14:paraId="1786638D" w14:textId="77777777" w:rsidR="00F66D25" w:rsidRPr="00460ECA" w:rsidRDefault="00F66D25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66D25" w:rsidRPr="00804957" w14:paraId="797DF887" w14:textId="77777777" w:rsidTr="009A0001">
      <w:trPr>
        <w:trHeight w:val="84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3BAB3BD" w14:textId="77777777" w:rsidR="00F66D25" w:rsidRPr="00804957" w:rsidRDefault="00F66D25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1C2AA876" wp14:editId="2B8D6BB1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7C8E2017" w14:textId="77777777" w:rsidR="00F66D25" w:rsidRPr="00CF1D3E" w:rsidRDefault="00F66D25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37208AA" w14:textId="77777777" w:rsidR="00F66D25" w:rsidRPr="00CF1D3E" w:rsidRDefault="00F66D25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8C35AC4" w14:textId="77777777" w:rsidR="00F66D25" w:rsidRPr="00804957" w:rsidRDefault="00F66D25" w:rsidP="006B7372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0B43F76" w14:textId="77777777" w:rsidR="00F66D25" w:rsidRDefault="00F66D2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60919926">
    <w:abstractNumId w:val="6"/>
  </w:num>
  <w:num w:numId="2" w16cid:durableId="1898396533">
    <w:abstractNumId w:val="7"/>
  </w:num>
  <w:num w:numId="3" w16cid:durableId="1347901017">
    <w:abstractNumId w:val="4"/>
  </w:num>
  <w:num w:numId="4" w16cid:durableId="959454838">
    <w:abstractNumId w:val="1"/>
  </w:num>
  <w:num w:numId="5" w16cid:durableId="1023359890">
    <w:abstractNumId w:val="11"/>
  </w:num>
  <w:num w:numId="6" w16cid:durableId="848565225">
    <w:abstractNumId w:val="3"/>
  </w:num>
  <w:num w:numId="7" w16cid:durableId="788358898">
    <w:abstractNumId w:val="8"/>
  </w:num>
  <w:num w:numId="8" w16cid:durableId="1970890802">
    <w:abstractNumId w:val="5"/>
  </w:num>
  <w:num w:numId="9" w16cid:durableId="1629511689">
    <w:abstractNumId w:val="9"/>
  </w:num>
  <w:num w:numId="10" w16cid:durableId="1132603271">
    <w:abstractNumId w:val="2"/>
  </w:num>
  <w:num w:numId="11" w16cid:durableId="558826980">
    <w:abstractNumId w:val="0"/>
  </w:num>
  <w:num w:numId="12" w16cid:durableId="17262186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attachedTemplate r:id="rId1"/>
  <w:defaultTabStop w:val="708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530"/>
    <w:rsid w:val="00001560"/>
    <w:rsid w:val="00015827"/>
    <w:rsid w:val="00022A72"/>
    <w:rsid w:val="00030948"/>
    <w:rsid w:val="00033592"/>
    <w:rsid w:val="000643A6"/>
    <w:rsid w:val="0009264B"/>
    <w:rsid w:val="000A6CF1"/>
    <w:rsid w:val="000D063D"/>
    <w:rsid w:val="000D1708"/>
    <w:rsid w:val="000D49BB"/>
    <w:rsid w:val="000E2AC4"/>
    <w:rsid w:val="000F1790"/>
    <w:rsid w:val="00101C03"/>
    <w:rsid w:val="0011070C"/>
    <w:rsid w:val="001157ED"/>
    <w:rsid w:val="00116AD0"/>
    <w:rsid w:val="00117059"/>
    <w:rsid w:val="00120BDA"/>
    <w:rsid w:val="001512FA"/>
    <w:rsid w:val="001747CA"/>
    <w:rsid w:val="001843A0"/>
    <w:rsid w:val="001956F7"/>
    <w:rsid w:val="00195A33"/>
    <w:rsid w:val="001A4BEA"/>
    <w:rsid w:val="001A550C"/>
    <w:rsid w:val="001B174D"/>
    <w:rsid w:val="001E3D8F"/>
    <w:rsid w:val="001E6E80"/>
    <w:rsid w:val="0020355B"/>
    <w:rsid w:val="00225907"/>
    <w:rsid w:val="00234CBD"/>
    <w:rsid w:val="0026099C"/>
    <w:rsid w:val="0027128E"/>
    <w:rsid w:val="00280064"/>
    <w:rsid w:val="00280E8C"/>
    <w:rsid w:val="002877C8"/>
    <w:rsid w:val="002900DE"/>
    <w:rsid w:val="002D28AD"/>
    <w:rsid w:val="002E503D"/>
    <w:rsid w:val="002F0B42"/>
    <w:rsid w:val="002F0D32"/>
    <w:rsid w:val="003054C2"/>
    <w:rsid w:val="00305E11"/>
    <w:rsid w:val="00305E62"/>
    <w:rsid w:val="0031023B"/>
    <w:rsid w:val="003717D2"/>
    <w:rsid w:val="003718EF"/>
    <w:rsid w:val="003A28BE"/>
    <w:rsid w:val="003A7922"/>
    <w:rsid w:val="003B08E8"/>
    <w:rsid w:val="003B4E94"/>
    <w:rsid w:val="003C130A"/>
    <w:rsid w:val="003C2834"/>
    <w:rsid w:val="003C58DD"/>
    <w:rsid w:val="003E26A2"/>
    <w:rsid w:val="00401D49"/>
    <w:rsid w:val="00407988"/>
    <w:rsid w:val="00410274"/>
    <w:rsid w:val="00416870"/>
    <w:rsid w:val="0043356F"/>
    <w:rsid w:val="00436D0B"/>
    <w:rsid w:val="00437E07"/>
    <w:rsid w:val="00460ECA"/>
    <w:rsid w:val="00481260"/>
    <w:rsid w:val="004A5E4C"/>
    <w:rsid w:val="004E19AE"/>
    <w:rsid w:val="004E5090"/>
    <w:rsid w:val="004E6F3C"/>
    <w:rsid w:val="0050425C"/>
    <w:rsid w:val="00505771"/>
    <w:rsid w:val="00507CCF"/>
    <w:rsid w:val="00530F3D"/>
    <w:rsid w:val="005409B8"/>
    <w:rsid w:val="00543693"/>
    <w:rsid w:val="00545736"/>
    <w:rsid w:val="00547530"/>
    <w:rsid w:val="0055563B"/>
    <w:rsid w:val="0056070B"/>
    <w:rsid w:val="00562D77"/>
    <w:rsid w:val="00563342"/>
    <w:rsid w:val="00563680"/>
    <w:rsid w:val="00582A8F"/>
    <w:rsid w:val="00592241"/>
    <w:rsid w:val="005A0C35"/>
    <w:rsid w:val="005C5B99"/>
    <w:rsid w:val="005C7B39"/>
    <w:rsid w:val="005D4205"/>
    <w:rsid w:val="005D7FC6"/>
    <w:rsid w:val="005E250C"/>
    <w:rsid w:val="005E611E"/>
    <w:rsid w:val="005F6CE7"/>
    <w:rsid w:val="00603EEC"/>
    <w:rsid w:val="00605AD3"/>
    <w:rsid w:val="006076B2"/>
    <w:rsid w:val="00614867"/>
    <w:rsid w:val="00630922"/>
    <w:rsid w:val="00645468"/>
    <w:rsid w:val="00697905"/>
    <w:rsid w:val="006A336B"/>
    <w:rsid w:val="006A4791"/>
    <w:rsid w:val="006B7372"/>
    <w:rsid w:val="006D1CDB"/>
    <w:rsid w:val="006D4E0D"/>
    <w:rsid w:val="006D5858"/>
    <w:rsid w:val="006D5DCE"/>
    <w:rsid w:val="00715A45"/>
    <w:rsid w:val="0071603C"/>
    <w:rsid w:val="00731452"/>
    <w:rsid w:val="00734508"/>
    <w:rsid w:val="007362E4"/>
    <w:rsid w:val="00741FBB"/>
    <w:rsid w:val="0074243A"/>
    <w:rsid w:val="00743F49"/>
    <w:rsid w:val="00744EE6"/>
    <w:rsid w:val="0075090E"/>
    <w:rsid w:val="00755DDD"/>
    <w:rsid w:val="007571AF"/>
    <w:rsid w:val="0079041E"/>
    <w:rsid w:val="00792698"/>
    <w:rsid w:val="007A1818"/>
    <w:rsid w:val="007A4175"/>
    <w:rsid w:val="007A4485"/>
    <w:rsid w:val="007C05FE"/>
    <w:rsid w:val="007C3A37"/>
    <w:rsid w:val="007E523A"/>
    <w:rsid w:val="008124DA"/>
    <w:rsid w:val="0081462F"/>
    <w:rsid w:val="008217AA"/>
    <w:rsid w:val="00836710"/>
    <w:rsid w:val="008505BA"/>
    <w:rsid w:val="00856322"/>
    <w:rsid w:val="00872305"/>
    <w:rsid w:val="00877224"/>
    <w:rsid w:val="008A3E6F"/>
    <w:rsid w:val="008B1B9D"/>
    <w:rsid w:val="008C3521"/>
    <w:rsid w:val="008D34AB"/>
    <w:rsid w:val="008D3A5C"/>
    <w:rsid w:val="008E2D26"/>
    <w:rsid w:val="008E350B"/>
    <w:rsid w:val="008F0D6D"/>
    <w:rsid w:val="00913B16"/>
    <w:rsid w:val="00921A06"/>
    <w:rsid w:val="009230FC"/>
    <w:rsid w:val="00923449"/>
    <w:rsid w:val="00923868"/>
    <w:rsid w:val="009408C9"/>
    <w:rsid w:val="0095347E"/>
    <w:rsid w:val="00983EAE"/>
    <w:rsid w:val="00990114"/>
    <w:rsid w:val="00992CF6"/>
    <w:rsid w:val="009940B7"/>
    <w:rsid w:val="009A0001"/>
    <w:rsid w:val="009A3A10"/>
    <w:rsid w:val="009A3E9D"/>
    <w:rsid w:val="009B7E70"/>
    <w:rsid w:val="009C1C19"/>
    <w:rsid w:val="009C5D61"/>
    <w:rsid w:val="009C6470"/>
    <w:rsid w:val="009D5A57"/>
    <w:rsid w:val="009E107F"/>
    <w:rsid w:val="009F7389"/>
    <w:rsid w:val="00A04FE4"/>
    <w:rsid w:val="00A07530"/>
    <w:rsid w:val="00A40143"/>
    <w:rsid w:val="00A417E3"/>
    <w:rsid w:val="00A46D5C"/>
    <w:rsid w:val="00A47C62"/>
    <w:rsid w:val="00A51D9A"/>
    <w:rsid w:val="00A54DFD"/>
    <w:rsid w:val="00A66F3D"/>
    <w:rsid w:val="00A74B14"/>
    <w:rsid w:val="00A755C7"/>
    <w:rsid w:val="00A76F8A"/>
    <w:rsid w:val="00A8071D"/>
    <w:rsid w:val="00A82548"/>
    <w:rsid w:val="00A92ECA"/>
    <w:rsid w:val="00A955D0"/>
    <w:rsid w:val="00AD4B7A"/>
    <w:rsid w:val="00AE17DA"/>
    <w:rsid w:val="00B00CAF"/>
    <w:rsid w:val="00B06CF4"/>
    <w:rsid w:val="00B073DC"/>
    <w:rsid w:val="00B13DCF"/>
    <w:rsid w:val="00B15AFA"/>
    <w:rsid w:val="00B344A4"/>
    <w:rsid w:val="00B371CD"/>
    <w:rsid w:val="00B47A0F"/>
    <w:rsid w:val="00B565D4"/>
    <w:rsid w:val="00B61580"/>
    <w:rsid w:val="00B8599C"/>
    <w:rsid w:val="00BB272F"/>
    <w:rsid w:val="00BB5AEF"/>
    <w:rsid w:val="00BC40FF"/>
    <w:rsid w:val="00C00081"/>
    <w:rsid w:val="00C13371"/>
    <w:rsid w:val="00C24C3D"/>
    <w:rsid w:val="00C31185"/>
    <w:rsid w:val="00C35ED8"/>
    <w:rsid w:val="00C379B5"/>
    <w:rsid w:val="00C46E4F"/>
    <w:rsid w:val="00C60464"/>
    <w:rsid w:val="00C66929"/>
    <w:rsid w:val="00C67DD7"/>
    <w:rsid w:val="00C74B15"/>
    <w:rsid w:val="00C81513"/>
    <w:rsid w:val="00C94794"/>
    <w:rsid w:val="00C953CE"/>
    <w:rsid w:val="00C97BC9"/>
    <w:rsid w:val="00CA53E3"/>
    <w:rsid w:val="00CE4302"/>
    <w:rsid w:val="00CF4334"/>
    <w:rsid w:val="00D00EC8"/>
    <w:rsid w:val="00D03574"/>
    <w:rsid w:val="00D05D1F"/>
    <w:rsid w:val="00D11528"/>
    <w:rsid w:val="00D1438E"/>
    <w:rsid w:val="00D223F7"/>
    <w:rsid w:val="00D26543"/>
    <w:rsid w:val="00D50B4E"/>
    <w:rsid w:val="00D60B72"/>
    <w:rsid w:val="00D82BA2"/>
    <w:rsid w:val="00D876E6"/>
    <w:rsid w:val="00D96601"/>
    <w:rsid w:val="00DA5E7A"/>
    <w:rsid w:val="00DB1FAE"/>
    <w:rsid w:val="00DB75FB"/>
    <w:rsid w:val="00DE6F93"/>
    <w:rsid w:val="00DF59A1"/>
    <w:rsid w:val="00DF7DAB"/>
    <w:rsid w:val="00E12F21"/>
    <w:rsid w:val="00E16A62"/>
    <w:rsid w:val="00E6157E"/>
    <w:rsid w:val="00E750F5"/>
    <w:rsid w:val="00E834F9"/>
    <w:rsid w:val="00E85116"/>
    <w:rsid w:val="00E95EA8"/>
    <w:rsid w:val="00EA24D7"/>
    <w:rsid w:val="00EA6CEB"/>
    <w:rsid w:val="00ED10E7"/>
    <w:rsid w:val="00ED4794"/>
    <w:rsid w:val="00EF5137"/>
    <w:rsid w:val="00F10CDF"/>
    <w:rsid w:val="00F112F2"/>
    <w:rsid w:val="00F11FE3"/>
    <w:rsid w:val="00F32AF8"/>
    <w:rsid w:val="00F40980"/>
    <w:rsid w:val="00F42A42"/>
    <w:rsid w:val="00F45F0B"/>
    <w:rsid w:val="00F47F4D"/>
    <w:rsid w:val="00F66D25"/>
    <w:rsid w:val="00F701B8"/>
    <w:rsid w:val="00F864B1"/>
    <w:rsid w:val="00F86DE2"/>
    <w:rsid w:val="00F86DE9"/>
    <w:rsid w:val="00F87F4E"/>
    <w:rsid w:val="00F905BD"/>
    <w:rsid w:val="00F90988"/>
    <w:rsid w:val="00F93BB0"/>
    <w:rsid w:val="00FC280E"/>
    <w:rsid w:val="00FF068A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  <w14:docId w14:val="3FFB7600"/>
  <w15:docId w15:val="{8C4B45DF-791C-4B47-A9C3-1DC49D1F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tebsk4_local\AppData\Local\SMBusiness\Files\334949_copies\&#1055;&#1088;&#1080;&#1084;&#1077;&#1088;%20&#1054;&#1040;%20&#1085;&#1072;%203%20&#1083;&#1080;&#1089;&#1090;&#1072;&#1093;%20&#1076;&#1083;&#1103;%20&#1087;&#1086;&#1074;&#1077;&#1088;&#1086;&#1095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CDCB06D1F974FA780590FF202D9C8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3B2861-39EF-4D67-8E02-85683BD2BFD5}"/>
      </w:docPartPr>
      <w:docPartBody>
        <w:p w:rsidR="00EC0444" w:rsidRDefault="00251936">
          <w:pPr>
            <w:pStyle w:val="FCDCB06D1F974FA780590FF202D9C84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503D1137F7134BF2B50AA29DE51D70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151FEC-B38C-4D67-AD30-B6AE0B40C9ED}"/>
      </w:docPartPr>
      <w:docPartBody>
        <w:p w:rsidR="00EC0444" w:rsidRDefault="00251936">
          <w:pPr>
            <w:pStyle w:val="503D1137F7134BF2B50AA29DE51D708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24C67F602AD4A649449702BBF95E3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7DD7B7-3E50-4CC8-A0EF-182F4CF9971F}"/>
      </w:docPartPr>
      <w:docPartBody>
        <w:p w:rsidR="00EC0444" w:rsidRDefault="00251936">
          <w:pPr>
            <w:pStyle w:val="A24C67F602AD4A649449702BBF95E394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5F90966ADA2342578F52A2D04E4EC7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15FFBB-233A-4B01-9252-20F0BBB78FE6}"/>
      </w:docPartPr>
      <w:docPartBody>
        <w:p w:rsidR="00EC0444" w:rsidRDefault="00251936">
          <w:pPr>
            <w:pStyle w:val="5F90966ADA2342578F52A2D04E4EC70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BE183B8FD264C50AEF9C1B8C34FEE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301F1F-5E21-4413-9009-302DBD0EDCEC}"/>
      </w:docPartPr>
      <w:docPartBody>
        <w:p w:rsidR="00EC0444" w:rsidRDefault="00251936">
          <w:pPr>
            <w:pStyle w:val="ABE183B8FD264C50AEF9C1B8C34FEE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936"/>
    <w:rsid w:val="00251936"/>
    <w:rsid w:val="00543693"/>
    <w:rsid w:val="00EC0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FCDCB06D1F974FA780590FF202D9C849">
    <w:name w:val="FCDCB06D1F974FA780590FF202D9C849"/>
  </w:style>
  <w:style w:type="paragraph" w:customStyle="1" w:styleId="503D1137F7134BF2B50AA29DE51D7082">
    <w:name w:val="503D1137F7134BF2B50AA29DE51D7082"/>
  </w:style>
  <w:style w:type="paragraph" w:customStyle="1" w:styleId="A24C67F602AD4A649449702BBF95E394">
    <w:name w:val="A24C67F602AD4A649449702BBF95E394"/>
  </w:style>
  <w:style w:type="paragraph" w:customStyle="1" w:styleId="5F90966ADA2342578F52A2D04E4EC707">
    <w:name w:val="5F90966ADA2342578F52A2D04E4EC707"/>
  </w:style>
  <w:style w:type="paragraph" w:customStyle="1" w:styleId="ABE183B8FD264C50AEF9C1B8C34FEE64">
    <w:name w:val="ABE183B8FD264C50AEF9C1B8C34FEE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5A5AC-8108-4069-8632-4958A3674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поверочных лабораторий</Template>
  <TotalTime>2</TotalTime>
  <Pages>6</Pages>
  <Words>1414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Vitebsk4_local</dc:creator>
  <cp:keywords/>
  <cp:lastModifiedBy>Трофимова Елена Павловна new</cp:lastModifiedBy>
  <cp:revision>2</cp:revision>
  <cp:lastPrinted>2022-06-27T12:20:00Z</cp:lastPrinted>
  <dcterms:created xsi:type="dcterms:W3CDTF">2024-07-02T15:23:00Z</dcterms:created>
  <dcterms:modified xsi:type="dcterms:W3CDTF">2024-07-02T15:23:00Z</dcterms:modified>
</cp:coreProperties>
</file>