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24"/>
        <w:gridCol w:w="3530"/>
      </w:tblGrid>
      <w:tr w:rsidR="00F40980" w:rsidRPr="007F66CA" w14:paraId="178390AD" w14:textId="77777777" w:rsidTr="007F66CA">
        <w:tc>
          <w:tcPr>
            <w:tcW w:w="6379" w:type="dxa"/>
            <w:vMerge w:val="restart"/>
          </w:tcPr>
          <w:p w14:paraId="37C54A5E" w14:textId="77777777" w:rsidR="00F40980" w:rsidRPr="007F66CA" w:rsidRDefault="00F40980" w:rsidP="00B458B5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26C2BAC3" w14:textId="77777777" w:rsidR="00F40980" w:rsidRPr="007F66CA" w:rsidRDefault="00F40980" w:rsidP="00B458B5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4F3D0D0B7810440A884F0505F3187AB8"/>
                </w:placeholder>
                <w:text/>
              </w:sdtPr>
              <w:sdtContent>
                <w:r w:rsidR="005D4205" w:rsidRPr="007F66CA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F40980" w:rsidRPr="007F66CA" w14:paraId="1739BCDD" w14:textId="77777777" w:rsidTr="007F66CA">
        <w:tc>
          <w:tcPr>
            <w:tcW w:w="6379" w:type="dxa"/>
            <w:vMerge/>
          </w:tcPr>
          <w:p w14:paraId="2D51FB6A" w14:textId="77777777" w:rsidR="00F40980" w:rsidRPr="007F66CA" w:rsidRDefault="00F40980" w:rsidP="00B458B5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3D26DEAF" w14:textId="77777777" w:rsidR="00F40980" w:rsidRPr="007F66CA" w:rsidRDefault="00F40980" w:rsidP="00B458B5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7F66CA" w14:paraId="453D13FF" w14:textId="77777777" w:rsidTr="007F66CA">
        <w:tc>
          <w:tcPr>
            <w:tcW w:w="6379" w:type="dxa"/>
            <w:vMerge/>
          </w:tcPr>
          <w:p w14:paraId="1D0F233C" w14:textId="77777777" w:rsidR="00F40980" w:rsidRPr="007F66CA" w:rsidRDefault="00F40980" w:rsidP="00B458B5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68C76A12" w14:textId="5505D38B" w:rsidR="00F40980" w:rsidRPr="007F66CA" w:rsidRDefault="00F40980" w:rsidP="00B458B5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  <w:lang w:val="en-US"/>
              </w:rPr>
              <w:t>№</w:t>
            </w:r>
            <w:r w:rsidR="005C7B39" w:rsidRPr="007F66CA">
              <w:rPr>
                <w:rFonts w:cs="Times New Roman"/>
                <w:bCs/>
                <w:sz w:val="28"/>
                <w:szCs w:val="28"/>
                <w:lang w:val="en-US"/>
              </w:rPr>
              <w:t xml:space="preserve">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A3749444A40041F382622170635F69DA"/>
                </w:placeholder>
                <w:text/>
              </w:sdtPr>
              <w:sdtContent>
                <w:r w:rsidR="002F378D" w:rsidRPr="009263E8">
                  <w:rPr>
                    <w:rFonts w:cs="Times New Roman"/>
                    <w:bCs/>
                    <w:sz w:val="28"/>
                    <w:szCs w:val="28"/>
                  </w:rPr>
                  <w:t>2.4985</w:t>
                </w:r>
              </w:sdtContent>
            </w:sdt>
          </w:p>
        </w:tc>
      </w:tr>
      <w:tr w:rsidR="00F40980" w:rsidRPr="007F66CA" w14:paraId="40E8CAB4" w14:textId="77777777" w:rsidTr="007F66CA">
        <w:tc>
          <w:tcPr>
            <w:tcW w:w="6379" w:type="dxa"/>
            <w:vMerge/>
          </w:tcPr>
          <w:p w14:paraId="53350736" w14:textId="77777777" w:rsidR="00F40980" w:rsidRPr="007F66CA" w:rsidRDefault="00F40980" w:rsidP="00B458B5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346279D6" w14:textId="7F9020CE" w:rsidR="00F40980" w:rsidRPr="007F66CA" w:rsidRDefault="00F40980" w:rsidP="00F40980">
            <w:pPr>
              <w:rPr>
                <w:bCs/>
                <w:sz w:val="28"/>
                <w:szCs w:val="28"/>
              </w:rPr>
            </w:pPr>
            <w:r w:rsidRPr="007F66CA">
              <w:rPr>
                <w:bCs/>
                <w:sz w:val="28"/>
                <w:szCs w:val="28"/>
              </w:rPr>
              <w:t>от</w:t>
            </w:r>
            <w:r w:rsidRPr="007F66CA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5C7B39" w:rsidRPr="007F66CA">
              <w:rPr>
                <w:bCs/>
                <w:sz w:val="28"/>
                <w:szCs w:val="28"/>
              </w:rPr>
              <w:t>01.</w:t>
            </w:r>
            <w:r w:rsidR="002F378D">
              <w:rPr>
                <w:bCs/>
                <w:sz w:val="28"/>
                <w:szCs w:val="28"/>
              </w:rPr>
              <w:t>12.2017</w:t>
            </w:r>
          </w:p>
        </w:tc>
      </w:tr>
      <w:tr w:rsidR="00F40980" w:rsidRPr="007F66CA" w14:paraId="1679F399" w14:textId="77777777" w:rsidTr="007F66CA">
        <w:tc>
          <w:tcPr>
            <w:tcW w:w="6379" w:type="dxa"/>
            <w:vMerge/>
          </w:tcPr>
          <w:p w14:paraId="3DB52B90" w14:textId="77777777" w:rsidR="00F40980" w:rsidRPr="007F66CA" w:rsidRDefault="00F40980" w:rsidP="00B458B5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6A551AC9" w14:textId="499E9DBA" w:rsidR="00582A8F" w:rsidRPr="007F66CA" w:rsidRDefault="00582A8F" w:rsidP="00B458B5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  <w:u w:val="single"/>
                </w:rPr>
                <w:id w:val="-2087602877"/>
                <w:placeholder>
                  <w:docPart w:val="E18A0D3B987743569C8F741421E34414"/>
                </w:placeholder>
                <w:text/>
              </w:sdtPr>
              <w:sdtContent>
                <w:r w:rsidR="00EA6132" w:rsidRPr="00EA6132">
                  <w:rPr>
                    <w:rFonts w:cs="Times New Roman"/>
                    <w:bCs/>
                    <w:sz w:val="28"/>
                    <w:szCs w:val="28"/>
                    <w:u w:val="single"/>
                  </w:rPr>
                  <w:t>0010055</w:t>
                </w:r>
              </w:sdtContent>
            </w:sdt>
          </w:p>
          <w:p w14:paraId="5DF18B4D" w14:textId="27155FC5" w:rsidR="00F40980" w:rsidRPr="007F66CA" w:rsidRDefault="00F40980" w:rsidP="00B458B5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821E8B">
              <w:rPr>
                <w:rFonts w:cs="Times New Roman"/>
                <w:bCs/>
                <w:sz w:val="28"/>
                <w:szCs w:val="28"/>
              </w:rPr>
              <w:t>н</w:t>
            </w:r>
            <w:r w:rsidRPr="00821E8B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3F66FE6D2E254384ACFA3A0093B5F8A0"/>
                </w:placeholder>
              </w:sdtPr>
              <w:sdtContent>
                <w:r w:rsidR="00821E8B" w:rsidRPr="00821E8B">
                  <w:rPr>
                    <w:rFonts w:eastAsia="Calibri"/>
                    <w:sz w:val="28"/>
                    <w:szCs w:val="28"/>
                  </w:rPr>
                  <w:t>4</w:t>
                </w:r>
              </w:sdtContent>
            </w:sdt>
            <w:r w:rsidRPr="00821E8B">
              <w:rPr>
                <w:rFonts w:eastAsia="Calibri"/>
                <w:sz w:val="28"/>
                <w:szCs w:val="28"/>
              </w:rPr>
              <w:t xml:space="preserve"> </w:t>
            </w:r>
            <w:r w:rsidRPr="00821E8B">
              <w:rPr>
                <w:bCs/>
                <w:sz w:val="28"/>
                <w:szCs w:val="28"/>
              </w:rPr>
              <w:t>листах</w:t>
            </w:r>
          </w:p>
        </w:tc>
      </w:tr>
      <w:tr w:rsidR="00F40980" w:rsidRPr="007F66CA" w14:paraId="13F75716" w14:textId="77777777" w:rsidTr="007F66CA">
        <w:tc>
          <w:tcPr>
            <w:tcW w:w="6379" w:type="dxa"/>
            <w:vMerge/>
          </w:tcPr>
          <w:p w14:paraId="5F82FA44" w14:textId="77777777" w:rsidR="00F40980" w:rsidRPr="007F66CA" w:rsidRDefault="00F40980" w:rsidP="00B458B5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3EC7D9B2" w14:textId="531E74EE" w:rsidR="00F40980" w:rsidRPr="007F66CA" w:rsidRDefault="00F40980" w:rsidP="00B458B5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р</w:t>
            </w:r>
            <w:r w:rsidRPr="007F66CA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EA794E71EED84078957DDB2028DEBE52"/>
                </w:placeholder>
                <w:text/>
              </w:sdtPr>
              <w:sdtContent>
                <w:r w:rsidR="005C7B39" w:rsidRPr="007F66CA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DA2437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</w:tr>
    </w:tbl>
    <w:p w14:paraId="12D49D2B" w14:textId="77777777" w:rsidR="00F40980" w:rsidRPr="007F66CA" w:rsidRDefault="00F40980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8"/>
        <w:gridCol w:w="4073"/>
      </w:tblGrid>
      <w:tr w:rsidR="00D223F7" w:rsidRPr="007F66CA" w14:paraId="2E3B5128" w14:textId="77777777" w:rsidTr="00F40980">
        <w:tc>
          <w:tcPr>
            <w:tcW w:w="9751" w:type="dxa"/>
            <w:gridSpan w:val="2"/>
          </w:tcPr>
          <w:p w14:paraId="7D051F4D" w14:textId="77777777" w:rsidR="00DA2437" w:rsidRDefault="00D223F7" w:rsidP="00D50B4E">
            <w:pPr>
              <w:jc w:val="center"/>
              <w:rPr>
                <w:b/>
                <w:sz w:val="28"/>
                <w:szCs w:val="28"/>
              </w:rPr>
            </w:pPr>
            <w:bookmarkStart w:id="0" w:name="_Hlk78355211"/>
            <w:r w:rsidRPr="007F66CA">
              <w:rPr>
                <w:b/>
                <w:sz w:val="28"/>
                <w:szCs w:val="28"/>
              </w:rPr>
              <w:t>ОБЛАСТ</w:t>
            </w:r>
            <w:r w:rsidR="00D50B4E" w:rsidRPr="007F66CA">
              <w:rPr>
                <w:b/>
                <w:sz w:val="28"/>
                <w:szCs w:val="28"/>
              </w:rPr>
              <w:t>Ь</w:t>
            </w:r>
            <w:r w:rsidRPr="007F66CA">
              <w:rPr>
                <w:b/>
                <w:sz w:val="28"/>
                <w:szCs w:val="28"/>
              </w:rPr>
              <w:t xml:space="preserve"> АККРЕДИТАЦИИ</w:t>
            </w:r>
          </w:p>
          <w:p w14:paraId="019E3A9D" w14:textId="283FB63C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  <w:r w:rsidRPr="007F66CA">
              <w:rPr>
                <w:b/>
                <w:sz w:val="28"/>
                <w:szCs w:val="28"/>
              </w:rPr>
              <w:t xml:space="preserve"> </w:t>
            </w:r>
            <w:r w:rsidRPr="007F66CA">
              <w:rPr>
                <w:sz w:val="28"/>
                <w:szCs w:val="28"/>
              </w:rPr>
              <w:t>от</w:t>
            </w:r>
            <w:r w:rsidRPr="007F66CA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4210164BB5624130BCDD719299BFBFE7"/>
                </w:placeholder>
                <w:date w:fullDate="2024-05-17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DA2437">
                  <w:rPr>
                    <w:rStyle w:val="38"/>
                    <w:szCs w:val="28"/>
                  </w:rPr>
                  <w:t>17 мая 2024 года</w:t>
                </w:r>
              </w:sdtContent>
            </w:sdt>
            <w:bookmarkEnd w:id="1"/>
          </w:p>
        </w:tc>
      </w:tr>
      <w:tr w:rsidR="00D223F7" w:rsidRPr="007F66CA" w14:paraId="1349BAE2" w14:textId="77777777" w:rsidTr="00F40980">
        <w:tc>
          <w:tcPr>
            <w:tcW w:w="5678" w:type="dxa"/>
          </w:tcPr>
          <w:p w14:paraId="34A5473F" w14:textId="77777777" w:rsidR="00D223F7" w:rsidRPr="007F66CA" w:rsidRDefault="00D223F7" w:rsidP="00DA2437">
            <w:pPr>
              <w:spacing w:line="24" w:lineRule="auto"/>
              <w:rPr>
                <w:sz w:val="28"/>
                <w:szCs w:val="28"/>
              </w:rPr>
            </w:pPr>
          </w:p>
        </w:tc>
        <w:tc>
          <w:tcPr>
            <w:tcW w:w="4073" w:type="dxa"/>
          </w:tcPr>
          <w:p w14:paraId="43AB0774" w14:textId="77777777" w:rsidR="00D223F7" w:rsidRPr="007F66CA" w:rsidRDefault="00D223F7" w:rsidP="00DA2437">
            <w:pPr>
              <w:spacing w:line="24" w:lineRule="auto"/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751"/>
      </w:tblGrid>
      <w:tr w:rsidR="007A4485" w:rsidRPr="007F66CA" w14:paraId="132B68D0" w14:textId="77777777" w:rsidTr="00F701B8">
        <w:trPr>
          <w:trHeight w:val="234"/>
          <w:jc w:val="center"/>
        </w:trPr>
        <w:tc>
          <w:tcPr>
            <w:tcW w:w="9751" w:type="dxa"/>
            <w:vAlign w:val="center"/>
            <w:hideMark/>
          </w:tcPr>
          <w:bookmarkEnd w:id="0"/>
          <w:p w14:paraId="4745DDDE" w14:textId="1F6EE388" w:rsidR="002F378D" w:rsidRPr="009263E8" w:rsidRDefault="002F378D" w:rsidP="002F378D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</w:t>
            </w:r>
            <w:r w:rsidRPr="009263E8">
              <w:rPr>
                <w:sz w:val="28"/>
                <w:szCs w:val="28"/>
                <w:lang w:val="ru-RU"/>
              </w:rPr>
              <w:t>роизводственной лаборатории</w:t>
            </w:r>
          </w:p>
          <w:p w14:paraId="3D80D9AC" w14:textId="6C761117" w:rsidR="007A4485" w:rsidRPr="007F66CA" w:rsidRDefault="002F378D" w:rsidP="002F378D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</w:t>
            </w:r>
            <w:r w:rsidRPr="009263E8">
              <w:rPr>
                <w:sz w:val="28"/>
                <w:szCs w:val="28"/>
                <w:lang w:val="ru-RU"/>
              </w:rPr>
              <w:t>акрытого акционерного общества «</w:t>
            </w:r>
            <w:proofErr w:type="spellStart"/>
            <w:r w:rsidRPr="009263E8">
              <w:rPr>
                <w:sz w:val="28"/>
                <w:szCs w:val="28"/>
                <w:lang w:val="ru-RU"/>
              </w:rPr>
              <w:t>Серволюкс</w:t>
            </w:r>
            <w:proofErr w:type="spellEnd"/>
            <w:r w:rsidRPr="009263E8">
              <w:rPr>
                <w:sz w:val="28"/>
                <w:szCs w:val="28"/>
                <w:lang w:val="ru-RU"/>
              </w:rPr>
              <w:t xml:space="preserve"> Агро»</w:t>
            </w:r>
          </w:p>
        </w:tc>
      </w:tr>
    </w:tbl>
    <w:p w14:paraId="0360B86D" w14:textId="77777777" w:rsidR="00D223F7" w:rsidRPr="005C7B39" w:rsidRDefault="00D223F7" w:rsidP="00DA2437">
      <w:pPr>
        <w:overflowPunct w:val="0"/>
        <w:autoSpaceDE w:val="0"/>
        <w:autoSpaceDN w:val="0"/>
        <w:adjustRightInd w:val="0"/>
        <w:spacing w:line="120" w:lineRule="auto"/>
        <w:ind w:left="142"/>
        <w:textAlignment w:val="baseline"/>
        <w:rPr>
          <w:iCs/>
          <w:sz w:val="22"/>
          <w:szCs w:val="24"/>
        </w:rPr>
      </w:pPr>
    </w:p>
    <w:tbl>
      <w:tblPr>
        <w:tblW w:w="493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1741"/>
        <w:gridCol w:w="1451"/>
        <w:gridCol w:w="1596"/>
        <w:gridCol w:w="2176"/>
        <w:gridCol w:w="2177"/>
      </w:tblGrid>
      <w:tr w:rsidR="00F40980" w:rsidRPr="007A4175" w14:paraId="28BC4E9D" w14:textId="77777777" w:rsidTr="008833D6">
        <w:trPr>
          <w:trHeight w:val="1277"/>
        </w:trPr>
        <w:tc>
          <w:tcPr>
            <w:tcW w:w="562" w:type="dxa"/>
            <w:shd w:val="clear" w:color="auto" w:fill="auto"/>
            <w:vAlign w:val="center"/>
          </w:tcPr>
          <w:p w14:paraId="308FDE4D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A500C5D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BF6FDD7" w14:textId="77777777" w:rsidR="00F40980" w:rsidRPr="007A4175" w:rsidRDefault="00F40980" w:rsidP="007A4175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D74E179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27FA938F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52FB9C0E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99EAD64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776E82CE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659D22DA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584EF583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82D8724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35A66724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4BCF9B9B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769166BE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431F7445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  <w:tr w:rsidR="0090767F" w:rsidRPr="0038569C" w14:paraId="4A71FEE5" w14:textId="77777777" w:rsidTr="008833D6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  <w:tblHeader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20A4D1" w14:textId="77777777" w:rsidR="0090767F" w:rsidRPr="0038569C" w:rsidRDefault="0090767F" w:rsidP="00B45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5FC038" w14:textId="77777777" w:rsidR="0090767F" w:rsidRPr="0038569C" w:rsidRDefault="0090767F" w:rsidP="00B45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5DD31A" w14:textId="77777777" w:rsidR="0090767F" w:rsidRPr="0038569C" w:rsidRDefault="0090767F" w:rsidP="00B45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C784D1C" w14:textId="77777777" w:rsidR="0090767F" w:rsidRPr="0038569C" w:rsidRDefault="0090767F" w:rsidP="00B45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E32FBA5" w14:textId="77777777" w:rsidR="0090767F" w:rsidRPr="0038569C" w:rsidRDefault="0090767F" w:rsidP="00B45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4ECC5ED" w14:textId="77777777" w:rsidR="0090767F" w:rsidRPr="0038569C" w:rsidRDefault="0090767F" w:rsidP="00B45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6</w:t>
            </w:r>
          </w:p>
        </w:tc>
      </w:tr>
      <w:tr w:rsidR="002F378D" w:rsidRPr="0038569C" w14:paraId="1C567206" w14:textId="77777777" w:rsidTr="008130C0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9493" w:type="dxa"/>
            <w:gridSpan w:val="6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4C8351" w14:textId="46036CC4" w:rsidR="002F378D" w:rsidRPr="00295E4A" w:rsidRDefault="002F378D" w:rsidP="002F37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9E105A">
              <w:rPr>
                <w:b/>
                <w:bCs/>
                <w:sz w:val="22"/>
                <w:szCs w:val="22"/>
              </w:rPr>
              <w:t>ул. Фабричная, 14,</w:t>
            </w:r>
            <w:r>
              <w:rPr>
                <w:b/>
                <w:bCs/>
                <w:sz w:val="22"/>
                <w:szCs w:val="22"/>
              </w:rPr>
              <w:t xml:space="preserve"> 213136, </w:t>
            </w:r>
            <w:proofErr w:type="spellStart"/>
            <w:r>
              <w:rPr>
                <w:b/>
                <w:bCs/>
                <w:sz w:val="22"/>
                <w:szCs w:val="22"/>
              </w:rPr>
              <w:t>аг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. </w:t>
            </w:r>
            <w:proofErr w:type="spellStart"/>
            <w:r>
              <w:rPr>
                <w:b/>
                <w:bCs/>
                <w:sz w:val="22"/>
                <w:szCs w:val="22"/>
              </w:rPr>
              <w:t>Межисетки</w:t>
            </w:r>
            <w:proofErr w:type="spellEnd"/>
            <w:r>
              <w:rPr>
                <w:b/>
                <w:bCs/>
                <w:sz w:val="22"/>
                <w:szCs w:val="22"/>
              </w:rPr>
              <w:t>, Могилев</w:t>
            </w:r>
            <w:r w:rsidRPr="009E105A">
              <w:rPr>
                <w:b/>
                <w:bCs/>
                <w:sz w:val="22"/>
                <w:szCs w:val="22"/>
              </w:rPr>
              <w:t>ский р-н, Могилевская область</w:t>
            </w:r>
          </w:p>
        </w:tc>
      </w:tr>
      <w:tr w:rsidR="002F378D" w:rsidRPr="002F378D" w14:paraId="17652996" w14:textId="77777777" w:rsidTr="008833D6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4E223C" w14:textId="592716B8" w:rsidR="002F378D" w:rsidRPr="00295E4A" w:rsidRDefault="002F378D" w:rsidP="002F37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914A2">
              <w:rPr>
                <w:sz w:val="22"/>
                <w:szCs w:val="22"/>
              </w:rPr>
              <w:t>1.1***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9F7519" w14:textId="77777777" w:rsidR="002F378D" w:rsidRPr="003914A2" w:rsidRDefault="002F378D" w:rsidP="002F378D">
            <w:pPr>
              <w:spacing w:line="240" w:lineRule="exact"/>
              <w:rPr>
                <w:sz w:val="22"/>
                <w:szCs w:val="22"/>
              </w:rPr>
            </w:pPr>
            <w:r w:rsidRPr="003914A2">
              <w:rPr>
                <w:sz w:val="22"/>
                <w:szCs w:val="22"/>
              </w:rPr>
              <w:t>Мясо птицы, тушка цыпленка-бройлера, кур; субпродуктов птичьих, части тушки цыпленка-бройлера,</w:t>
            </w:r>
          </w:p>
          <w:p w14:paraId="3F5C1B45" w14:textId="77777777" w:rsidR="002F378D" w:rsidRPr="003914A2" w:rsidRDefault="002F378D" w:rsidP="002F378D">
            <w:pPr>
              <w:spacing w:line="240" w:lineRule="exact"/>
              <w:rPr>
                <w:sz w:val="22"/>
                <w:szCs w:val="22"/>
              </w:rPr>
            </w:pPr>
            <w:r w:rsidRPr="003914A2">
              <w:rPr>
                <w:sz w:val="22"/>
                <w:szCs w:val="22"/>
              </w:rPr>
              <w:t>продукты раздел</w:t>
            </w:r>
            <w:r>
              <w:rPr>
                <w:sz w:val="22"/>
                <w:szCs w:val="22"/>
              </w:rPr>
              <w:t>ки и обвалки птицы, полуфабрика</w:t>
            </w:r>
            <w:r w:rsidRPr="003914A2">
              <w:rPr>
                <w:sz w:val="22"/>
                <w:szCs w:val="22"/>
              </w:rPr>
              <w:t>ты из мяса птицы натуральные</w:t>
            </w:r>
          </w:p>
          <w:p w14:paraId="08841445" w14:textId="29314247" w:rsidR="002F378D" w:rsidRPr="00295E4A" w:rsidRDefault="002F378D" w:rsidP="002F37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8F0214" w14:textId="77777777" w:rsidR="002F378D" w:rsidRPr="003914A2" w:rsidRDefault="002F378D" w:rsidP="008833D6">
            <w:pPr>
              <w:pStyle w:val="af6"/>
              <w:jc w:val="center"/>
            </w:pPr>
            <w:r w:rsidRPr="003914A2">
              <w:t>10.12/42.000</w:t>
            </w:r>
          </w:p>
          <w:p w14:paraId="4E0A3E95" w14:textId="484F9534" w:rsidR="002F378D" w:rsidRPr="00295E4A" w:rsidRDefault="002F378D" w:rsidP="008833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3914A2">
              <w:rPr>
                <w:sz w:val="22"/>
                <w:szCs w:val="22"/>
              </w:rPr>
              <w:t>10.13/42.000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0FB7B6" w14:textId="301BC0DC" w:rsidR="002F378D" w:rsidRPr="00295E4A" w:rsidRDefault="002F378D" w:rsidP="002F37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both"/>
              <w:rPr>
                <w:color w:val="000000"/>
                <w:sz w:val="22"/>
                <w:szCs w:val="22"/>
              </w:rPr>
            </w:pPr>
            <w:r w:rsidRPr="003914A2">
              <w:rPr>
                <w:sz w:val="22"/>
                <w:szCs w:val="22"/>
              </w:rPr>
              <w:t>Отбор проб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C29103" w14:textId="77777777" w:rsidR="002F378D" w:rsidRPr="003914A2" w:rsidRDefault="002F378D" w:rsidP="002F37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914A2">
              <w:rPr>
                <w:sz w:val="22"/>
                <w:szCs w:val="22"/>
              </w:rPr>
              <w:t xml:space="preserve">СТБ </w:t>
            </w:r>
            <w:proofErr w:type="gramStart"/>
            <w:r w:rsidRPr="003914A2">
              <w:rPr>
                <w:sz w:val="22"/>
                <w:szCs w:val="22"/>
              </w:rPr>
              <w:t>1036-97</w:t>
            </w:r>
            <w:proofErr w:type="gramEnd"/>
          </w:p>
          <w:p w14:paraId="4A41F8CE" w14:textId="77777777" w:rsidR="002F378D" w:rsidRPr="003914A2" w:rsidRDefault="002F378D" w:rsidP="002F37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914A2">
              <w:rPr>
                <w:sz w:val="22"/>
                <w:szCs w:val="22"/>
              </w:rPr>
              <w:t xml:space="preserve">ГОСТ </w:t>
            </w:r>
            <w:proofErr w:type="gramStart"/>
            <w:r w:rsidRPr="003914A2">
              <w:rPr>
                <w:sz w:val="22"/>
                <w:szCs w:val="22"/>
              </w:rPr>
              <w:t>31467-2012</w:t>
            </w:r>
            <w:proofErr w:type="gramEnd"/>
          </w:p>
          <w:p w14:paraId="5FF2D312" w14:textId="77777777" w:rsidR="002F378D" w:rsidRPr="003914A2" w:rsidRDefault="002F378D" w:rsidP="002F37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914A2">
              <w:rPr>
                <w:sz w:val="22"/>
                <w:szCs w:val="22"/>
              </w:rPr>
              <w:t xml:space="preserve">ГОСТ </w:t>
            </w:r>
            <w:proofErr w:type="gramStart"/>
            <w:r w:rsidRPr="003914A2">
              <w:rPr>
                <w:sz w:val="22"/>
                <w:szCs w:val="22"/>
              </w:rPr>
              <w:t>7702.2.0-2016</w:t>
            </w:r>
            <w:proofErr w:type="gramEnd"/>
          </w:p>
          <w:p w14:paraId="01984A63" w14:textId="77777777" w:rsidR="002F378D" w:rsidRPr="003914A2" w:rsidRDefault="002F378D" w:rsidP="002F37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914A2">
              <w:rPr>
                <w:sz w:val="22"/>
                <w:szCs w:val="22"/>
              </w:rPr>
              <w:t xml:space="preserve">ГОСТ </w:t>
            </w:r>
            <w:proofErr w:type="gramStart"/>
            <w:r w:rsidRPr="003914A2">
              <w:rPr>
                <w:sz w:val="22"/>
                <w:szCs w:val="22"/>
              </w:rPr>
              <w:t>31904-2012</w:t>
            </w:r>
            <w:proofErr w:type="gramEnd"/>
          </w:p>
          <w:p w14:paraId="4A6A5A35" w14:textId="77777777" w:rsidR="002F378D" w:rsidRPr="003914A2" w:rsidRDefault="002F378D" w:rsidP="002F37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914A2">
              <w:rPr>
                <w:sz w:val="22"/>
                <w:szCs w:val="22"/>
              </w:rPr>
              <w:t xml:space="preserve">ГОСТ </w:t>
            </w:r>
            <w:proofErr w:type="gramStart"/>
            <w:r w:rsidRPr="003914A2">
              <w:rPr>
                <w:sz w:val="22"/>
                <w:szCs w:val="22"/>
              </w:rPr>
              <w:t>26669-85</w:t>
            </w:r>
            <w:proofErr w:type="gramEnd"/>
          </w:p>
          <w:p w14:paraId="6D137D77" w14:textId="77777777" w:rsidR="002F378D" w:rsidRPr="003914A2" w:rsidRDefault="002F378D" w:rsidP="002F37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914A2">
              <w:rPr>
                <w:sz w:val="22"/>
                <w:szCs w:val="22"/>
              </w:rPr>
              <w:t xml:space="preserve">СТБ </w:t>
            </w:r>
            <w:proofErr w:type="gramStart"/>
            <w:r w:rsidRPr="003914A2">
              <w:rPr>
                <w:sz w:val="22"/>
                <w:szCs w:val="22"/>
              </w:rPr>
              <w:t>1050-2008</w:t>
            </w:r>
            <w:proofErr w:type="gramEnd"/>
          </w:p>
          <w:p w14:paraId="1FC13E36" w14:textId="2CB866F3" w:rsidR="002F378D" w:rsidRPr="003914A2" w:rsidRDefault="002F378D" w:rsidP="002F37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914A2">
              <w:rPr>
                <w:sz w:val="22"/>
                <w:szCs w:val="22"/>
              </w:rPr>
              <w:t xml:space="preserve">СТБ </w:t>
            </w:r>
            <w:proofErr w:type="gramStart"/>
            <w:r w:rsidRPr="003914A2">
              <w:rPr>
                <w:sz w:val="22"/>
                <w:szCs w:val="22"/>
              </w:rPr>
              <w:t>1945-20</w:t>
            </w:r>
            <w:r w:rsidR="00DA2437">
              <w:rPr>
                <w:sz w:val="22"/>
                <w:szCs w:val="22"/>
              </w:rPr>
              <w:t>23</w:t>
            </w:r>
            <w:proofErr w:type="gramEnd"/>
          </w:p>
          <w:p w14:paraId="537C5A62" w14:textId="77777777" w:rsidR="002F378D" w:rsidRPr="003914A2" w:rsidRDefault="002F378D" w:rsidP="002F37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914A2">
              <w:rPr>
                <w:sz w:val="22"/>
                <w:szCs w:val="22"/>
              </w:rPr>
              <w:t xml:space="preserve">ГОСТ </w:t>
            </w:r>
            <w:proofErr w:type="gramStart"/>
            <w:r w:rsidRPr="003914A2">
              <w:rPr>
                <w:sz w:val="22"/>
                <w:szCs w:val="22"/>
              </w:rPr>
              <w:t>7702.0-74</w:t>
            </w:r>
            <w:proofErr w:type="gramEnd"/>
          </w:p>
          <w:p w14:paraId="64A4475A" w14:textId="77777777" w:rsidR="002F378D" w:rsidRPr="003914A2" w:rsidRDefault="002F378D" w:rsidP="002F37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914A2">
              <w:rPr>
                <w:sz w:val="22"/>
                <w:szCs w:val="22"/>
              </w:rPr>
              <w:t xml:space="preserve">ТУ BY </w:t>
            </w:r>
            <w:proofErr w:type="gramStart"/>
            <w:r w:rsidRPr="003914A2">
              <w:rPr>
                <w:sz w:val="22"/>
                <w:szCs w:val="22"/>
              </w:rPr>
              <w:t>800000560.037-2020</w:t>
            </w:r>
            <w:proofErr w:type="gramEnd"/>
          </w:p>
          <w:p w14:paraId="0D523B2A" w14:textId="77777777" w:rsidR="002F378D" w:rsidRPr="003914A2" w:rsidRDefault="002F378D" w:rsidP="002F37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914A2">
              <w:rPr>
                <w:sz w:val="22"/>
                <w:szCs w:val="22"/>
              </w:rPr>
              <w:t xml:space="preserve">ТУ </w:t>
            </w:r>
            <w:r w:rsidRPr="00FB2DDB">
              <w:rPr>
                <w:sz w:val="22"/>
                <w:szCs w:val="22"/>
              </w:rPr>
              <w:t xml:space="preserve">BY </w:t>
            </w:r>
            <w:proofErr w:type="gramStart"/>
            <w:r w:rsidRPr="00FB2DDB">
              <w:rPr>
                <w:sz w:val="22"/>
                <w:szCs w:val="22"/>
              </w:rPr>
              <w:t>80000560.045-</w:t>
            </w:r>
            <w:r w:rsidRPr="003914A2">
              <w:rPr>
                <w:sz w:val="22"/>
                <w:szCs w:val="22"/>
              </w:rPr>
              <w:t>2017</w:t>
            </w:r>
            <w:proofErr w:type="gramEnd"/>
          </w:p>
          <w:p w14:paraId="4807BC4D" w14:textId="26B46A37" w:rsidR="002F378D" w:rsidRPr="00295E4A" w:rsidRDefault="002F378D" w:rsidP="00F205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914A2">
              <w:rPr>
                <w:sz w:val="22"/>
                <w:szCs w:val="22"/>
              </w:rPr>
              <w:t xml:space="preserve">ТУ BY </w:t>
            </w:r>
            <w:proofErr w:type="gramStart"/>
            <w:r w:rsidRPr="003914A2">
              <w:rPr>
                <w:sz w:val="22"/>
                <w:szCs w:val="22"/>
              </w:rPr>
              <w:t>800000560.003-2014</w:t>
            </w:r>
            <w:proofErr w:type="gram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5B7D0B" w14:textId="77777777" w:rsidR="002F378D" w:rsidRPr="003914A2" w:rsidRDefault="002F378D" w:rsidP="002F37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914A2">
              <w:rPr>
                <w:sz w:val="22"/>
                <w:szCs w:val="22"/>
              </w:rPr>
              <w:t xml:space="preserve">СТБ </w:t>
            </w:r>
            <w:proofErr w:type="gramStart"/>
            <w:r w:rsidRPr="003914A2">
              <w:rPr>
                <w:sz w:val="22"/>
                <w:szCs w:val="22"/>
              </w:rPr>
              <w:t>1036-97</w:t>
            </w:r>
            <w:proofErr w:type="gramEnd"/>
            <w:r w:rsidRPr="003914A2">
              <w:rPr>
                <w:sz w:val="22"/>
                <w:szCs w:val="22"/>
              </w:rPr>
              <w:t xml:space="preserve"> п.7.1.16</w:t>
            </w:r>
          </w:p>
          <w:p w14:paraId="3AD9109F" w14:textId="77777777" w:rsidR="002F378D" w:rsidRPr="003914A2" w:rsidRDefault="002F378D" w:rsidP="002F37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914A2">
              <w:rPr>
                <w:sz w:val="22"/>
                <w:szCs w:val="22"/>
              </w:rPr>
              <w:t xml:space="preserve">ГОСТ </w:t>
            </w:r>
            <w:proofErr w:type="gramStart"/>
            <w:r w:rsidRPr="003914A2">
              <w:rPr>
                <w:sz w:val="22"/>
                <w:szCs w:val="22"/>
              </w:rPr>
              <w:t>31467-2012</w:t>
            </w:r>
            <w:proofErr w:type="gramEnd"/>
          </w:p>
          <w:p w14:paraId="345F86E5" w14:textId="77777777" w:rsidR="002F378D" w:rsidRPr="003914A2" w:rsidRDefault="002F378D" w:rsidP="002F37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914A2">
              <w:rPr>
                <w:sz w:val="22"/>
                <w:szCs w:val="22"/>
              </w:rPr>
              <w:t xml:space="preserve">ГОСТ </w:t>
            </w:r>
            <w:proofErr w:type="gramStart"/>
            <w:r w:rsidRPr="003914A2">
              <w:rPr>
                <w:sz w:val="22"/>
                <w:szCs w:val="22"/>
              </w:rPr>
              <w:t>7702.2.0-2016</w:t>
            </w:r>
            <w:proofErr w:type="gramEnd"/>
          </w:p>
          <w:p w14:paraId="4FC6BE95" w14:textId="77777777" w:rsidR="002F378D" w:rsidRPr="003914A2" w:rsidRDefault="002F378D" w:rsidP="002F37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914A2">
              <w:rPr>
                <w:sz w:val="22"/>
                <w:szCs w:val="22"/>
              </w:rPr>
              <w:t xml:space="preserve">ГОСТ </w:t>
            </w:r>
            <w:proofErr w:type="gramStart"/>
            <w:r w:rsidRPr="003914A2">
              <w:rPr>
                <w:sz w:val="22"/>
                <w:szCs w:val="22"/>
              </w:rPr>
              <w:t>31904-2012</w:t>
            </w:r>
            <w:proofErr w:type="gramEnd"/>
          </w:p>
          <w:p w14:paraId="168A273C" w14:textId="77777777" w:rsidR="002F378D" w:rsidRPr="003914A2" w:rsidRDefault="002F378D" w:rsidP="002F37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914A2">
              <w:rPr>
                <w:sz w:val="22"/>
                <w:szCs w:val="22"/>
              </w:rPr>
              <w:t xml:space="preserve">ГОСТ </w:t>
            </w:r>
            <w:proofErr w:type="gramStart"/>
            <w:r w:rsidRPr="003914A2">
              <w:rPr>
                <w:sz w:val="22"/>
                <w:szCs w:val="22"/>
              </w:rPr>
              <w:t>26669-85</w:t>
            </w:r>
            <w:proofErr w:type="gramEnd"/>
          </w:p>
          <w:p w14:paraId="4D0FD8C0" w14:textId="77777777" w:rsidR="002F378D" w:rsidRPr="003914A2" w:rsidRDefault="002F378D" w:rsidP="002F37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914A2">
              <w:rPr>
                <w:sz w:val="22"/>
                <w:szCs w:val="22"/>
              </w:rPr>
              <w:t xml:space="preserve">СТБ </w:t>
            </w:r>
            <w:proofErr w:type="gramStart"/>
            <w:r w:rsidRPr="003914A2">
              <w:rPr>
                <w:sz w:val="22"/>
                <w:szCs w:val="22"/>
              </w:rPr>
              <w:t>1050-2008</w:t>
            </w:r>
            <w:proofErr w:type="gramEnd"/>
          </w:p>
          <w:p w14:paraId="73FB212D" w14:textId="1ADF2FCD" w:rsidR="002F378D" w:rsidRPr="003914A2" w:rsidRDefault="002F378D" w:rsidP="002F37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914A2">
              <w:rPr>
                <w:sz w:val="22"/>
                <w:szCs w:val="22"/>
              </w:rPr>
              <w:t>СТБ 1945-20</w:t>
            </w:r>
            <w:r w:rsidR="00DA2437">
              <w:rPr>
                <w:sz w:val="22"/>
                <w:szCs w:val="22"/>
              </w:rPr>
              <w:t>23п.6.1.1-6.1.4</w:t>
            </w:r>
          </w:p>
          <w:p w14:paraId="0434BCFA" w14:textId="77777777" w:rsidR="002F378D" w:rsidRPr="003914A2" w:rsidRDefault="002F378D" w:rsidP="002F37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914A2">
              <w:rPr>
                <w:sz w:val="22"/>
                <w:szCs w:val="22"/>
              </w:rPr>
              <w:t xml:space="preserve">ГОСТ </w:t>
            </w:r>
            <w:proofErr w:type="gramStart"/>
            <w:r w:rsidRPr="003914A2">
              <w:rPr>
                <w:sz w:val="22"/>
                <w:szCs w:val="22"/>
              </w:rPr>
              <w:t>7702.0-74</w:t>
            </w:r>
            <w:proofErr w:type="gramEnd"/>
            <w:r w:rsidRPr="003914A2">
              <w:rPr>
                <w:sz w:val="22"/>
                <w:szCs w:val="22"/>
              </w:rPr>
              <w:t xml:space="preserve"> п.1</w:t>
            </w:r>
          </w:p>
          <w:p w14:paraId="76427F96" w14:textId="77777777" w:rsidR="002F378D" w:rsidRPr="0089345C" w:rsidRDefault="002F378D" w:rsidP="002F37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914A2">
              <w:rPr>
                <w:sz w:val="22"/>
                <w:szCs w:val="22"/>
              </w:rPr>
              <w:t>ТУ</w:t>
            </w:r>
            <w:r w:rsidRPr="0089345C">
              <w:rPr>
                <w:sz w:val="22"/>
                <w:szCs w:val="22"/>
              </w:rPr>
              <w:t xml:space="preserve"> </w:t>
            </w:r>
            <w:r w:rsidRPr="000B335D">
              <w:rPr>
                <w:sz w:val="22"/>
                <w:szCs w:val="22"/>
                <w:lang w:val="en-US"/>
              </w:rPr>
              <w:t>BY</w:t>
            </w:r>
            <w:r w:rsidRPr="0089345C">
              <w:rPr>
                <w:sz w:val="22"/>
                <w:szCs w:val="22"/>
              </w:rPr>
              <w:t xml:space="preserve"> </w:t>
            </w:r>
            <w:proofErr w:type="gramStart"/>
            <w:r w:rsidRPr="0089345C">
              <w:rPr>
                <w:sz w:val="22"/>
                <w:szCs w:val="22"/>
              </w:rPr>
              <w:t>800000560.037-2020</w:t>
            </w:r>
            <w:proofErr w:type="gramEnd"/>
          </w:p>
          <w:p w14:paraId="7025833E" w14:textId="77777777" w:rsidR="002F378D" w:rsidRPr="0089345C" w:rsidRDefault="002F378D" w:rsidP="002F37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914A2">
              <w:rPr>
                <w:sz w:val="22"/>
                <w:szCs w:val="22"/>
              </w:rPr>
              <w:t>ТУ</w:t>
            </w:r>
            <w:r w:rsidRPr="000B335D">
              <w:rPr>
                <w:sz w:val="22"/>
                <w:szCs w:val="22"/>
                <w:lang w:val="en-US"/>
              </w:rPr>
              <w:t>BY</w:t>
            </w:r>
            <w:r w:rsidRPr="0089345C">
              <w:rPr>
                <w:sz w:val="22"/>
                <w:szCs w:val="22"/>
              </w:rPr>
              <w:t>80000560.045-2017</w:t>
            </w:r>
          </w:p>
          <w:p w14:paraId="6BCFA120" w14:textId="6A28D523" w:rsidR="002F378D" w:rsidRPr="002F378D" w:rsidRDefault="002F378D" w:rsidP="00F205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en-US"/>
              </w:rPr>
            </w:pPr>
            <w:r w:rsidRPr="003914A2">
              <w:rPr>
                <w:sz w:val="22"/>
                <w:szCs w:val="22"/>
              </w:rPr>
              <w:t>ТУ</w:t>
            </w:r>
            <w:r w:rsidRPr="000B335D">
              <w:rPr>
                <w:sz w:val="22"/>
                <w:szCs w:val="22"/>
                <w:lang w:val="en-US"/>
              </w:rPr>
              <w:t xml:space="preserve"> BY </w:t>
            </w:r>
            <w:proofErr w:type="gramStart"/>
            <w:r w:rsidRPr="000B335D">
              <w:rPr>
                <w:sz w:val="22"/>
                <w:szCs w:val="22"/>
                <w:lang w:val="en-US"/>
              </w:rPr>
              <w:t>800000560.003-2014</w:t>
            </w:r>
            <w:proofErr w:type="gramEnd"/>
          </w:p>
        </w:tc>
      </w:tr>
      <w:tr w:rsidR="002F378D" w:rsidRPr="002F378D" w14:paraId="7EB179E7" w14:textId="77777777" w:rsidTr="008833D6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9E82A9" w14:textId="29C8F09E" w:rsidR="002F378D" w:rsidRPr="002F378D" w:rsidRDefault="002F378D" w:rsidP="002F37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1.2*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0776F8" w14:textId="0C71E8D0" w:rsidR="002F378D" w:rsidRPr="002F378D" w:rsidRDefault="002F378D" w:rsidP="002F37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FF1530" w14:textId="77777777" w:rsidR="002F378D" w:rsidRPr="002F378D" w:rsidRDefault="002F378D" w:rsidP="008833D6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2F378D">
              <w:rPr>
                <w:sz w:val="22"/>
                <w:szCs w:val="22"/>
              </w:rPr>
              <w:t>10.12/08.156</w:t>
            </w:r>
          </w:p>
          <w:p w14:paraId="196BDF50" w14:textId="40DCBAAA" w:rsidR="002F378D" w:rsidRPr="002F378D" w:rsidRDefault="002F378D" w:rsidP="008833D6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3914A2">
              <w:rPr>
                <w:sz w:val="22"/>
                <w:szCs w:val="22"/>
              </w:rPr>
              <w:t>10.13/08.156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62C405" w14:textId="6EF1D8A2" w:rsidR="002F378D" w:rsidRPr="002F378D" w:rsidRDefault="002F378D" w:rsidP="002F37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914A2"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10A6A0" w14:textId="7E37D952" w:rsidR="002F378D" w:rsidRPr="0099689A" w:rsidRDefault="002F378D" w:rsidP="002F37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914A2">
              <w:rPr>
                <w:sz w:val="22"/>
                <w:szCs w:val="22"/>
              </w:rPr>
              <w:t>СТБ</w:t>
            </w:r>
            <w:r w:rsidRPr="0099689A">
              <w:rPr>
                <w:sz w:val="22"/>
                <w:szCs w:val="22"/>
              </w:rPr>
              <w:t xml:space="preserve"> </w:t>
            </w:r>
            <w:proofErr w:type="gramStart"/>
            <w:r w:rsidRPr="0099689A">
              <w:rPr>
                <w:sz w:val="22"/>
                <w:szCs w:val="22"/>
              </w:rPr>
              <w:t>1945-20</w:t>
            </w:r>
            <w:r w:rsidR="00F20561">
              <w:rPr>
                <w:sz w:val="22"/>
                <w:szCs w:val="22"/>
              </w:rPr>
              <w:t>23</w:t>
            </w:r>
            <w:proofErr w:type="gramEnd"/>
          </w:p>
          <w:p w14:paraId="1A06EA5B" w14:textId="4CD537FE" w:rsidR="002F378D" w:rsidRPr="002F378D" w:rsidRDefault="002F378D" w:rsidP="002F37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914A2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59662D" w14:textId="2AD1EC62" w:rsidR="002F378D" w:rsidRPr="002F378D" w:rsidRDefault="002F378D" w:rsidP="002F37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914A2"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25011-2017</w:t>
            </w:r>
            <w:proofErr w:type="gramEnd"/>
            <w:r>
              <w:rPr>
                <w:sz w:val="22"/>
                <w:szCs w:val="22"/>
              </w:rPr>
              <w:t xml:space="preserve"> п </w:t>
            </w:r>
            <w:r w:rsidRPr="003914A2">
              <w:rPr>
                <w:sz w:val="22"/>
                <w:szCs w:val="22"/>
              </w:rPr>
              <w:t>7</w:t>
            </w:r>
          </w:p>
        </w:tc>
      </w:tr>
      <w:tr w:rsidR="002F378D" w:rsidRPr="002F378D" w14:paraId="1BB14929" w14:textId="77777777" w:rsidTr="008833D6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430341" w14:textId="3770024A" w:rsidR="002F378D" w:rsidRPr="002F378D" w:rsidRDefault="002F378D" w:rsidP="002F37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1.3*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E0B2A6" w14:textId="2096EC3F" w:rsidR="002F378D" w:rsidRPr="002F378D" w:rsidRDefault="002F378D" w:rsidP="002F37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FE21FF" w14:textId="77777777" w:rsidR="002F378D" w:rsidRPr="003914A2" w:rsidRDefault="002F378D" w:rsidP="008833D6">
            <w:pPr>
              <w:pStyle w:val="af6"/>
              <w:jc w:val="center"/>
              <w:rPr>
                <w:lang w:val="ru-RU"/>
              </w:rPr>
            </w:pPr>
            <w:r w:rsidRPr="003914A2">
              <w:rPr>
                <w:lang w:val="ru-RU"/>
              </w:rPr>
              <w:t>10.12/01.086</w:t>
            </w:r>
          </w:p>
          <w:p w14:paraId="08326293" w14:textId="676B0BC0" w:rsidR="002F378D" w:rsidRPr="002F378D" w:rsidRDefault="002F378D" w:rsidP="008833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914A2">
              <w:rPr>
                <w:sz w:val="22"/>
                <w:szCs w:val="22"/>
              </w:rPr>
              <w:t>10.13/01.086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FC53D5" w14:textId="10AEB5F8" w:rsidR="002F378D" w:rsidRPr="002F378D" w:rsidRDefault="002F378D" w:rsidP="002F37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both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3914A2">
              <w:rPr>
                <w:rStyle w:val="120"/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87B02E" w14:textId="77777777" w:rsidR="002F378D" w:rsidRDefault="002F378D" w:rsidP="002F37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 w:rsidRPr="003914A2">
              <w:rPr>
                <w:sz w:val="22"/>
                <w:szCs w:val="22"/>
              </w:rPr>
              <w:t>СанНП</w:t>
            </w:r>
            <w:proofErr w:type="spellEnd"/>
            <w:r w:rsidRPr="003914A2">
              <w:rPr>
                <w:sz w:val="22"/>
                <w:szCs w:val="22"/>
              </w:rPr>
              <w:t xml:space="preserve"> и ГН № 52, утв. Постановлением МЗ РБ 21.06.2013</w:t>
            </w:r>
          </w:p>
          <w:p w14:paraId="60592CC5" w14:textId="444FB8B1" w:rsidR="00DA2437" w:rsidRPr="003914A2" w:rsidRDefault="00DA2437" w:rsidP="00DA2437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A22580">
              <w:rPr>
                <w:sz w:val="22"/>
                <w:szCs w:val="22"/>
              </w:rPr>
              <w:t>ГН,утв</w:t>
            </w:r>
            <w:proofErr w:type="spellEnd"/>
            <w:r w:rsidRPr="00A22580">
              <w:rPr>
                <w:sz w:val="22"/>
                <w:szCs w:val="22"/>
              </w:rPr>
              <w:t>.</w:t>
            </w:r>
            <w:proofErr w:type="gramEnd"/>
            <w:r w:rsidRPr="00A22580">
              <w:rPr>
                <w:sz w:val="22"/>
                <w:szCs w:val="22"/>
              </w:rPr>
              <w:t xml:space="preserve"> Постановление Совета Министров №37 от 25.01.2021</w:t>
            </w:r>
          </w:p>
          <w:p w14:paraId="5E28CF38" w14:textId="64F30BD0" w:rsidR="002F378D" w:rsidRPr="002F378D" w:rsidRDefault="002F378D" w:rsidP="002F37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  <w:lang w:val="en-US"/>
              </w:rPr>
            </w:pPr>
            <w:r w:rsidRPr="003914A2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19041A" w14:textId="77777777" w:rsidR="002F378D" w:rsidRPr="003914A2" w:rsidRDefault="002F378D" w:rsidP="002F378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3914A2">
              <w:rPr>
                <w:sz w:val="22"/>
                <w:szCs w:val="22"/>
              </w:rPr>
              <w:t xml:space="preserve">ГОСТ </w:t>
            </w:r>
            <w:proofErr w:type="gramStart"/>
            <w:r w:rsidRPr="003914A2">
              <w:rPr>
                <w:sz w:val="22"/>
                <w:szCs w:val="22"/>
              </w:rPr>
              <w:t>7702.2.1-2017</w:t>
            </w:r>
            <w:proofErr w:type="gramEnd"/>
          </w:p>
          <w:p w14:paraId="5EA28410" w14:textId="69BF359B" w:rsidR="002F378D" w:rsidRPr="002F378D" w:rsidRDefault="002F378D" w:rsidP="002F37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  <w:lang w:val="en-US"/>
              </w:rPr>
            </w:pPr>
            <w:r w:rsidRPr="003914A2">
              <w:rPr>
                <w:sz w:val="22"/>
                <w:szCs w:val="22"/>
              </w:rPr>
              <w:t>ГОСТ 10444.15-94</w:t>
            </w:r>
          </w:p>
        </w:tc>
      </w:tr>
      <w:tr w:rsidR="008833D6" w:rsidRPr="002F378D" w14:paraId="2436298C" w14:textId="77777777" w:rsidTr="008833D6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7E6CC2" w14:textId="59D86B6F" w:rsidR="008833D6" w:rsidRPr="002F378D" w:rsidRDefault="008833D6" w:rsidP="002F37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1.4*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1DF7DD" w14:textId="77777777" w:rsidR="008833D6" w:rsidRPr="003914A2" w:rsidRDefault="008833D6" w:rsidP="002F378D">
            <w:pPr>
              <w:spacing w:line="240" w:lineRule="exact"/>
              <w:rPr>
                <w:sz w:val="22"/>
                <w:szCs w:val="22"/>
              </w:rPr>
            </w:pPr>
            <w:r w:rsidRPr="003914A2">
              <w:rPr>
                <w:sz w:val="22"/>
                <w:szCs w:val="22"/>
              </w:rPr>
              <w:t>Мясо птицы, тушка цыпленка-</w:t>
            </w:r>
            <w:r w:rsidRPr="003914A2">
              <w:rPr>
                <w:sz w:val="22"/>
                <w:szCs w:val="22"/>
              </w:rPr>
              <w:lastRenderedPageBreak/>
              <w:t>бройлера, кур; субпродуктов птичьих, части тушки цыпленка-бройлера,</w:t>
            </w:r>
          </w:p>
          <w:p w14:paraId="06BAADF5" w14:textId="77777777" w:rsidR="008833D6" w:rsidRPr="003914A2" w:rsidRDefault="008833D6" w:rsidP="002F378D">
            <w:pPr>
              <w:spacing w:line="240" w:lineRule="exact"/>
              <w:rPr>
                <w:sz w:val="22"/>
                <w:szCs w:val="22"/>
              </w:rPr>
            </w:pPr>
            <w:r w:rsidRPr="003914A2">
              <w:rPr>
                <w:sz w:val="22"/>
                <w:szCs w:val="22"/>
              </w:rPr>
              <w:t>продукты раздел</w:t>
            </w:r>
            <w:r>
              <w:rPr>
                <w:sz w:val="22"/>
                <w:szCs w:val="22"/>
              </w:rPr>
              <w:t>ки и обвалки птицы, полуфабрика</w:t>
            </w:r>
            <w:r w:rsidRPr="003914A2">
              <w:rPr>
                <w:sz w:val="22"/>
                <w:szCs w:val="22"/>
              </w:rPr>
              <w:t>ты из мяса птицы натуральные</w:t>
            </w:r>
          </w:p>
          <w:p w14:paraId="401F2FE2" w14:textId="69771E33" w:rsidR="008833D6" w:rsidRPr="002F378D" w:rsidRDefault="008833D6" w:rsidP="002F37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78652E" w14:textId="77777777" w:rsidR="008833D6" w:rsidRPr="003914A2" w:rsidRDefault="008833D6" w:rsidP="008833D6">
            <w:pPr>
              <w:pStyle w:val="af6"/>
              <w:jc w:val="center"/>
              <w:rPr>
                <w:lang w:val="ru-RU"/>
              </w:rPr>
            </w:pPr>
            <w:r w:rsidRPr="003914A2">
              <w:rPr>
                <w:lang w:val="ru-RU"/>
              </w:rPr>
              <w:lastRenderedPageBreak/>
              <w:t>10.12/01.086</w:t>
            </w:r>
          </w:p>
          <w:p w14:paraId="077CD00A" w14:textId="10CE88CE" w:rsidR="008833D6" w:rsidRPr="002F378D" w:rsidRDefault="008833D6" w:rsidP="008833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914A2">
              <w:rPr>
                <w:sz w:val="22"/>
                <w:szCs w:val="22"/>
              </w:rPr>
              <w:t>10.13/01.086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A7FFE7" w14:textId="77777777" w:rsidR="008833D6" w:rsidRDefault="008833D6" w:rsidP="002F37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Style w:val="120"/>
                <w:sz w:val="22"/>
                <w:szCs w:val="22"/>
              </w:rPr>
            </w:pPr>
            <w:r w:rsidRPr="003914A2">
              <w:rPr>
                <w:rStyle w:val="120"/>
                <w:sz w:val="22"/>
                <w:szCs w:val="22"/>
              </w:rPr>
              <w:t>Патогенные микроорганиз</w:t>
            </w:r>
            <w:r w:rsidRPr="003914A2">
              <w:rPr>
                <w:rStyle w:val="120"/>
                <w:sz w:val="22"/>
                <w:szCs w:val="22"/>
              </w:rPr>
              <w:lastRenderedPageBreak/>
              <w:t>мы, в т.ч сальмонеллы</w:t>
            </w:r>
          </w:p>
          <w:p w14:paraId="5A45C86D" w14:textId="79AB71EE" w:rsidR="00D63601" w:rsidRPr="002F378D" w:rsidRDefault="00D63601" w:rsidP="002F37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D63601">
              <w:rPr>
                <w:rStyle w:val="120"/>
                <w:sz w:val="22"/>
                <w:szCs w:val="22"/>
              </w:rPr>
              <w:t>(до этапа видовой идентификации</w:t>
            </w:r>
            <w:r>
              <w:rPr>
                <w:rStyle w:val="120"/>
                <w:sz w:val="22"/>
                <w:szCs w:val="22"/>
              </w:rPr>
              <w:t>)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0A133B" w14:textId="77777777" w:rsidR="008833D6" w:rsidRDefault="008833D6" w:rsidP="002F37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 w:rsidRPr="003914A2">
              <w:rPr>
                <w:sz w:val="22"/>
                <w:szCs w:val="22"/>
              </w:rPr>
              <w:lastRenderedPageBreak/>
              <w:t>СанНП</w:t>
            </w:r>
            <w:proofErr w:type="spellEnd"/>
            <w:r w:rsidRPr="003914A2">
              <w:rPr>
                <w:sz w:val="22"/>
                <w:szCs w:val="22"/>
              </w:rPr>
              <w:t xml:space="preserve"> и ГН № 52, утв. Постановлением </w:t>
            </w:r>
            <w:r w:rsidRPr="003914A2">
              <w:rPr>
                <w:sz w:val="22"/>
                <w:szCs w:val="22"/>
              </w:rPr>
              <w:lastRenderedPageBreak/>
              <w:t>МЗ РБ 21.06.2013</w:t>
            </w:r>
          </w:p>
          <w:p w14:paraId="3720A9E9" w14:textId="0EB64ED3" w:rsidR="00DA2437" w:rsidRPr="003914A2" w:rsidRDefault="00DA2437" w:rsidP="00DA2437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A22580">
              <w:rPr>
                <w:sz w:val="22"/>
                <w:szCs w:val="22"/>
              </w:rPr>
              <w:t>ГН,утв</w:t>
            </w:r>
            <w:proofErr w:type="spellEnd"/>
            <w:r w:rsidRPr="00A22580">
              <w:rPr>
                <w:sz w:val="22"/>
                <w:szCs w:val="22"/>
              </w:rPr>
              <w:t>.</w:t>
            </w:r>
            <w:proofErr w:type="gramEnd"/>
            <w:r w:rsidRPr="00A22580">
              <w:rPr>
                <w:sz w:val="22"/>
                <w:szCs w:val="22"/>
              </w:rPr>
              <w:t xml:space="preserve"> Постановление Совета Министров №37 от 25.01.2021</w:t>
            </w:r>
          </w:p>
          <w:p w14:paraId="4226F1A9" w14:textId="23E7AF66" w:rsidR="008833D6" w:rsidRPr="002F378D" w:rsidRDefault="008833D6" w:rsidP="002F37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3914A2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29A0BD" w14:textId="77777777" w:rsidR="008833D6" w:rsidRPr="003914A2" w:rsidRDefault="008833D6" w:rsidP="008833D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914A2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3914A2">
              <w:rPr>
                <w:sz w:val="22"/>
                <w:szCs w:val="22"/>
              </w:rPr>
              <w:t>7702.2.3-93</w:t>
            </w:r>
            <w:proofErr w:type="gramEnd"/>
          </w:p>
          <w:p w14:paraId="6B11C818" w14:textId="0D870E8D" w:rsidR="008833D6" w:rsidRPr="002F378D" w:rsidRDefault="008833D6" w:rsidP="008833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  <w:lang w:val="en-US"/>
              </w:rPr>
            </w:pPr>
          </w:p>
        </w:tc>
      </w:tr>
      <w:tr w:rsidR="008833D6" w:rsidRPr="002F378D" w14:paraId="41752C37" w14:textId="77777777" w:rsidTr="00D63601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A19427" w14:textId="67785F5C" w:rsidR="008833D6" w:rsidRPr="002F378D" w:rsidRDefault="008833D6" w:rsidP="008833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1.5*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BD8AD6" w14:textId="77777777" w:rsidR="008833D6" w:rsidRPr="002F378D" w:rsidRDefault="008833D6" w:rsidP="008833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CD9F41" w14:textId="77777777" w:rsidR="008833D6" w:rsidRPr="003914A2" w:rsidRDefault="008833D6" w:rsidP="008833D6">
            <w:pPr>
              <w:pStyle w:val="af6"/>
              <w:jc w:val="center"/>
            </w:pPr>
            <w:r w:rsidRPr="003914A2">
              <w:t>10.12/01.086</w:t>
            </w:r>
          </w:p>
          <w:p w14:paraId="27841886" w14:textId="56637F77" w:rsidR="008833D6" w:rsidRPr="002F378D" w:rsidRDefault="008833D6" w:rsidP="008833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914A2">
              <w:rPr>
                <w:sz w:val="22"/>
                <w:szCs w:val="22"/>
              </w:rPr>
              <w:t>10.13/01.086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CBB905" w14:textId="77777777" w:rsidR="008833D6" w:rsidRPr="00EA6132" w:rsidRDefault="008833D6" w:rsidP="008833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Style w:val="120"/>
                <w:sz w:val="22"/>
                <w:szCs w:val="22"/>
              </w:rPr>
            </w:pPr>
            <w:r w:rsidRPr="003914A2">
              <w:rPr>
                <w:rStyle w:val="120"/>
                <w:sz w:val="22"/>
                <w:szCs w:val="22"/>
                <w:lang w:val="en-US"/>
              </w:rPr>
              <w:t>Listeria</w:t>
            </w:r>
            <w:r w:rsidRPr="00EA6132">
              <w:rPr>
                <w:rStyle w:val="120"/>
                <w:sz w:val="22"/>
                <w:szCs w:val="22"/>
              </w:rPr>
              <w:t xml:space="preserve"> </w:t>
            </w:r>
            <w:r w:rsidRPr="003914A2">
              <w:rPr>
                <w:rStyle w:val="120"/>
                <w:sz w:val="22"/>
                <w:szCs w:val="22"/>
                <w:lang w:val="en-US"/>
              </w:rPr>
              <w:t>monocytogenes</w:t>
            </w:r>
          </w:p>
          <w:p w14:paraId="11AD8BEC" w14:textId="317BF4BF" w:rsidR="00D63601" w:rsidRPr="00EA6132" w:rsidRDefault="00D63601" w:rsidP="008833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D63601">
              <w:rPr>
                <w:rStyle w:val="120"/>
                <w:sz w:val="22"/>
                <w:szCs w:val="22"/>
              </w:rPr>
              <w:t>(до этапа видовой идентификации)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9DD9BE6" w14:textId="77777777" w:rsidR="008833D6" w:rsidRPr="00EA6132" w:rsidRDefault="008833D6" w:rsidP="008833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B2A51D" w14:textId="262D1AB4" w:rsidR="008833D6" w:rsidRPr="00D63601" w:rsidRDefault="008833D6" w:rsidP="00D63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914A2">
              <w:rPr>
                <w:sz w:val="22"/>
                <w:szCs w:val="22"/>
              </w:rPr>
              <w:t xml:space="preserve">ГОСТ </w:t>
            </w:r>
            <w:proofErr w:type="gramStart"/>
            <w:r w:rsidRPr="003914A2">
              <w:rPr>
                <w:sz w:val="22"/>
                <w:szCs w:val="22"/>
              </w:rPr>
              <w:t>32031-2012</w:t>
            </w:r>
            <w:proofErr w:type="gramEnd"/>
            <w:r w:rsidRPr="003914A2">
              <w:rPr>
                <w:sz w:val="22"/>
                <w:szCs w:val="22"/>
              </w:rPr>
              <w:t xml:space="preserve"> </w:t>
            </w:r>
          </w:p>
        </w:tc>
      </w:tr>
      <w:tr w:rsidR="008833D6" w:rsidRPr="002F378D" w14:paraId="15C0EFF2" w14:textId="77777777" w:rsidTr="00D63601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000259" w14:textId="6D8B44F6" w:rsidR="008833D6" w:rsidRPr="008833D6" w:rsidRDefault="008833D6" w:rsidP="008833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1.6*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66E467" w14:textId="79AF59B0" w:rsidR="008833D6" w:rsidRPr="002F378D" w:rsidRDefault="008833D6" w:rsidP="008833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A76407" w14:textId="77777777" w:rsidR="008833D6" w:rsidRPr="003914A2" w:rsidRDefault="008833D6" w:rsidP="008833D6">
            <w:pPr>
              <w:pStyle w:val="af6"/>
              <w:jc w:val="center"/>
            </w:pPr>
            <w:r w:rsidRPr="003914A2">
              <w:t>10.12/01.086</w:t>
            </w:r>
          </w:p>
          <w:p w14:paraId="5C55159D" w14:textId="53B56BAF" w:rsidR="008833D6" w:rsidRPr="002F378D" w:rsidRDefault="008833D6" w:rsidP="008833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914A2">
              <w:rPr>
                <w:sz w:val="22"/>
                <w:szCs w:val="22"/>
              </w:rPr>
              <w:t>10.13/01.086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2B0BD7" w14:textId="71F0FE40" w:rsidR="008833D6" w:rsidRPr="002F378D" w:rsidRDefault="008833D6" w:rsidP="008833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  <w:lang w:val="en-US"/>
              </w:rPr>
            </w:pPr>
            <w:r w:rsidRPr="003914A2">
              <w:rPr>
                <w:rStyle w:val="120"/>
                <w:sz w:val="22"/>
                <w:szCs w:val="22"/>
              </w:rPr>
              <w:t>БГКП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9720ED8" w14:textId="662BCDD4" w:rsidR="008833D6" w:rsidRPr="002F378D" w:rsidRDefault="008833D6" w:rsidP="008833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B06936" w14:textId="4556C9BF" w:rsidR="008833D6" w:rsidRPr="002F378D" w:rsidRDefault="008833D6" w:rsidP="008833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  <w:lang w:val="en-US"/>
              </w:rPr>
            </w:pPr>
            <w:r w:rsidRPr="003914A2">
              <w:rPr>
                <w:sz w:val="22"/>
                <w:szCs w:val="22"/>
              </w:rPr>
              <w:t>ГОСТ 31747-2012</w:t>
            </w:r>
          </w:p>
        </w:tc>
      </w:tr>
      <w:tr w:rsidR="008833D6" w:rsidRPr="002F378D" w14:paraId="0B328778" w14:textId="77777777" w:rsidTr="008833D6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304B8E" w14:textId="0DDC6E49" w:rsidR="008833D6" w:rsidRPr="008833D6" w:rsidRDefault="008833D6" w:rsidP="00354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2.1***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45412C" w14:textId="77777777" w:rsidR="008833D6" w:rsidRPr="003914A2" w:rsidRDefault="008833D6" w:rsidP="008833D6">
            <w:pPr>
              <w:spacing w:line="240" w:lineRule="exact"/>
              <w:rPr>
                <w:sz w:val="22"/>
                <w:szCs w:val="22"/>
              </w:rPr>
            </w:pPr>
            <w:r w:rsidRPr="003914A2">
              <w:rPr>
                <w:sz w:val="22"/>
                <w:szCs w:val="22"/>
              </w:rPr>
              <w:t>Продукция из мяса птицы: фарши</w:t>
            </w:r>
          </w:p>
          <w:p w14:paraId="68CF557C" w14:textId="195E769B" w:rsidR="008833D6" w:rsidRPr="002F378D" w:rsidRDefault="008833D6" w:rsidP="008833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0F5A26" w14:textId="19E206BC" w:rsidR="008833D6" w:rsidRPr="002F378D" w:rsidRDefault="008833D6" w:rsidP="008833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914A2">
              <w:rPr>
                <w:sz w:val="22"/>
                <w:szCs w:val="22"/>
              </w:rPr>
              <w:t>10.13/42.000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02576B" w14:textId="0F29144B" w:rsidR="008833D6" w:rsidRPr="002F378D" w:rsidRDefault="008833D6" w:rsidP="008833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  <w:lang w:val="en-US"/>
              </w:rPr>
            </w:pPr>
            <w:r w:rsidRPr="003914A2">
              <w:rPr>
                <w:rStyle w:val="120"/>
                <w:sz w:val="22"/>
                <w:szCs w:val="22"/>
              </w:rPr>
              <w:t>Отбор проб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5FC4B5A" w14:textId="77777777" w:rsidR="008833D6" w:rsidRPr="003914A2" w:rsidRDefault="008833D6" w:rsidP="008833D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914A2">
              <w:rPr>
                <w:sz w:val="22"/>
                <w:szCs w:val="22"/>
              </w:rPr>
              <w:t xml:space="preserve">СТБ </w:t>
            </w:r>
            <w:proofErr w:type="gramStart"/>
            <w:r w:rsidRPr="003914A2">
              <w:rPr>
                <w:sz w:val="22"/>
                <w:szCs w:val="22"/>
              </w:rPr>
              <w:t>1036-97</w:t>
            </w:r>
            <w:proofErr w:type="gramEnd"/>
          </w:p>
          <w:p w14:paraId="2AE387D3" w14:textId="77777777" w:rsidR="008833D6" w:rsidRPr="003914A2" w:rsidRDefault="008833D6" w:rsidP="008833D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914A2">
              <w:rPr>
                <w:sz w:val="22"/>
                <w:szCs w:val="22"/>
              </w:rPr>
              <w:t xml:space="preserve">ГОСТ </w:t>
            </w:r>
            <w:proofErr w:type="gramStart"/>
            <w:r w:rsidRPr="003914A2">
              <w:rPr>
                <w:sz w:val="22"/>
                <w:szCs w:val="22"/>
              </w:rPr>
              <w:t>31904-2012</w:t>
            </w:r>
            <w:proofErr w:type="gramEnd"/>
          </w:p>
          <w:p w14:paraId="75DE721B" w14:textId="77777777" w:rsidR="008833D6" w:rsidRPr="003914A2" w:rsidRDefault="008833D6" w:rsidP="008833D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914A2">
              <w:rPr>
                <w:sz w:val="22"/>
                <w:szCs w:val="22"/>
              </w:rPr>
              <w:t xml:space="preserve">ГОСТ </w:t>
            </w:r>
            <w:proofErr w:type="gramStart"/>
            <w:r w:rsidRPr="003914A2">
              <w:rPr>
                <w:sz w:val="22"/>
                <w:szCs w:val="22"/>
              </w:rPr>
              <w:t>26669-85</w:t>
            </w:r>
            <w:proofErr w:type="gramEnd"/>
          </w:p>
          <w:p w14:paraId="71CC6872" w14:textId="77777777" w:rsidR="008833D6" w:rsidRPr="003914A2" w:rsidRDefault="008833D6" w:rsidP="008833D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914A2">
              <w:rPr>
                <w:sz w:val="22"/>
                <w:szCs w:val="22"/>
              </w:rPr>
              <w:t xml:space="preserve">СТБ </w:t>
            </w:r>
            <w:proofErr w:type="gramStart"/>
            <w:r w:rsidRPr="003914A2">
              <w:rPr>
                <w:sz w:val="22"/>
                <w:szCs w:val="22"/>
              </w:rPr>
              <w:t>1050-2008</w:t>
            </w:r>
            <w:proofErr w:type="gramEnd"/>
          </w:p>
          <w:p w14:paraId="19E08834" w14:textId="49CFDA52" w:rsidR="008833D6" w:rsidRPr="008833D6" w:rsidRDefault="008833D6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3914A2">
              <w:rPr>
                <w:sz w:val="22"/>
                <w:szCs w:val="22"/>
              </w:rPr>
              <w:t xml:space="preserve">ТУ BY </w:t>
            </w:r>
            <w:proofErr w:type="gramStart"/>
            <w:r w:rsidRPr="003914A2">
              <w:rPr>
                <w:sz w:val="22"/>
                <w:szCs w:val="22"/>
              </w:rPr>
              <w:t>600046788.052-2017</w:t>
            </w:r>
            <w:proofErr w:type="gram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5F74DD6" w14:textId="77777777" w:rsidR="008833D6" w:rsidRPr="003914A2" w:rsidRDefault="008833D6" w:rsidP="008833D6">
            <w:pPr>
              <w:rPr>
                <w:sz w:val="22"/>
                <w:szCs w:val="22"/>
              </w:rPr>
            </w:pPr>
            <w:r w:rsidRPr="003914A2">
              <w:rPr>
                <w:sz w:val="22"/>
                <w:szCs w:val="22"/>
              </w:rPr>
              <w:t xml:space="preserve">СТБ </w:t>
            </w:r>
            <w:proofErr w:type="gramStart"/>
            <w:r w:rsidRPr="003914A2">
              <w:rPr>
                <w:sz w:val="22"/>
                <w:szCs w:val="22"/>
              </w:rPr>
              <w:t>1036-97</w:t>
            </w:r>
            <w:proofErr w:type="gramEnd"/>
            <w:r w:rsidRPr="003914A2">
              <w:rPr>
                <w:sz w:val="22"/>
                <w:szCs w:val="22"/>
              </w:rPr>
              <w:t xml:space="preserve"> п.7.1.16</w:t>
            </w:r>
          </w:p>
          <w:p w14:paraId="3B71E09C" w14:textId="77777777" w:rsidR="008833D6" w:rsidRPr="003914A2" w:rsidRDefault="008833D6" w:rsidP="008833D6">
            <w:pPr>
              <w:rPr>
                <w:sz w:val="22"/>
                <w:szCs w:val="22"/>
              </w:rPr>
            </w:pPr>
            <w:r w:rsidRPr="003914A2">
              <w:rPr>
                <w:sz w:val="22"/>
                <w:szCs w:val="22"/>
              </w:rPr>
              <w:t xml:space="preserve">ГОСТ </w:t>
            </w:r>
            <w:proofErr w:type="gramStart"/>
            <w:r w:rsidRPr="003914A2">
              <w:rPr>
                <w:sz w:val="22"/>
                <w:szCs w:val="22"/>
              </w:rPr>
              <w:t>31904-2012</w:t>
            </w:r>
            <w:proofErr w:type="gramEnd"/>
          </w:p>
          <w:p w14:paraId="1AC2A0A8" w14:textId="77777777" w:rsidR="008833D6" w:rsidRPr="003914A2" w:rsidRDefault="008833D6" w:rsidP="008833D6">
            <w:pPr>
              <w:rPr>
                <w:sz w:val="22"/>
                <w:szCs w:val="22"/>
              </w:rPr>
            </w:pPr>
            <w:r w:rsidRPr="003914A2">
              <w:rPr>
                <w:sz w:val="22"/>
                <w:szCs w:val="22"/>
              </w:rPr>
              <w:t xml:space="preserve">ГОСТ </w:t>
            </w:r>
            <w:proofErr w:type="gramStart"/>
            <w:r w:rsidRPr="003914A2">
              <w:rPr>
                <w:sz w:val="22"/>
                <w:szCs w:val="22"/>
              </w:rPr>
              <w:t>26669-85</w:t>
            </w:r>
            <w:proofErr w:type="gramEnd"/>
          </w:p>
          <w:p w14:paraId="379A1AA8" w14:textId="77777777" w:rsidR="008833D6" w:rsidRPr="003914A2" w:rsidRDefault="008833D6" w:rsidP="008833D6">
            <w:pPr>
              <w:rPr>
                <w:sz w:val="22"/>
                <w:szCs w:val="22"/>
              </w:rPr>
            </w:pPr>
            <w:r w:rsidRPr="003914A2">
              <w:rPr>
                <w:sz w:val="22"/>
                <w:szCs w:val="22"/>
              </w:rPr>
              <w:t xml:space="preserve">СТБ </w:t>
            </w:r>
            <w:proofErr w:type="gramStart"/>
            <w:r w:rsidRPr="003914A2">
              <w:rPr>
                <w:sz w:val="22"/>
                <w:szCs w:val="22"/>
              </w:rPr>
              <w:t>1050-2008</w:t>
            </w:r>
            <w:proofErr w:type="gramEnd"/>
          </w:p>
          <w:p w14:paraId="55D5EEAF" w14:textId="715CF041" w:rsidR="008833D6" w:rsidRPr="008833D6" w:rsidRDefault="008833D6" w:rsidP="008833D6">
            <w:pPr>
              <w:rPr>
                <w:sz w:val="22"/>
                <w:szCs w:val="22"/>
              </w:rPr>
            </w:pPr>
            <w:r w:rsidRPr="003914A2">
              <w:rPr>
                <w:sz w:val="22"/>
                <w:szCs w:val="22"/>
              </w:rPr>
              <w:t xml:space="preserve">ТУ BY </w:t>
            </w:r>
            <w:proofErr w:type="gramStart"/>
            <w:r w:rsidRPr="003914A2">
              <w:rPr>
                <w:sz w:val="22"/>
                <w:szCs w:val="22"/>
              </w:rPr>
              <w:t>600046788.052-2017</w:t>
            </w:r>
            <w:proofErr w:type="gramEnd"/>
          </w:p>
        </w:tc>
      </w:tr>
      <w:tr w:rsidR="008833D6" w:rsidRPr="002F378D" w14:paraId="427B998C" w14:textId="77777777" w:rsidTr="008833D6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E4F1F1" w14:textId="550E1D37" w:rsidR="008833D6" w:rsidRPr="008833D6" w:rsidRDefault="008833D6" w:rsidP="00354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2.2.*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229565" w14:textId="65F5D595" w:rsidR="008833D6" w:rsidRPr="002F378D" w:rsidRDefault="008833D6" w:rsidP="008833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CA44A5" w14:textId="441E9A37" w:rsidR="008833D6" w:rsidRPr="002F378D" w:rsidRDefault="008833D6" w:rsidP="008833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914A2">
              <w:rPr>
                <w:sz w:val="22"/>
                <w:szCs w:val="22"/>
              </w:rPr>
              <w:t>10.13/08.149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0F179B" w14:textId="77777777" w:rsidR="008833D6" w:rsidRPr="003914A2" w:rsidRDefault="008833D6" w:rsidP="008833D6">
            <w:pPr>
              <w:pStyle w:val="af6"/>
            </w:pPr>
            <w:r w:rsidRPr="003914A2">
              <w:rPr>
                <w:lang w:val="ru-RU"/>
              </w:rPr>
              <w:t>Массовая доля</w:t>
            </w:r>
          </w:p>
          <w:p w14:paraId="2BAF2C36" w14:textId="77777777" w:rsidR="008833D6" w:rsidRDefault="008833D6" w:rsidP="008833D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914A2">
              <w:rPr>
                <w:sz w:val="22"/>
                <w:szCs w:val="22"/>
              </w:rPr>
              <w:t>хлористого натрия</w:t>
            </w:r>
          </w:p>
          <w:p w14:paraId="4DB838A5" w14:textId="33ED24F2" w:rsidR="00D63601" w:rsidRPr="008833D6" w:rsidRDefault="00D63601" w:rsidP="008833D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2D68A3" w14:textId="77777777" w:rsidR="008833D6" w:rsidRPr="003914A2" w:rsidRDefault="008833D6" w:rsidP="008833D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 w:rsidRPr="003914A2">
              <w:rPr>
                <w:sz w:val="22"/>
                <w:szCs w:val="22"/>
              </w:rPr>
              <w:t>СанНП</w:t>
            </w:r>
            <w:proofErr w:type="spellEnd"/>
            <w:r w:rsidRPr="003914A2">
              <w:rPr>
                <w:sz w:val="22"/>
                <w:szCs w:val="22"/>
              </w:rPr>
              <w:t xml:space="preserve"> и ГН № 52, утв. Постановлением МЗ РБ 21.06.2013</w:t>
            </w:r>
          </w:p>
          <w:p w14:paraId="03CEC1C5" w14:textId="77777777" w:rsidR="00DA2437" w:rsidRPr="003914A2" w:rsidRDefault="00DA2437" w:rsidP="00DA2437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A22580">
              <w:rPr>
                <w:sz w:val="22"/>
                <w:szCs w:val="22"/>
              </w:rPr>
              <w:t>ГН,утв</w:t>
            </w:r>
            <w:proofErr w:type="spellEnd"/>
            <w:r w:rsidRPr="00A22580">
              <w:rPr>
                <w:sz w:val="22"/>
                <w:szCs w:val="22"/>
              </w:rPr>
              <w:t>.</w:t>
            </w:r>
            <w:proofErr w:type="gramEnd"/>
            <w:r w:rsidRPr="00A22580">
              <w:rPr>
                <w:sz w:val="22"/>
                <w:szCs w:val="22"/>
              </w:rPr>
              <w:t xml:space="preserve"> Постановление Совета Министров №37 от 25.01.2021</w:t>
            </w:r>
          </w:p>
          <w:p w14:paraId="45699D0A" w14:textId="77777777" w:rsidR="008833D6" w:rsidRPr="003914A2" w:rsidRDefault="008833D6" w:rsidP="008833D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914A2">
              <w:rPr>
                <w:sz w:val="22"/>
                <w:szCs w:val="22"/>
              </w:rPr>
              <w:t>ТНПА и другая документация</w:t>
            </w:r>
          </w:p>
          <w:p w14:paraId="2F61EF74" w14:textId="10207F70" w:rsidR="008833D6" w:rsidRPr="002F378D" w:rsidRDefault="008833D6" w:rsidP="008833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2C02FD" w14:textId="7FBA5B33" w:rsidR="008833D6" w:rsidRPr="002F378D" w:rsidRDefault="008833D6" w:rsidP="008833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9957-2015</w:t>
            </w:r>
            <w:proofErr w:type="gramEnd"/>
            <w:r>
              <w:rPr>
                <w:sz w:val="22"/>
                <w:szCs w:val="22"/>
              </w:rPr>
              <w:t xml:space="preserve"> п</w:t>
            </w:r>
            <w:r w:rsidRPr="003914A2">
              <w:rPr>
                <w:sz w:val="22"/>
                <w:szCs w:val="22"/>
              </w:rPr>
              <w:t xml:space="preserve"> 7</w:t>
            </w:r>
          </w:p>
        </w:tc>
      </w:tr>
      <w:tr w:rsidR="008833D6" w:rsidRPr="002F378D" w14:paraId="362FE12B" w14:textId="77777777" w:rsidTr="008833D6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EC7E10" w14:textId="681BD107" w:rsidR="008833D6" w:rsidRPr="008833D6" w:rsidRDefault="008833D6" w:rsidP="00354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2.3*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ACEB95" w14:textId="77777777" w:rsidR="008833D6" w:rsidRPr="002F378D" w:rsidRDefault="008833D6" w:rsidP="008833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D65658" w14:textId="2B49BA2D" w:rsidR="008833D6" w:rsidRPr="002F378D" w:rsidRDefault="008833D6" w:rsidP="008833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914A2">
              <w:rPr>
                <w:sz w:val="22"/>
                <w:szCs w:val="22"/>
              </w:rPr>
              <w:t>10.13/08.052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34F6CD" w14:textId="77777777" w:rsidR="008833D6" w:rsidRDefault="008833D6" w:rsidP="008833D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914A2">
              <w:rPr>
                <w:sz w:val="22"/>
                <w:szCs w:val="22"/>
              </w:rPr>
              <w:t>Массовая доля влаги</w:t>
            </w:r>
          </w:p>
          <w:p w14:paraId="3EBB560B" w14:textId="7A3FEB5B" w:rsidR="00D63601" w:rsidRPr="008833D6" w:rsidRDefault="00D63601" w:rsidP="008833D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3E0C94D" w14:textId="77777777" w:rsidR="008833D6" w:rsidRPr="002F378D" w:rsidRDefault="008833D6" w:rsidP="008833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932C2B" w14:textId="77777777" w:rsidR="008833D6" w:rsidRPr="003914A2" w:rsidRDefault="008833D6" w:rsidP="008833D6">
            <w:pPr>
              <w:spacing w:line="240" w:lineRule="exact"/>
              <w:rPr>
                <w:sz w:val="22"/>
                <w:szCs w:val="22"/>
              </w:rPr>
            </w:pPr>
            <w:r w:rsidRPr="003914A2">
              <w:rPr>
                <w:sz w:val="22"/>
                <w:szCs w:val="22"/>
              </w:rPr>
              <w:t xml:space="preserve">ГОСТ </w:t>
            </w:r>
            <w:proofErr w:type="gramStart"/>
            <w:r w:rsidRPr="003914A2">
              <w:rPr>
                <w:sz w:val="22"/>
                <w:szCs w:val="22"/>
              </w:rPr>
              <w:t>9793-2016</w:t>
            </w:r>
            <w:proofErr w:type="gramEnd"/>
            <w:r>
              <w:rPr>
                <w:sz w:val="22"/>
                <w:szCs w:val="22"/>
              </w:rPr>
              <w:t xml:space="preserve"> п 9</w:t>
            </w:r>
          </w:p>
          <w:p w14:paraId="519758A0" w14:textId="34123195" w:rsidR="008833D6" w:rsidRPr="002F378D" w:rsidRDefault="008833D6" w:rsidP="008833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en-US"/>
              </w:rPr>
            </w:pPr>
            <w:r w:rsidRPr="003914A2"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4288-76</w:t>
            </w:r>
            <w:proofErr w:type="gramEnd"/>
            <w:r>
              <w:rPr>
                <w:sz w:val="22"/>
                <w:szCs w:val="22"/>
              </w:rPr>
              <w:t xml:space="preserve"> п </w:t>
            </w:r>
            <w:r w:rsidRPr="003914A2">
              <w:rPr>
                <w:sz w:val="22"/>
                <w:szCs w:val="22"/>
              </w:rPr>
              <w:t>2.5</w:t>
            </w:r>
          </w:p>
        </w:tc>
      </w:tr>
      <w:tr w:rsidR="008833D6" w:rsidRPr="002F378D" w14:paraId="3CF90616" w14:textId="77777777" w:rsidTr="008833D6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111BDE" w14:textId="4AC23DA2" w:rsidR="008833D6" w:rsidRPr="008833D6" w:rsidRDefault="008833D6" w:rsidP="00354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2.4*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66D8CF" w14:textId="77777777" w:rsidR="008833D6" w:rsidRPr="002F378D" w:rsidRDefault="008833D6" w:rsidP="008833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9849C7" w14:textId="3904F14E" w:rsidR="008833D6" w:rsidRPr="002F378D" w:rsidRDefault="008833D6" w:rsidP="008833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914A2">
              <w:rPr>
                <w:sz w:val="22"/>
                <w:szCs w:val="22"/>
              </w:rPr>
              <w:t>10.13/08.156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0C40F4" w14:textId="77777777" w:rsidR="008833D6" w:rsidRDefault="008833D6" w:rsidP="008833D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914A2">
              <w:rPr>
                <w:sz w:val="22"/>
                <w:szCs w:val="22"/>
              </w:rPr>
              <w:t>Массовая доля белка</w:t>
            </w:r>
          </w:p>
          <w:p w14:paraId="03532333" w14:textId="67ECC9F2" w:rsidR="00D63601" w:rsidRPr="008833D6" w:rsidRDefault="00D63601" w:rsidP="008833D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77A0F14" w14:textId="77777777" w:rsidR="008833D6" w:rsidRPr="002F378D" w:rsidRDefault="008833D6" w:rsidP="008833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B5C951" w14:textId="4D9355B2" w:rsidR="008833D6" w:rsidRPr="002F378D" w:rsidRDefault="008833D6" w:rsidP="008833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25011-2017</w:t>
            </w:r>
            <w:proofErr w:type="gramEnd"/>
            <w:r>
              <w:rPr>
                <w:sz w:val="22"/>
                <w:szCs w:val="22"/>
              </w:rPr>
              <w:t xml:space="preserve"> п </w:t>
            </w:r>
            <w:r w:rsidRPr="003914A2">
              <w:rPr>
                <w:sz w:val="22"/>
                <w:szCs w:val="22"/>
              </w:rPr>
              <w:t>7</w:t>
            </w:r>
          </w:p>
        </w:tc>
      </w:tr>
      <w:tr w:rsidR="008833D6" w:rsidRPr="002F378D" w14:paraId="2C2FCC10" w14:textId="77777777" w:rsidTr="008833D6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6B55C8" w14:textId="04F4CDF6" w:rsidR="008833D6" w:rsidRPr="008833D6" w:rsidRDefault="008833D6" w:rsidP="00354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2.5*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8C6A0B1" w14:textId="0B0057F8" w:rsidR="008833D6" w:rsidRPr="002F378D" w:rsidRDefault="008833D6" w:rsidP="008833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0F6145" w14:textId="284B784A" w:rsidR="008833D6" w:rsidRPr="002F378D" w:rsidRDefault="008833D6" w:rsidP="008833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914A2">
              <w:rPr>
                <w:sz w:val="22"/>
                <w:szCs w:val="22"/>
              </w:rPr>
              <w:t>10.13/08.1</w:t>
            </w:r>
            <w:r>
              <w:rPr>
                <w:sz w:val="22"/>
                <w:szCs w:val="22"/>
              </w:rPr>
              <w:t>64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93D190" w14:textId="77777777" w:rsidR="008833D6" w:rsidRDefault="008833D6" w:rsidP="008833D6">
            <w:pPr>
              <w:spacing w:line="240" w:lineRule="exact"/>
              <w:rPr>
                <w:sz w:val="22"/>
                <w:szCs w:val="22"/>
              </w:rPr>
            </w:pPr>
            <w:r w:rsidRPr="003914A2">
              <w:rPr>
                <w:sz w:val="22"/>
                <w:szCs w:val="22"/>
              </w:rPr>
              <w:t>Массовая доля жира</w:t>
            </w:r>
          </w:p>
          <w:p w14:paraId="34136C09" w14:textId="2B248F22" w:rsidR="00D63601" w:rsidRPr="008833D6" w:rsidRDefault="00D63601" w:rsidP="008833D6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824522F" w14:textId="76FB21E4" w:rsidR="008833D6" w:rsidRPr="002F378D" w:rsidRDefault="008833D6" w:rsidP="008833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4EB5AA" w14:textId="77777777" w:rsidR="008833D6" w:rsidRPr="003914A2" w:rsidRDefault="008833D6" w:rsidP="008833D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914A2">
              <w:rPr>
                <w:sz w:val="22"/>
                <w:szCs w:val="22"/>
              </w:rPr>
              <w:t xml:space="preserve">ГОСТ </w:t>
            </w:r>
            <w:proofErr w:type="gramStart"/>
            <w:r w:rsidRPr="003914A2">
              <w:rPr>
                <w:sz w:val="22"/>
                <w:szCs w:val="22"/>
              </w:rPr>
              <w:t>23042-2015</w:t>
            </w:r>
            <w:proofErr w:type="gramEnd"/>
          </w:p>
          <w:p w14:paraId="5471C8C3" w14:textId="469C369D" w:rsidR="008833D6" w:rsidRPr="002F378D" w:rsidRDefault="008833D6" w:rsidP="008833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П </w:t>
            </w:r>
            <w:r w:rsidRPr="003914A2">
              <w:rPr>
                <w:sz w:val="22"/>
                <w:szCs w:val="22"/>
              </w:rPr>
              <w:t>8</w:t>
            </w:r>
          </w:p>
        </w:tc>
      </w:tr>
      <w:tr w:rsidR="008833D6" w:rsidRPr="002F378D" w14:paraId="4787FCD5" w14:textId="77777777" w:rsidTr="008833D6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EAE65C" w14:textId="64D28782" w:rsidR="008833D6" w:rsidRPr="008833D6" w:rsidRDefault="008833D6" w:rsidP="00354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2.6*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943275" w14:textId="1CEF6401" w:rsidR="008833D6" w:rsidRPr="002F378D" w:rsidRDefault="008833D6" w:rsidP="008833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60A6F1" w14:textId="71E8088A" w:rsidR="008833D6" w:rsidRPr="002F378D" w:rsidRDefault="008833D6" w:rsidP="008833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914A2">
              <w:rPr>
                <w:sz w:val="22"/>
                <w:szCs w:val="22"/>
              </w:rPr>
              <w:t>10.13/01.086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19C64A" w14:textId="77777777" w:rsidR="008833D6" w:rsidRDefault="008833D6" w:rsidP="008833D6">
            <w:pPr>
              <w:spacing w:line="240" w:lineRule="exact"/>
              <w:rPr>
                <w:sz w:val="22"/>
                <w:szCs w:val="22"/>
              </w:rPr>
            </w:pPr>
            <w:r w:rsidRPr="003914A2">
              <w:rPr>
                <w:sz w:val="22"/>
                <w:szCs w:val="22"/>
              </w:rPr>
              <w:t>БГКП</w:t>
            </w:r>
          </w:p>
          <w:p w14:paraId="5DF14FE1" w14:textId="25DB535C" w:rsidR="00D63601" w:rsidRPr="008833D6" w:rsidRDefault="00D63601" w:rsidP="008833D6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924CF9" w14:textId="689958A9" w:rsidR="008833D6" w:rsidRPr="002F378D" w:rsidRDefault="008833D6" w:rsidP="008833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9FA4F4" w14:textId="26C266B9" w:rsidR="008833D6" w:rsidRPr="002F378D" w:rsidRDefault="008833D6" w:rsidP="008833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en-US"/>
              </w:rPr>
            </w:pPr>
            <w:r w:rsidRPr="003914A2">
              <w:rPr>
                <w:sz w:val="22"/>
                <w:szCs w:val="22"/>
              </w:rPr>
              <w:t>ГОСТ 31747-2012</w:t>
            </w:r>
          </w:p>
        </w:tc>
      </w:tr>
      <w:tr w:rsidR="008833D6" w:rsidRPr="002F378D" w14:paraId="6F13B818" w14:textId="77777777" w:rsidTr="008833D6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3410DB" w14:textId="61621A03" w:rsidR="008833D6" w:rsidRPr="008833D6" w:rsidRDefault="008833D6" w:rsidP="00354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2.7*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77678B" w14:textId="3EC5F496" w:rsidR="008833D6" w:rsidRPr="002F378D" w:rsidRDefault="008833D6" w:rsidP="008833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CC0C00" w14:textId="0AEB8015" w:rsidR="008833D6" w:rsidRPr="002F378D" w:rsidRDefault="008833D6" w:rsidP="008833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914A2">
              <w:rPr>
                <w:sz w:val="22"/>
                <w:szCs w:val="22"/>
              </w:rPr>
              <w:t>10.13/01.086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0D2439" w14:textId="77777777" w:rsidR="008833D6" w:rsidRDefault="008833D6" w:rsidP="008833D6">
            <w:pPr>
              <w:spacing w:line="240" w:lineRule="exact"/>
              <w:rPr>
                <w:rStyle w:val="120"/>
                <w:sz w:val="22"/>
                <w:szCs w:val="22"/>
              </w:rPr>
            </w:pPr>
            <w:r w:rsidRPr="003914A2">
              <w:rPr>
                <w:rStyle w:val="120"/>
                <w:sz w:val="22"/>
                <w:szCs w:val="22"/>
              </w:rPr>
              <w:t>Патогенные микроорганизмы, в т.ч сальмонеллы</w:t>
            </w:r>
          </w:p>
          <w:p w14:paraId="6EF520EE" w14:textId="07334A18" w:rsidR="00D63601" w:rsidRPr="008833D6" w:rsidRDefault="00D63601" w:rsidP="008833D6">
            <w:pPr>
              <w:spacing w:line="240" w:lineRule="exact"/>
              <w:rPr>
                <w:sz w:val="22"/>
                <w:szCs w:val="22"/>
              </w:rPr>
            </w:pPr>
            <w:r w:rsidRPr="00D63601">
              <w:rPr>
                <w:rStyle w:val="120"/>
                <w:sz w:val="22"/>
                <w:szCs w:val="22"/>
              </w:rPr>
              <w:t>(до этапа видовой идентификации)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CFD4EDC" w14:textId="3D2293A3" w:rsidR="008833D6" w:rsidRPr="008833D6" w:rsidRDefault="008833D6" w:rsidP="008833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A9DB68" w14:textId="77777777" w:rsidR="008833D6" w:rsidRPr="003914A2" w:rsidRDefault="008833D6" w:rsidP="008833D6">
            <w:pPr>
              <w:spacing w:line="240" w:lineRule="exact"/>
              <w:rPr>
                <w:sz w:val="22"/>
                <w:szCs w:val="22"/>
              </w:rPr>
            </w:pPr>
            <w:r w:rsidRPr="003914A2">
              <w:rPr>
                <w:sz w:val="22"/>
                <w:szCs w:val="22"/>
              </w:rPr>
              <w:t xml:space="preserve">ГОСТ </w:t>
            </w:r>
            <w:proofErr w:type="gramStart"/>
            <w:r w:rsidRPr="003914A2">
              <w:rPr>
                <w:sz w:val="22"/>
                <w:szCs w:val="22"/>
              </w:rPr>
              <w:t>30519-97</w:t>
            </w:r>
            <w:proofErr w:type="gramEnd"/>
          </w:p>
          <w:p w14:paraId="2CC72644" w14:textId="3A25F32B" w:rsidR="008833D6" w:rsidRPr="002F378D" w:rsidRDefault="008833D6" w:rsidP="008833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en-US"/>
              </w:rPr>
            </w:pPr>
          </w:p>
        </w:tc>
      </w:tr>
      <w:tr w:rsidR="008833D6" w:rsidRPr="002F378D" w14:paraId="6ECE9DBD" w14:textId="77777777" w:rsidTr="008833D6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E4166D" w14:textId="74747B68" w:rsidR="008833D6" w:rsidRPr="008833D6" w:rsidRDefault="008833D6" w:rsidP="008833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2.8*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3D4663" w14:textId="275AF92A" w:rsidR="008833D6" w:rsidRPr="002F378D" w:rsidRDefault="008833D6" w:rsidP="008833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C2284B" w14:textId="3B8C7323" w:rsidR="008833D6" w:rsidRPr="002F378D" w:rsidRDefault="008833D6" w:rsidP="008833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914A2">
              <w:rPr>
                <w:sz w:val="22"/>
                <w:szCs w:val="22"/>
              </w:rPr>
              <w:t>10.13/01.086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F52084" w14:textId="77777777" w:rsidR="008833D6" w:rsidRDefault="008833D6" w:rsidP="008833D6">
            <w:pPr>
              <w:spacing w:line="240" w:lineRule="exact"/>
              <w:rPr>
                <w:sz w:val="22"/>
                <w:szCs w:val="22"/>
              </w:rPr>
            </w:pPr>
            <w:proofErr w:type="spellStart"/>
            <w:r w:rsidRPr="003914A2">
              <w:rPr>
                <w:sz w:val="22"/>
                <w:szCs w:val="22"/>
              </w:rPr>
              <w:t>КМАФАнМ</w:t>
            </w:r>
            <w:proofErr w:type="spellEnd"/>
          </w:p>
          <w:p w14:paraId="4D90A77A" w14:textId="4D243AEB" w:rsidR="00D63601" w:rsidRPr="008833D6" w:rsidRDefault="00D63601" w:rsidP="008833D6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75D22E" w14:textId="235D3729" w:rsidR="008833D6" w:rsidRPr="002F378D" w:rsidRDefault="008833D6" w:rsidP="008833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0D06E6" w14:textId="5F413E74" w:rsidR="008833D6" w:rsidRPr="002F378D" w:rsidRDefault="008833D6" w:rsidP="008833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en-US"/>
              </w:rPr>
            </w:pPr>
            <w:r w:rsidRPr="003914A2">
              <w:rPr>
                <w:sz w:val="22"/>
                <w:szCs w:val="22"/>
              </w:rPr>
              <w:t>ГОСТ 10444.15-94</w:t>
            </w:r>
          </w:p>
        </w:tc>
      </w:tr>
      <w:tr w:rsidR="008833D6" w:rsidRPr="002F378D" w14:paraId="648F6738" w14:textId="77777777" w:rsidTr="008833D6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C4A9F8" w14:textId="64656685" w:rsidR="008833D6" w:rsidRPr="008833D6" w:rsidRDefault="008833D6" w:rsidP="008833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2.9*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B96290" w14:textId="6821E00C" w:rsidR="008833D6" w:rsidRPr="002F378D" w:rsidRDefault="008833D6" w:rsidP="008833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07157D" w14:textId="6505E139" w:rsidR="008833D6" w:rsidRPr="002F378D" w:rsidRDefault="008833D6" w:rsidP="008833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914A2">
              <w:rPr>
                <w:sz w:val="22"/>
                <w:szCs w:val="22"/>
              </w:rPr>
              <w:t>10.13/01.086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291A96" w14:textId="77777777" w:rsidR="008833D6" w:rsidRPr="00EA6132" w:rsidRDefault="008833D6" w:rsidP="008833D6">
            <w:pPr>
              <w:spacing w:line="240" w:lineRule="exact"/>
              <w:rPr>
                <w:rStyle w:val="120"/>
                <w:sz w:val="22"/>
                <w:szCs w:val="22"/>
              </w:rPr>
            </w:pPr>
            <w:r w:rsidRPr="003914A2">
              <w:rPr>
                <w:rStyle w:val="120"/>
                <w:sz w:val="22"/>
                <w:szCs w:val="22"/>
                <w:lang w:val="en-US"/>
              </w:rPr>
              <w:t>Listeria</w:t>
            </w:r>
            <w:r w:rsidRPr="00EA6132">
              <w:rPr>
                <w:rStyle w:val="120"/>
                <w:sz w:val="22"/>
                <w:szCs w:val="22"/>
              </w:rPr>
              <w:t xml:space="preserve"> </w:t>
            </w:r>
            <w:r w:rsidRPr="003914A2">
              <w:rPr>
                <w:rStyle w:val="120"/>
                <w:sz w:val="22"/>
                <w:szCs w:val="22"/>
                <w:lang w:val="en-US"/>
              </w:rPr>
              <w:t>monocytogenes</w:t>
            </w:r>
          </w:p>
          <w:p w14:paraId="74B7E049" w14:textId="77777777" w:rsidR="00D63601" w:rsidRDefault="00D63601" w:rsidP="008833D6">
            <w:pPr>
              <w:spacing w:line="240" w:lineRule="exact"/>
              <w:rPr>
                <w:rStyle w:val="120"/>
                <w:sz w:val="22"/>
                <w:szCs w:val="22"/>
              </w:rPr>
            </w:pPr>
            <w:r w:rsidRPr="00D63601">
              <w:rPr>
                <w:rStyle w:val="120"/>
                <w:sz w:val="22"/>
                <w:szCs w:val="22"/>
              </w:rPr>
              <w:t>(до этапа видовой идентификации)</w:t>
            </w:r>
          </w:p>
          <w:p w14:paraId="60D03AD1" w14:textId="656F2A55" w:rsidR="00D63601" w:rsidRPr="00EA6132" w:rsidRDefault="00D63601" w:rsidP="008833D6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F6D5F09" w14:textId="1CAF2CE5" w:rsidR="008833D6" w:rsidRPr="00EA6132" w:rsidRDefault="008833D6" w:rsidP="008833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87A65B" w14:textId="77777777" w:rsidR="008833D6" w:rsidRPr="003914A2" w:rsidRDefault="008833D6" w:rsidP="008833D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914A2">
              <w:rPr>
                <w:rStyle w:val="120"/>
                <w:sz w:val="22"/>
                <w:szCs w:val="22"/>
              </w:rPr>
              <w:t xml:space="preserve">ГОСТ </w:t>
            </w:r>
            <w:proofErr w:type="gramStart"/>
            <w:r w:rsidRPr="003914A2">
              <w:rPr>
                <w:rStyle w:val="120"/>
                <w:sz w:val="22"/>
                <w:szCs w:val="22"/>
              </w:rPr>
              <w:t>32031-2012</w:t>
            </w:r>
            <w:proofErr w:type="gramEnd"/>
          </w:p>
          <w:p w14:paraId="11E3A075" w14:textId="20D07438" w:rsidR="008833D6" w:rsidRPr="002F378D" w:rsidRDefault="008833D6" w:rsidP="008833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en-US"/>
              </w:rPr>
            </w:pPr>
          </w:p>
        </w:tc>
      </w:tr>
      <w:tr w:rsidR="007A7B03" w:rsidRPr="002F378D" w14:paraId="0FE74DDD" w14:textId="77777777" w:rsidTr="00D63601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D31F8C" w14:textId="43915793" w:rsidR="007A7B03" w:rsidRPr="008833D6" w:rsidRDefault="007A7B03" w:rsidP="008833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3.1***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56CDD6" w14:textId="77777777" w:rsidR="007A7B03" w:rsidRDefault="007A7B03" w:rsidP="008833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8833D6">
              <w:rPr>
                <w:sz w:val="22"/>
                <w:szCs w:val="22"/>
              </w:rPr>
              <w:t xml:space="preserve">Вода питьевая </w:t>
            </w:r>
            <w:proofErr w:type="gramStart"/>
            <w:r w:rsidRPr="008833D6">
              <w:rPr>
                <w:sz w:val="22"/>
                <w:szCs w:val="22"/>
              </w:rPr>
              <w:t>централизованного  водоснабжения</w:t>
            </w:r>
            <w:proofErr w:type="gramEnd"/>
          </w:p>
          <w:p w14:paraId="4F6E1DFE" w14:textId="05B10521" w:rsidR="00D63601" w:rsidRPr="008833D6" w:rsidRDefault="00D63601" w:rsidP="008833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8174D6" w14:textId="13C3C503" w:rsidR="007A7B03" w:rsidRPr="002F378D" w:rsidRDefault="007A7B03" w:rsidP="008833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-57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914A2">
              <w:rPr>
                <w:sz w:val="22"/>
                <w:szCs w:val="22"/>
              </w:rPr>
              <w:t>100.09/42.000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6C0E3B" w14:textId="5869CF18" w:rsidR="007A7B03" w:rsidRPr="002F378D" w:rsidRDefault="007A7B03" w:rsidP="008833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  <w:lang w:val="en-US"/>
              </w:rPr>
            </w:pPr>
            <w:r w:rsidRPr="003914A2">
              <w:rPr>
                <w:rStyle w:val="120"/>
                <w:sz w:val="22"/>
                <w:szCs w:val="22"/>
              </w:rPr>
              <w:t>Отбор проб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E89C63" w14:textId="77777777" w:rsidR="007A7B03" w:rsidRPr="003914A2" w:rsidRDefault="007A7B03" w:rsidP="008833D6">
            <w:pPr>
              <w:spacing w:line="240" w:lineRule="exact"/>
              <w:rPr>
                <w:sz w:val="22"/>
                <w:szCs w:val="22"/>
              </w:rPr>
            </w:pPr>
            <w:r w:rsidRPr="003914A2">
              <w:rPr>
                <w:sz w:val="22"/>
                <w:szCs w:val="22"/>
              </w:rPr>
              <w:t xml:space="preserve">ГОСТ Р </w:t>
            </w:r>
            <w:proofErr w:type="gramStart"/>
            <w:r w:rsidRPr="003914A2">
              <w:rPr>
                <w:sz w:val="22"/>
                <w:szCs w:val="22"/>
              </w:rPr>
              <w:t>56237-2014</w:t>
            </w:r>
            <w:proofErr w:type="gramEnd"/>
          </w:p>
          <w:p w14:paraId="4BC4792D" w14:textId="77777777" w:rsidR="007A7B03" w:rsidRDefault="007A7B03" w:rsidP="008833D6">
            <w:pPr>
              <w:spacing w:line="240" w:lineRule="exact"/>
              <w:rPr>
                <w:sz w:val="22"/>
                <w:szCs w:val="22"/>
              </w:rPr>
            </w:pPr>
            <w:r w:rsidRPr="003914A2">
              <w:rPr>
                <w:sz w:val="22"/>
                <w:szCs w:val="22"/>
              </w:rPr>
              <w:t xml:space="preserve">ГОСТ </w:t>
            </w:r>
            <w:proofErr w:type="gramStart"/>
            <w:r w:rsidRPr="003914A2">
              <w:rPr>
                <w:sz w:val="22"/>
                <w:szCs w:val="22"/>
              </w:rPr>
              <w:t>31861-2012</w:t>
            </w:r>
            <w:proofErr w:type="gramEnd"/>
          </w:p>
          <w:p w14:paraId="676ADB20" w14:textId="4416F27D" w:rsidR="007A7B03" w:rsidRPr="008833D6" w:rsidRDefault="007A7B03" w:rsidP="008833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4BDCC2" w14:textId="77777777" w:rsidR="007A7B03" w:rsidRPr="007A7B03" w:rsidRDefault="007A7B03" w:rsidP="007A7B0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120"/>
                <w:sz w:val="22"/>
              </w:rPr>
            </w:pPr>
            <w:r w:rsidRPr="007A7B03">
              <w:rPr>
                <w:rStyle w:val="120"/>
                <w:sz w:val="22"/>
              </w:rPr>
              <w:t xml:space="preserve">ГОСТ Р </w:t>
            </w:r>
            <w:proofErr w:type="gramStart"/>
            <w:r w:rsidRPr="007A7B03">
              <w:rPr>
                <w:rStyle w:val="120"/>
                <w:sz w:val="22"/>
              </w:rPr>
              <w:t>56237-2014</w:t>
            </w:r>
            <w:proofErr w:type="gramEnd"/>
          </w:p>
          <w:p w14:paraId="096557D5" w14:textId="2206EF13" w:rsidR="007A7B03" w:rsidRPr="007A7B03" w:rsidRDefault="007A7B03" w:rsidP="007A7B0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120"/>
                <w:sz w:val="22"/>
              </w:rPr>
            </w:pPr>
            <w:r w:rsidRPr="007A7B03">
              <w:rPr>
                <w:rStyle w:val="120"/>
                <w:sz w:val="22"/>
              </w:rPr>
              <w:t>ГОСТ 31861-2012</w:t>
            </w:r>
          </w:p>
        </w:tc>
      </w:tr>
      <w:tr w:rsidR="007A7B03" w:rsidRPr="002F378D" w14:paraId="230F7B75" w14:textId="77777777" w:rsidTr="00D63601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024717" w14:textId="24E6B7A2" w:rsidR="007A7B03" w:rsidRPr="008833D6" w:rsidRDefault="007A7B03" w:rsidP="008833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3.2*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6E00A4" w14:textId="731E7B42" w:rsidR="007A7B03" w:rsidRPr="002F378D" w:rsidRDefault="00D63601" w:rsidP="008833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  <w:lang w:val="en-US"/>
              </w:rPr>
            </w:pPr>
            <w:r w:rsidRPr="008833D6">
              <w:rPr>
                <w:sz w:val="22"/>
                <w:szCs w:val="22"/>
              </w:rPr>
              <w:t xml:space="preserve">Вода питьевая </w:t>
            </w:r>
            <w:proofErr w:type="gramStart"/>
            <w:r w:rsidRPr="008833D6">
              <w:rPr>
                <w:sz w:val="22"/>
                <w:szCs w:val="22"/>
              </w:rPr>
              <w:lastRenderedPageBreak/>
              <w:t>централизованного  водоснабжения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1B71C3" w14:textId="305F092A" w:rsidR="007A7B03" w:rsidRPr="002F378D" w:rsidRDefault="007A7B03" w:rsidP="008833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en-US"/>
              </w:rPr>
            </w:pPr>
            <w:r w:rsidRPr="003914A2">
              <w:rPr>
                <w:sz w:val="22"/>
                <w:szCs w:val="22"/>
              </w:rPr>
              <w:lastRenderedPageBreak/>
              <w:t>100.09/08.156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EF6FB7" w14:textId="77777777" w:rsidR="007A7B03" w:rsidRDefault="007A7B03" w:rsidP="007A7B0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120"/>
                <w:sz w:val="22"/>
                <w:szCs w:val="22"/>
              </w:rPr>
            </w:pPr>
            <w:r w:rsidRPr="003914A2">
              <w:rPr>
                <w:rStyle w:val="120"/>
                <w:sz w:val="22"/>
                <w:szCs w:val="22"/>
              </w:rPr>
              <w:t>Цветность</w:t>
            </w:r>
          </w:p>
          <w:p w14:paraId="4FE82C0B" w14:textId="515E65CF" w:rsidR="007A7B03" w:rsidRPr="007A7B03" w:rsidRDefault="007A7B03" w:rsidP="007A7B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57"/>
              <w:textAlignment w:val="baseline"/>
              <w:rPr>
                <w:rStyle w:val="120"/>
                <w:sz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EC5871" w14:textId="77777777" w:rsidR="00DA2437" w:rsidRPr="003914A2" w:rsidRDefault="00DA2437" w:rsidP="00DA2437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A22580">
              <w:rPr>
                <w:sz w:val="22"/>
                <w:szCs w:val="22"/>
              </w:rPr>
              <w:t>ГН,утв</w:t>
            </w:r>
            <w:proofErr w:type="spellEnd"/>
            <w:r w:rsidRPr="00A22580">
              <w:rPr>
                <w:sz w:val="22"/>
                <w:szCs w:val="22"/>
              </w:rPr>
              <w:t>.</w:t>
            </w:r>
            <w:proofErr w:type="gramEnd"/>
            <w:r w:rsidRPr="00A22580">
              <w:rPr>
                <w:sz w:val="22"/>
                <w:szCs w:val="22"/>
              </w:rPr>
              <w:t xml:space="preserve"> Постановле</w:t>
            </w:r>
            <w:r w:rsidRPr="00A22580">
              <w:rPr>
                <w:sz w:val="22"/>
                <w:szCs w:val="22"/>
              </w:rPr>
              <w:lastRenderedPageBreak/>
              <w:t>ние Совета Министров №37 от 25.01.2021</w:t>
            </w:r>
          </w:p>
          <w:p w14:paraId="18EE728C" w14:textId="70784790" w:rsidR="007A7B03" w:rsidRPr="00DA2437" w:rsidRDefault="007A7B03" w:rsidP="00DA2437">
            <w:pPr>
              <w:pStyle w:val="af6"/>
              <w:jc w:val="both"/>
              <w:rPr>
                <w:color w:val="000000"/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49DA90E" w14:textId="77777777" w:rsidR="007A7B03" w:rsidRDefault="007A7B03" w:rsidP="007A7B0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120"/>
                <w:sz w:val="22"/>
                <w:szCs w:val="22"/>
              </w:rPr>
            </w:pPr>
            <w:r w:rsidRPr="003914A2">
              <w:rPr>
                <w:rStyle w:val="120"/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3914A2">
              <w:rPr>
                <w:rStyle w:val="120"/>
                <w:sz w:val="22"/>
                <w:szCs w:val="22"/>
              </w:rPr>
              <w:t>31868-2012</w:t>
            </w:r>
            <w:proofErr w:type="gramEnd"/>
            <w:r>
              <w:rPr>
                <w:rStyle w:val="120"/>
                <w:sz w:val="22"/>
                <w:szCs w:val="22"/>
              </w:rPr>
              <w:t xml:space="preserve"> п 5</w:t>
            </w:r>
          </w:p>
          <w:p w14:paraId="0EAD2274" w14:textId="784E574E" w:rsidR="007A7B03" w:rsidRPr="007A7B03" w:rsidRDefault="007A7B03" w:rsidP="007A7B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120"/>
                <w:sz w:val="22"/>
              </w:rPr>
            </w:pPr>
          </w:p>
        </w:tc>
      </w:tr>
      <w:tr w:rsidR="007A7B03" w:rsidRPr="002F378D" w14:paraId="7A311AFF" w14:textId="77777777" w:rsidTr="007B362A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B230A8" w14:textId="546D2CCD" w:rsidR="007A7B03" w:rsidRPr="008833D6" w:rsidRDefault="007A7B03" w:rsidP="008833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3.3*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0159BA" w14:textId="3C0C21C0" w:rsidR="007A7B03" w:rsidRPr="002F378D" w:rsidRDefault="007A7B03" w:rsidP="008833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DBECFE" w14:textId="63B4554B" w:rsidR="007A7B03" w:rsidRPr="002F378D" w:rsidRDefault="007A7B03" w:rsidP="008833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en-US"/>
              </w:rPr>
            </w:pPr>
            <w:r w:rsidRPr="003914A2">
              <w:rPr>
                <w:sz w:val="22"/>
                <w:szCs w:val="22"/>
              </w:rPr>
              <w:t>100.09/08.156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3914C9" w14:textId="77777777" w:rsidR="007A7B03" w:rsidRDefault="007A7B03" w:rsidP="007A7B0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120"/>
                <w:sz w:val="22"/>
                <w:szCs w:val="22"/>
              </w:rPr>
            </w:pPr>
            <w:r w:rsidRPr="003914A2">
              <w:rPr>
                <w:rStyle w:val="120"/>
                <w:sz w:val="22"/>
                <w:szCs w:val="22"/>
              </w:rPr>
              <w:t>Мутность</w:t>
            </w:r>
          </w:p>
          <w:p w14:paraId="531F9D7F" w14:textId="34B555E9" w:rsidR="007A7B03" w:rsidRPr="007A7B03" w:rsidRDefault="007A7B03" w:rsidP="007A7B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57"/>
              <w:textAlignment w:val="baseline"/>
              <w:rPr>
                <w:rStyle w:val="120"/>
                <w:sz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E9E713" w14:textId="37C8FD97" w:rsidR="007A7B03" w:rsidRPr="002F378D" w:rsidRDefault="007A7B03" w:rsidP="008833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52D137" w14:textId="4A32EAC8" w:rsidR="007A7B03" w:rsidRPr="007A7B03" w:rsidRDefault="007A7B03" w:rsidP="007A7B0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120"/>
                <w:sz w:val="22"/>
                <w:szCs w:val="22"/>
              </w:rPr>
            </w:pPr>
            <w:r w:rsidRPr="003914A2">
              <w:rPr>
                <w:rStyle w:val="120"/>
                <w:sz w:val="22"/>
                <w:szCs w:val="22"/>
              </w:rPr>
              <w:t xml:space="preserve">ГОСТ </w:t>
            </w:r>
            <w:proofErr w:type="gramStart"/>
            <w:r w:rsidRPr="003914A2">
              <w:rPr>
                <w:rStyle w:val="120"/>
                <w:sz w:val="22"/>
                <w:szCs w:val="22"/>
              </w:rPr>
              <w:t>3351-74</w:t>
            </w:r>
            <w:proofErr w:type="gramEnd"/>
            <w:r w:rsidRPr="003914A2">
              <w:rPr>
                <w:rStyle w:val="120"/>
                <w:sz w:val="22"/>
                <w:szCs w:val="22"/>
              </w:rPr>
              <w:t xml:space="preserve"> </w:t>
            </w:r>
            <w:r>
              <w:rPr>
                <w:rStyle w:val="120"/>
                <w:sz w:val="22"/>
                <w:szCs w:val="22"/>
              </w:rPr>
              <w:t>п</w:t>
            </w:r>
            <w:r w:rsidRPr="003914A2">
              <w:rPr>
                <w:rStyle w:val="120"/>
                <w:sz w:val="22"/>
                <w:szCs w:val="22"/>
              </w:rPr>
              <w:t xml:space="preserve"> 5</w:t>
            </w:r>
          </w:p>
        </w:tc>
      </w:tr>
      <w:tr w:rsidR="007A7B03" w:rsidRPr="002F378D" w14:paraId="2F801DBB" w14:textId="77777777" w:rsidTr="007B362A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FBAF57" w14:textId="230E8A48" w:rsidR="007A7B03" w:rsidRPr="008833D6" w:rsidRDefault="007A7B03" w:rsidP="008833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3.4*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82697C" w14:textId="54597C91" w:rsidR="007A7B03" w:rsidRPr="002F378D" w:rsidRDefault="007A7B03" w:rsidP="008833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157B75" w14:textId="426941B1" w:rsidR="007A7B03" w:rsidRPr="002F378D" w:rsidRDefault="007A7B03" w:rsidP="008833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en-US"/>
              </w:rPr>
            </w:pPr>
            <w:r w:rsidRPr="00E85CC5">
              <w:rPr>
                <w:sz w:val="22"/>
                <w:szCs w:val="22"/>
              </w:rPr>
              <w:t>100.09/0</w:t>
            </w:r>
            <w:r w:rsidRPr="003914A2">
              <w:rPr>
                <w:sz w:val="22"/>
                <w:szCs w:val="22"/>
              </w:rPr>
              <w:t>1.086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2E274C" w14:textId="1E65DA1E" w:rsidR="007A7B03" w:rsidRPr="007A7B03" w:rsidRDefault="007A7B03" w:rsidP="007A7B0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120"/>
                <w:sz w:val="22"/>
              </w:rPr>
            </w:pPr>
            <w:r w:rsidRPr="003914A2">
              <w:rPr>
                <w:rStyle w:val="120"/>
                <w:sz w:val="22"/>
                <w:szCs w:val="22"/>
              </w:rPr>
              <w:t>Общее микробное число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A668BF" w14:textId="49FBE202" w:rsidR="007A7B03" w:rsidRPr="002F378D" w:rsidRDefault="007A7B03" w:rsidP="008833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0D54EF" w14:textId="64DC1921" w:rsidR="007A7B03" w:rsidRPr="007A7B03" w:rsidRDefault="00DA2437" w:rsidP="007A7B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120"/>
                <w:sz w:val="22"/>
              </w:rPr>
            </w:pPr>
            <w:r>
              <w:rPr>
                <w:rStyle w:val="120"/>
                <w:sz w:val="22"/>
                <w:szCs w:val="22"/>
              </w:rPr>
              <w:t xml:space="preserve">ГОСТ </w:t>
            </w:r>
            <w:proofErr w:type="gramStart"/>
            <w:r>
              <w:rPr>
                <w:rStyle w:val="120"/>
                <w:sz w:val="22"/>
                <w:szCs w:val="22"/>
              </w:rPr>
              <w:t>34786-2021</w:t>
            </w:r>
            <w:proofErr w:type="gramEnd"/>
            <w:r>
              <w:rPr>
                <w:rStyle w:val="120"/>
                <w:sz w:val="22"/>
                <w:szCs w:val="22"/>
              </w:rPr>
              <w:t xml:space="preserve"> п.7</w:t>
            </w:r>
          </w:p>
        </w:tc>
      </w:tr>
      <w:tr w:rsidR="00DA2437" w:rsidRPr="002F378D" w14:paraId="456AFF3C" w14:textId="77777777" w:rsidTr="007B362A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993710" w14:textId="46CCD4B7" w:rsidR="00DA2437" w:rsidRPr="008833D6" w:rsidRDefault="00DA2437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3.5*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CE22718" w14:textId="1A744726" w:rsidR="00DA2437" w:rsidRPr="002F378D" w:rsidRDefault="00DA2437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02AC18" w14:textId="50B50771" w:rsidR="00DA2437" w:rsidRPr="002F378D" w:rsidRDefault="00DA2437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en-US"/>
              </w:rPr>
            </w:pPr>
            <w:r w:rsidRPr="00E85CC5">
              <w:rPr>
                <w:sz w:val="22"/>
                <w:szCs w:val="22"/>
              </w:rPr>
              <w:t>100.09/0</w:t>
            </w:r>
            <w:r w:rsidRPr="003914A2">
              <w:rPr>
                <w:sz w:val="22"/>
                <w:szCs w:val="22"/>
              </w:rPr>
              <w:t>1.086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90EF9B" w14:textId="446D741C" w:rsidR="00DA2437" w:rsidRPr="007A7B03" w:rsidRDefault="00DA2437" w:rsidP="00DA243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120"/>
                <w:sz w:val="22"/>
              </w:rPr>
            </w:pPr>
            <w:r w:rsidRPr="003914A2">
              <w:rPr>
                <w:rStyle w:val="120"/>
                <w:sz w:val="22"/>
                <w:szCs w:val="22"/>
              </w:rPr>
              <w:t xml:space="preserve">Общие </w:t>
            </w:r>
            <w:proofErr w:type="spellStart"/>
            <w:r w:rsidRPr="003914A2">
              <w:rPr>
                <w:rStyle w:val="120"/>
                <w:sz w:val="22"/>
                <w:szCs w:val="22"/>
              </w:rPr>
              <w:t>колиформные</w:t>
            </w:r>
            <w:proofErr w:type="spellEnd"/>
            <w:r w:rsidRPr="003914A2">
              <w:rPr>
                <w:rStyle w:val="120"/>
                <w:sz w:val="22"/>
                <w:szCs w:val="22"/>
              </w:rPr>
              <w:t xml:space="preserve"> бактерии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44F3D1" w14:textId="3C60DFB3" w:rsidR="00DA2437" w:rsidRPr="002F378D" w:rsidRDefault="00DA2437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4A38A0" w14:textId="2F28533C" w:rsidR="00DA2437" w:rsidRPr="007A7B03" w:rsidRDefault="00DA2437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120"/>
                <w:sz w:val="22"/>
              </w:rPr>
            </w:pPr>
            <w:r>
              <w:rPr>
                <w:rStyle w:val="120"/>
                <w:sz w:val="22"/>
                <w:szCs w:val="22"/>
              </w:rPr>
              <w:t xml:space="preserve">ГОСТ </w:t>
            </w:r>
            <w:proofErr w:type="gramStart"/>
            <w:r>
              <w:rPr>
                <w:rStyle w:val="120"/>
                <w:sz w:val="22"/>
                <w:szCs w:val="22"/>
              </w:rPr>
              <w:t>34786-2021</w:t>
            </w:r>
            <w:proofErr w:type="gramEnd"/>
            <w:r>
              <w:rPr>
                <w:rStyle w:val="120"/>
                <w:sz w:val="22"/>
                <w:szCs w:val="22"/>
              </w:rPr>
              <w:t xml:space="preserve"> п.</w:t>
            </w:r>
            <w:r w:rsidR="005E156A">
              <w:rPr>
                <w:rStyle w:val="120"/>
                <w:sz w:val="22"/>
                <w:szCs w:val="22"/>
              </w:rPr>
              <w:t>9</w:t>
            </w:r>
          </w:p>
        </w:tc>
      </w:tr>
      <w:tr w:rsidR="00DA2437" w:rsidRPr="002F378D" w14:paraId="0E493DEC" w14:textId="77777777" w:rsidTr="007B362A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F5985D" w14:textId="451C6658" w:rsidR="00DA2437" w:rsidRPr="007A7B03" w:rsidRDefault="00DA2437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3.6*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E3219F" w14:textId="43ADE692" w:rsidR="00DA2437" w:rsidRPr="002F378D" w:rsidRDefault="00DA2437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8D91BA" w14:textId="62EBB468" w:rsidR="00DA2437" w:rsidRPr="002F378D" w:rsidRDefault="00DA2437" w:rsidP="005E1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en-US"/>
              </w:rPr>
            </w:pPr>
            <w:r w:rsidRPr="003914A2">
              <w:rPr>
                <w:sz w:val="22"/>
                <w:szCs w:val="22"/>
                <w:lang w:val="en-US"/>
              </w:rPr>
              <w:t>100.09/0</w:t>
            </w:r>
            <w:r w:rsidRPr="003914A2">
              <w:rPr>
                <w:sz w:val="22"/>
                <w:szCs w:val="22"/>
              </w:rPr>
              <w:t>1.086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74D75F" w14:textId="77777777" w:rsidR="00DA2437" w:rsidRDefault="00DA2437" w:rsidP="00DA243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120"/>
                <w:sz w:val="22"/>
                <w:szCs w:val="22"/>
              </w:rPr>
            </w:pPr>
            <w:proofErr w:type="spellStart"/>
            <w:r w:rsidRPr="003914A2">
              <w:rPr>
                <w:rStyle w:val="120"/>
                <w:sz w:val="22"/>
                <w:szCs w:val="22"/>
              </w:rPr>
              <w:t>Термотолерантные</w:t>
            </w:r>
            <w:proofErr w:type="spellEnd"/>
            <w:r w:rsidRPr="003914A2">
              <w:rPr>
                <w:rStyle w:val="120"/>
                <w:sz w:val="22"/>
                <w:szCs w:val="22"/>
              </w:rPr>
              <w:t xml:space="preserve"> </w:t>
            </w:r>
            <w:proofErr w:type="spellStart"/>
            <w:r w:rsidRPr="003914A2">
              <w:rPr>
                <w:rStyle w:val="120"/>
                <w:sz w:val="22"/>
                <w:szCs w:val="22"/>
              </w:rPr>
              <w:t>колиформные</w:t>
            </w:r>
            <w:proofErr w:type="spellEnd"/>
            <w:r w:rsidRPr="003914A2">
              <w:rPr>
                <w:rStyle w:val="120"/>
                <w:sz w:val="22"/>
                <w:szCs w:val="22"/>
              </w:rPr>
              <w:t xml:space="preserve"> бактерии</w:t>
            </w:r>
          </w:p>
          <w:p w14:paraId="391C528E" w14:textId="0F543083" w:rsidR="00DA2437" w:rsidRPr="007A7B03" w:rsidRDefault="00DA2437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57"/>
              <w:textAlignment w:val="baseline"/>
              <w:rPr>
                <w:rStyle w:val="120"/>
                <w:sz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97DE17" w14:textId="3EBA6226" w:rsidR="00DA2437" w:rsidRPr="002F378D" w:rsidRDefault="00DA2437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2FDD49" w14:textId="25F548A0" w:rsidR="00DA2437" w:rsidRPr="002F378D" w:rsidRDefault="005E156A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rStyle w:val="120"/>
                <w:sz w:val="22"/>
                <w:szCs w:val="22"/>
              </w:rPr>
              <w:t xml:space="preserve">ГОСТ </w:t>
            </w:r>
            <w:proofErr w:type="gramStart"/>
            <w:r>
              <w:rPr>
                <w:rStyle w:val="120"/>
                <w:sz w:val="22"/>
                <w:szCs w:val="22"/>
              </w:rPr>
              <w:t>34786-2021</w:t>
            </w:r>
            <w:proofErr w:type="gramEnd"/>
            <w:r>
              <w:rPr>
                <w:rStyle w:val="120"/>
                <w:sz w:val="22"/>
                <w:szCs w:val="22"/>
              </w:rPr>
              <w:t xml:space="preserve"> п.9</w:t>
            </w:r>
          </w:p>
        </w:tc>
      </w:tr>
      <w:tr w:rsidR="00DA2437" w:rsidRPr="002F378D" w14:paraId="4A84DB1D" w14:textId="77777777" w:rsidTr="007B362A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617DE0" w14:textId="068504D9" w:rsidR="00DA2437" w:rsidRPr="007B362A" w:rsidRDefault="00DA2437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120"/>
                <w:sz w:val="22"/>
              </w:rPr>
            </w:pPr>
            <w:r w:rsidRPr="007B362A">
              <w:rPr>
                <w:rStyle w:val="120"/>
                <w:sz w:val="22"/>
              </w:rPr>
              <w:t>4.1*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26D976" w14:textId="3817B97F" w:rsidR="00DA2437" w:rsidRPr="007B362A" w:rsidRDefault="00DA2437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rStyle w:val="120"/>
                <w:sz w:val="22"/>
              </w:rPr>
            </w:pPr>
            <w:r w:rsidRPr="007B362A">
              <w:rPr>
                <w:rStyle w:val="120"/>
                <w:sz w:val="22"/>
              </w:rPr>
              <w:t>Биологические объекты. Сыворотка крови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714A9A" w14:textId="01340D9D" w:rsidR="00DA2437" w:rsidRPr="007B362A" w:rsidRDefault="00DA2437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Style w:val="120"/>
                <w:sz w:val="22"/>
              </w:rPr>
            </w:pPr>
            <w:r w:rsidRPr="007B362A">
              <w:rPr>
                <w:rStyle w:val="120"/>
                <w:sz w:val="22"/>
              </w:rPr>
              <w:t>101.04/02.134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47BB67" w14:textId="44FAF6A8" w:rsidR="00DA2437" w:rsidRPr="007B362A" w:rsidRDefault="00DA2437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rStyle w:val="120"/>
                <w:sz w:val="22"/>
              </w:rPr>
            </w:pPr>
            <w:r w:rsidRPr="003914A2">
              <w:rPr>
                <w:rStyle w:val="120"/>
                <w:sz w:val="22"/>
                <w:szCs w:val="22"/>
              </w:rPr>
              <w:t>Серологический контроль напряжённости иммунитета при болезни Ньюкасла птиц с помощью реакции задержки гемагглютинации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D574D4" w14:textId="78DF3E35" w:rsidR="00DA2437" w:rsidRPr="007B362A" w:rsidRDefault="00DA2437" w:rsidP="00DA243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120"/>
                <w:sz w:val="22"/>
              </w:rPr>
            </w:pPr>
            <w:r w:rsidRPr="003914A2">
              <w:rPr>
                <w:rStyle w:val="120"/>
                <w:sz w:val="22"/>
                <w:szCs w:val="22"/>
              </w:rPr>
              <w:t xml:space="preserve">ВСП, утв. </w:t>
            </w:r>
            <w:r w:rsidRPr="007B362A">
              <w:rPr>
                <w:rStyle w:val="120"/>
                <w:sz w:val="22"/>
              </w:rPr>
              <w:t>Постановлением</w:t>
            </w:r>
            <w:r>
              <w:rPr>
                <w:sz w:val="22"/>
                <w:szCs w:val="22"/>
              </w:rPr>
              <w:t xml:space="preserve"> Минсельхозпрода</w:t>
            </w:r>
            <w:r w:rsidRPr="007B362A">
              <w:rPr>
                <w:rStyle w:val="120"/>
                <w:sz w:val="22"/>
              </w:rPr>
              <w:t xml:space="preserve"> РБ № 9 от 12.02.2021</w:t>
            </w:r>
          </w:p>
          <w:p w14:paraId="19EFE09B" w14:textId="77777777" w:rsidR="00DA2437" w:rsidRPr="007B362A" w:rsidRDefault="00DA2437" w:rsidP="00DA2437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Style w:val="120"/>
                <w:sz w:val="22"/>
              </w:rPr>
            </w:pPr>
          </w:p>
          <w:p w14:paraId="228849E4" w14:textId="77777777" w:rsidR="00DA2437" w:rsidRPr="007B362A" w:rsidRDefault="00DA2437" w:rsidP="00DA2437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Style w:val="120"/>
                <w:sz w:val="22"/>
              </w:rPr>
            </w:pPr>
          </w:p>
          <w:p w14:paraId="6187706A" w14:textId="77777777" w:rsidR="00DA2437" w:rsidRPr="007B362A" w:rsidRDefault="00DA2437" w:rsidP="00DA2437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Style w:val="120"/>
                <w:sz w:val="22"/>
              </w:rPr>
            </w:pPr>
          </w:p>
          <w:p w14:paraId="2DED46DF" w14:textId="56F9E031" w:rsidR="00DA2437" w:rsidRPr="007B362A" w:rsidRDefault="00DA2437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rStyle w:val="120"/>
                <w:sz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C49495" w14:textId="23F08261" w:rsidR="00DA2437" w:rsidRPr="007B362A" w:rsidRDefault="00DA2437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rStyle w:val="120"/>
                <w:sz w:val="22"/>
              </w:rPr>
            </w:pPr>
            <w:r w:rsidRPr="003914A2">
              <w:rPr>
                <w:rStyle w:val="120"/>
                <w:sz w:val="22"/>
                <w:szCs w:val="22"/>
              </w:rPr>
              <w:t>ГОСТ 25587-83</w:t>
            </w:r>
          </w:p>
        </w:tc>
      </w:tr>
      <w:tr w:rsidR="00DA2437" w:rsidRPr="002F378D" w14:paraId="3F7E8736" w14:textId="77777777" w:rsidTr="00B458B5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FE8EF1" w14:textId="4BB2A9BA" w:rsidR="00DA2437" w:rsidRPr="007B362A" w:rsidRDefault="00DA2437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5.1*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9DEBB9" w14:textId="77777777" w:rsidR="00DA2437" w:rsidRPr="003914A2" w:rsidRDefault="00DA2437" w:rsidP="00DA243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914A2">
              <w:rPr>
                <w:sz w:val="22"/>
                <w:szCs w:val="22"/>
              </w:rPr>
              <w:t>Биологические объекты.</w:t>
            </w:r>
          </w:p>
          <w:p w14:paraId="4868F69E" w14:textId="77777777" w:rsidR="00DA2437" w:rsidRPr="003914A2" w:rsidRDefault="00DA2437" w:rsidP="00DA243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914A2">
              <w:rPr>
                <w:rStyle w:val="120"/>
                <w:sz w:val="22"/>
                <w:szCs w:val="22"/>
              </w:rPr>
              <w:t xml:space="preserve">Смывы с инвентаря, оборудования, тары, </w:t>
            </w:r>
            <w:r w:rsidRPr="003914A2">
              <w:rPr>
                <w:sz w:val="22"/>
                <w:szCs w:val="22"/>
              </w:rPr>
              <w:t>пола, стен, ящиков,</w:t>
            </w:r>
            <w:r w:rsidRPr="003914A2">
              <w:rPr>
                <w:rStyle w:val="120"/>
                <w:sz w:val="22"/>
                <w:szCs w:val="22"/>
              </w:rPr>
              <w:t xml:space="preserve"> рук и спецодежды на </w:t>
            </w:r>
            <w:proofErr w:type="spellStart"/>
            <w:r w:rsidRPr="003914A2">
              <w:rPr>
                <w:rStyle w:val="120"/>
                <w:sz w:val="22"/>
                <w:szCs w:val="22"/>
              </w:rPr>
              <w:t>производствен-ных</w:t>
            </w:r>
            <w:proofErr w:type="spellEnd"/>
            <w:r w:rsidRPr="003914A2">
              <w:rPr>
                <w:rStyle w:val="120"/>
                <w:sz w:val="22"/>
                <w:szCs w:val="22"/>
              </w:rPr>
              <w:t xml:space="preserve"> участках</w:t>
            </w:r>
          </w:p>
          <w:p w14:paraId="4CBE9FE6" w14:textId="6CBEDC4D" w:rsidR="00DA2437" w:rsidRPr="007B362A" w:rsidRDefault="00DA2437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090735" w14:textId="7DC9E024" w:rsidR="00DA2437" w:rsidRPr="002F378D" w:rsidRDefault="00DA2437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914A2">
              <w:rPr>
                <w:sz w:val="22"/>
                <w:szCs w:val="22"/>
              </w:rPr>
              <w:t>100.16/01.086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A8AFA0" w14:textId="77777777" w:rsidR="00DA2437" w:rsidRDefault="00DA2437" w:rsidP="00DA243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120"/>
                <w:sz w:val="22"/>
                <w:szCs w:val="22"/>
              </w:rPr>
            </w:pPr>
            <w:r w:rsidRPr="003914A2">
              <w:rPr>
                <w:rStyle w:val="120"/>
                <w:sz w:val="22"/>
                <w:szCs w:val="22"/>
              </w:rPr>
              <w:t>Бактерии группы кишечной палочки</w:t>
            </w:r>
          </w:p>
          <w:p w14:paraId="1D664F21" w14:textId="694F8DB0" w:rsidR="00DA2437" w:rsidRPr="007B362A" w:rsidRDefault="00DA2437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Style w:val="120"/>
                <w:sz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66725B" w14:textId="00C5CAB6" w:rsidR="00DA2437" w:rsidRPr="003914A2" w:rsidRDefault="00DA2437" w:rsidP="00DA243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914A2">
              <w:rPr>
                <w:sz w:val="22"/>
                <w:szCs w:val="22"/>
              </w:rPr>
              <w:t xml:space="preserve">ВСП, утв. </w:t>
            </w:r>
            <w:r>
              <w:rPr>
                <w:sz w:val="22"/>
                <w:szCs w:val="22"/>
              </w:rPr>
              <w:t>п</w:t>
            </w:r>
            <w:r w:rsidRPr="003914A2">
              <w:rPr>
                <w:sz w:val="22"/>
                <w:szCs w:val="22"/>
              </w:rPr>
              <w:t xml:space="preserve">остановлением </w:t>
            </w:r>
            <w:r>
              <w:rPr>
                <w:sz w:val="22"/>
                <w:szCs w:val="22"/>
              </w:rPr>
              <w:t xml:space="preserve">Минсельхозпрода </w:t>
            </w:r>
            <w:proofErr w:type="gramStart"/>
            <w:r>
              <w:rPr>
                <w:sz w:val="22"/>
                <w:szCs w:val="22"/>
              </w:rPr>
              <w:t xml:space="preserve">РБ </w:t>
            </w:r>
            <w:r w:rsidRPr="003914A2">
              <w:rPr>
                <w:sz w:val="22"/>
                <w:szCs w:val="22"/>
              </w:rPr>
              <w:t xml:space="preserve"> №</w:t>
            </w:r>
            <w:proofErr w:type="gramEnd"/>
            <w:r w:rsidRPr="003914A2">
              <w:rPr>
                <w:sz w:val="22"/>
                <w:szCs w:val="22"/>
              </w:rPr>
              <w:t>77 от 0</w:t>
            </w:r>
            <w:r>
              <w:rPr>
                <w:sz w:val="22"/>
                <w:szCs w:val="22"/>
              </w:rPr>
              <w:t>8</w:t>
            </w:r>
            <w:r w:rsidRPr="003914A2">
              <w:rPr>
                <w:sz w:val="22"/>
                <w:szCs w:val="22"/>
              </w:rPr>
              <w:t>.11.20</w:t>
            </w:r>
            <w:r>
              <w:rPr>
                <w:sz w:val="22"/>
                <w:szCs w:val="22"/>
              </w:rPr>
              <w:t>07</w:t>
            </w:r>
          </w:p>
          <w:p w14:paraId="733DCFBE" w14:textId="77777777" w:rsidR="00DA2437" w:rsidRPr="003914A2" w:rsidRDefault="00DA2437" w:rsidP="00DA243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914A2">
              <w:rPr>
                <w:sz w:val="22"/>
                <w:szCs w:val="22"/>
              </w:rPr>
              <w:t>Приложение 16</w:t>
            </w:r>
          </w:p>
          <w:p w14:paraId="78F6546A" w14:textId="7C6C7EF6" w:rsidR="00DA2437" w:rsidRPr="00BB2BFE" w:rsidRDefault="00DA2437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1165E3" w14:textId="4B453223" w:rsidR="00DA2437" w:rsidRPr="007B362A" w:rsidRDefault="00DA2437" w:rsidP="00DA2437">
            <w:pPr>
              <w:spacing w:line="240" w:lineRule="exact"/>
              <w:rPr>
                <w:sz w:val="22"/>
                <w:szCs w:val="22"/>
              </w:rPr>
            </w:pPr>
            <w:r w:rsidRPr="003914A2">
              <w:rPr>
                <w:sz w:val="22"/>
                <w:szCs w:val="22"/>
              </w:rPr>
              <w:t>МУ №02-1-30/351, утв. ГУ «</w:t>
            </w:r>
            <w:proofErr w:type="spellStart"/>
            <w:r w:rsidRPr="003914A2">
              <w:rPr>
                <w:sz w:val="22"/>
                <w:szCs w:val="22"/>
              </w:rPr>
              <w:t>Белгосветцентр</w:t>
            </w:r>
            <w:proofErr w:type="spellEnd"/>
            <w:r w:rsidRPr="003914A2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</w:t>
            </w:r>
            <w:r w:rsidRPr="003914A2">
              <w:rPr>
                <w:sz w:val="22"/>
                <w:szCs w:val="22"/>
              </w:rPr>
              <w:t>16.12.2016</w:t>
            </w:r>
          </w:p>
        </w:tc>
      </w:tr>
      <w:tr w:rsidR="00DA2437" w:rsidRPr="002F378D" w14:paraId="59266F1C" w14:textId="77777777" w:rsidTr="007B5407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1028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7CFAEE" w14:textId="4BE1A554" w:rsidR="00DA2437" w:rsidRPr="007B362A" w:rsidRDefault="00DA2437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5.2*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B3224C" w14:textId="71EC8AC5" w:rsidR="00DA2437" w:rsidRPr="002F378D" w:rsidRDefault="00DA2437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37B365" w14:textId="0F3E7F50" w:rsidR="00DA2437" w:rsidRPr="002F378D" w:rsidRDefault="00DA2437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914A2">
              <w:rPr>
                <w:sz w:val="22"/>
                <w:szCs w:val="22"/>
              </w:rPr>
              <w:t>100.16/01.086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A6CF57" w14:textId="777AD9F7" w:rsidR="00DA2437" w:rsidRDefault="00DA2437" w:rsidP="00DA2437">
            <w:pPr>
              <w:spacing w:line="240" w:lineRule="exact"/>
              <w:rPr>
                <w:rStyle w:val="120"/>
                <w:sz w:val="22"/>
                <w:szCs w:val="22"/>
              </w:rPr>
            </w:pPr>
            <w:r w:rsidRPr="003914A2">
              <w:rPr>
                <w:rStyle w:val="120"/>
                <w:sz w:val="22"/>
                <w:szCs w:val="22"/>
              </w:rPr>
              <w:t>Бактерии рода сальмонелл</w:t>
            </w:r>
          </w:p>
          <w:p w14:paraId="2EEA1836" w14:textId="07B74B3D" w:rsidR="00DA2437" w:rsidRPr="007B5407" w:rsidRDefault="00DA2437" w:rsidP="00DA2437">
            <w:pPr>
              <w:spacing w:line="240" w:lineRule="exact"/>
              <w:rPr>
                <w:rStyle w:val="120"/>
                <w:sz w:val="22"/>
                <w:szCs w:val="22"/>
              </w:rPr>
            </w:pPr>
            <w:r w:rsidRPr="00D63601">
              <w:rPr>
                <w:rStyle w:val="120"/>
                <w:sz w:val="22"/>
                <w:szCs w:val="22"/>
              </w:rPr>
              <w:t>(до этапа видовой идентификации)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5AFA675" w14:textId="097101CE" w:rsidR="00DA2437" w:rsidRPr="00EA6132" w:rsidRDefault="00DA2437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91C45A" w14:textId="043F3F6E" w:rsidR="00DA2437" w:rsidRPr="00EA6132" w:rsidRDefault="00DA2437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</w:tr>
      <w:tr w:rsidR="00DA2437" w:rsidRPr="002F378D" w14:paraId="27E3C7BA" w14:textId="77777777" w:rsidTr="00B458B5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EA1376" w14:textId="5B60688D" w:rsidR="00DA2437" w:rsidRPr="007B362A" w:rsidRDefault="00DA2437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5.3*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349E7E" w14:textId="77777777" w:rsidR="00DA2437" w:rsidRPr="002F378D" w:rsidRDefault="00DA2437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B12A15" w14:textId="796D2E0B" w:rsidR="00DA2437" w:rsidRPr="002F378D" w:rsidRDefault="00DA2437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914A2">
              <w:rPr>
                <w:sz w:val="22"/>
                <w:szCs w:val="22"/>
              </w:rPr>
              <w:t>100.16/01.086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8C5C7F" w14:textId="77777777" w:rsidR="00DA2437" w:rsidRDefault="00DA2437" w:rsidP="00DA2437">
            <w:pPr>
              <w:spacing w:line="240" w:lineRule="exact"/>
              <w:rPr>
                <w:rStyle w:val="120"/>
                <w:sz w:val="22"/>
                <w:szCs w:val="22"/>
              </w:rPr>
            </w:pPr>
            <w:r w:rsidRPr="003914A2">
              <w:rPr>
                <w:rStyle w:val="120"/>
                <w:sz w:val="22"/>
                <w:szCs w:val="22"/>
              </w:rPr>
              <w:t xml:space="preserve">Бактерии рода </w:t>
            </w:r>
            <w:proofErr w:type="spellStart"/>
            <w:r w:rsidRPr="003914A2">
              <w:rPr>
                <w:rStyle w:val="120"/>
                <w:sz w:val="22"/>
                <w:szCs w:val="22"/>
              </w:rPr>
              <w:t>Proteus</w:t>
            </w:r>
            <w:proofErr w:type="spellEnd"/>
          </w:p>
          <w:p w14:paraId="5EA82717" w14:textId="0F0D12C4" w:rsidR="00DA2437" w:rsidRPr="007B362A" w:rsidRDefault="00DA2437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Style w:val="120"/>
                <w:sz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FFBF294" w14:textId="77777777" w:rsidR="00DA2437" w:rsidRPr="002F378D" w:rsidRDefault="00DA2437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F95FBA5" w14:textId="54064189" w:rsidR="00DA2437" w:rsidRPr="002F378D" w:rsidRDefault="00DA2437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  <w:lang w:val="en-US"/>
              </w:rPr>
            </w:pPr>
          </w:p>
        </w:tc>
      </w:tr>
      <w:tr w:rsidR="00DA2437" w:rsidRPr="002F378D" w14:paraId="355E1525" w14:textId="77777777" w:rsidTr="00B458B5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71FBCA" w14:textId="02C62A91" w:rsidR="00DA2437" w:rsidRPr="007B362A" w:rsidRDefault="00DA2437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5.4*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D570B0" w14:textId="77777777" w:rsidR="00DA2437" w:rsidRPr="002F378D" w:rsidRDefault="00DA2437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50F6E3" w14:textId="5FC561C1" w:rsidR="00DA2437" w:rsidRPr="002F378D" w:rsidRDefault="00DA2437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914A2">
              <w:rPr>
                <w:sz w:val="22"/>
                <w:szCs w:val="22"/>
              </w:rPr>
              <w:t>100.16/01.086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441F6D" w14:textId="77777777" w:rsidR="00DA2437" w:rsidRDefault="00DA2437" w:rsidP="00DA2437">
            <w:pPr>
              <w:spacing w:line="240" w:lineRule="exact"/>
              <w:rPr>
                <w:rStyle w:val="120"/>
                <w:sz w:val="22"/>
                <w:szCs w:val="22"/>
              </w:rPr>
            </w:pPr>
            <w:proofErr w:type="spellStart"/>
            <w:r w:rsidRPr="003914A2">
              <w:rPr>
                <w:rStyle w:val="120"/>
                <w:sz w:val="22"/>
                <w:szCs w:val="22"/>
              </w:rPr>
              <w:t>КМАФАнМ</w:t>
            </w:r>
            <w:proofErr w:type="spellEnd"/>
          </w:p>
          <w:p w14:paraId="071C527D" w14:textId="5CE33E51" w:rsidR="00DA2437" w:rsidRPr="007B362A" w:rsidRDefault="00DA2437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Style w:val="120"/>
                <w:sz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9527BA" w14:textId="77777777" w:rsidR="00DA2437" w:rsidRPr="002F378D" w:rsidRDefault="00DA2437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921EBC1" w14:textId="6A1C5B30" w:rsidR="00DA2437" w:rsidRPr="002F378D" w:rsidRDefault="00DA2437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  <w:lang w:val="en-US"/>
              </w:rPr>
            </w:pPr>
          </w:p>
        </w:tc>
      </w:tr>
      <w:tr w:rsidR="00DA2437" w:rsidRPr="007B362A" w14:paraId="4E7D0059" w14:textId="77777777" w:rsidTr="0089345C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978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0A6D86" w14:textId="4CA649EB" w:rsidR="00DA2437" w:rsidRPr="007B362A" w:rsidRDefault="00DA2437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5.3*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1879BC" w14:textId="18A1263F" w:rsidR="00DA2437" w:rsidRPr="002F378D" w:rsidRDefault="00DA2437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02E2CA" w14:textId="7A766B2A" w:rsidR="00DA2437" w:rsidRPr="002F378D" w:rsidRDefault="00DA2437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914A2">
              <w:rPr>
                <w:sz w:val="22"/>
                <w:szCs w:val="22"/>
              </w:rPr>
              <w:t>100.16/01.086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443183" w14:textId="77777777" w:rsidR="00DA2437" w:rsidRDefault="00DA2437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Style w:val="120"/>
                <w:sz w:val="22"/>
              </w:rPr>
            </w:pPr>
            <w:proofErr w:type="spellStart"/>
            <w:r w:rsidRPr="007B362A">
              <w:rPr>
                <w:rStyle w:val="120"/>
                <w:sz w:val="22"/>
              </w:rPr>
              <w:t>Listeria</w:t>
            </w:r>
            <w:proofErr w:type="spellEnd"/>
            <w:r w:rsidRPr="007B362A">
              <w:rPr>
                <w:rStyle w:val="120"/>
                <w:sz w:val="22"/>
              </w:rPr>
              <w:t xml:space="preserve"> </w:t>
            </w:r>
            <w:proofErr w:type="spellStart"/>
            <w:r w:rsidRPr="007B362A">
              <w:rPr>
                <w:rStyle w:val="120"/>
                <w:sz w:val="22"/>
              </w:rPr>
              <w:t>monocytogenes</w:t>
            </w:r>
            <w:proofErr w:type="spellEnd"/>
          </w:p>
          <w:p w14:paraId="2AC3096B" w14:textId="5DF51D66" w:rsidR="00DA2437" w:rsidRPr="007B5407" w:rsidRDefault="00DA2437" w:rsidP="00DA2437">
            <w:pPr>
              <w:spacing w:line="240" w:lineRule="exact"/>
              <w:rPr>
                <w:rStyle w:val="120"/>
                <w:sz w:val="22"/>
                <w:szCs w:val="22"/>
              </w:rPr>
            </w:pPr>
            <w:r w:rsidRPr="00D63601">
              <w:rPr>
                <w:rStyle w:val="120"/>
                <w:sz w:val="22"/>
                <w:szCs w:val="22"/>
              </w:rPr>
              <w:t>(до этапа видовой идентификации)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4D23E4" w14:textId="5DE3FC26" w:rsidR="00DA2437" w:rsidRPr="00EA6132" w:rsidRDefault="00DA2437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32F77E" w14:textId="7FE8481F" w:rsidR="00DA2437" w:rsidRDefault="00DA2437" w:rsidP="00DA2437">
            <w:pPr>
              <w:spacing w:line="240" w:lineRule="exact"/>
              <w:rPr>
                <w:sz w:val="22"/>
                <w:szCs w:val="22"/>
              </w:rPr>
            </w:pPr>
            <w:r w:rsidRPr="003914A2">
              <w:rPr>
                <w:sz w:val="22"/>
                <w:szCs w:val="22"/>
              </w:rPr>
              <w:t>МУ № 02-1-30/320, утв. ГУ «</w:t>
            </w:r>
            <w:proofErr w:type="spellStart"/>
            <w:r w:rsidRPr="003914A2">
              <w:rPr>
                <w:sz w:val="22"/>
                <w:szCs w:val="22"/>
              </w:rPr>
              <w:t>Белгосветцентр</w:t>
            </w:r>
            <w:proofErr w:type="spellEnd"/>
            <w:proofErr w:type="gramStart"/>
            <w:r w:rsidRPr="003914A2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</w:t>
            </w:r>
            <w:r w:rsidRPr="003914A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16</w:t>
            </w:r>
            <w:r w:rsidRPr="003914A2">
              <w:rPr>
                <w:sz w:val="22"/>
                <w:szCs w:val="22"/>
              </w:rPr>
              <w:t>.12.2016</w:t>
            </w:r>
            <w:proofErr w:type="gramEnd"/>
          </w:p>
          <w:p w14:paraId="0566A963" w14:textId="420BE885" w:rsidR="00DA2437" w:rsidRPr="007B362A" w:rsidRDefault="00DA2437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</w:tr>
      <w:tr w:rsidR="00DA2437" w:rsidRPr="007B362A" w14:paraId="06CF9B2D" w14:textId="77777777" w:rsidTr="00B458B5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010C77" w14:textId="49823312" w:rsidR="00DA2437" w:rsidRPr="007B362A" w:rsidRDefault="00DA2437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6.1*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480C44" w14:textId="63900295" w:rsidR="00DA2437" w:rsidRPr="007B362A" w:rsidRDefault="00DA2437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3914A2">
              <w:rPr>
                <w:rStyle w:val="120"/>
                <w:sz w:val="22"/>
                <w:szCs w:val="22"/>
              </w:rPr>
              <w:t>Воздух рабочей зоны. Камеры хранения, воздушного охлаждения тушек птицы, участка упаковки и разделки птицы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0B8124" w14:textId="26BFF515" w:rsidR="00DA2437" w:rsidRPr="007B362A" w:rsidRDefault="00DA2437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3914A2">
              <w:rPr>
                <w:sz w:val="22"/>
                <w:szCs w:val="22"/>
              </w:rPr>
              <w:t>100.10/01.086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662642" w14:textId="2D29F023" w:rsidR="00DA2437" w:rsidRPr="007B362A" w:rsidRDefault="00DA2437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proofErr w:type="spellStart"/>
            <w:r w:rsidRPr="003914A2">
              <w:rPr>
                <w:rStyle w:val="120"/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353D1A" w14:textId="77777777" w:rsidR="00DA2437" w:rsidRPr="003914A2" w:rsidRDefault="00DA2437" w:rsidP="00DA243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914A2">
              <w:rPr>
                <w:sz w:val="22"/>
                <w:szCs w:val="22"/>
              </w:rPr>
              <w:t xml:space="preserve">ВСП, утв. </w:t>
            </w:r>
            <w:r>
              <w:rPr>
                <w:sz w:val="22"/>
                <w:szCs w:val="22"/>
              </w:rPr>
              <w:t>п</w:t>
            </w:r>
            <w:r w:rsidRPr="003914A2">
              <w:rPr>
                <w:sz w:val="22"/>
                <w:szCs w:val="22"/>
              </w:rPr>
              <w:t xml:space="preserve">остановлением </w:t>
            </w:r>
            <w:r>
              <w:rPr>
                <w:sz w:val="22"/>
                <w:szCs w:val="22"/>
              </w:rPr>
              <w:t xml:space="preserve">Минсельхозпрода </w:t>
            </w:r>
            <w:proofErr w:type="gramStart"/>
            <w:r>
              <w:rPr>
                <w:sz w:val="22"/>
                <w:szCs w:val="22"/>
              </w:rPr>
              <w:t xml:space="preserve">РБ </w:t>
            </w:r>
            <w:r w:rsidRPr="003914A2">
              <w:rPr>
                <w:sz w:val="22"/>
                <w:szCs w:val="22"/>
              </w:rPr>
              <w:t xml:space="preserve"> №</w:t>
            </w:r>
            <w:proofErr w:type="gramEnd"/>
            <w:r w:rsidRPr="003914A2">
              <w:rPr>
                <w:sz w:val="22"/>
                <w:szCs w:val="22"/>
              </w:rPr>
              <w:t>77 от 0</w:t>
            </w:r>
            <w:r>
              <w:rPr>
                <w:sz w:val="22"/>
                <w:szCs w:val="22"/>
              </w:rPr>
              <w:t>8</w:t>
            </w:r>
            <w:r w:rsidRPr="003914A2">
              <w:rPr>
                <w:sz w:val="22"/>
                <w:szCs w:val="22"/>
              </w:rPr>
              <w:t>.11.20</w:t>
            </w:r>
            <w:r>
              <w:rPr>
                <w:sz w:val="22"/>
                <w:szCs w:val="22"/>
              </w:rPr>
              <w:t>07</w:t>
            </w:r>
          </w:p>
          <w:p w14:paraId="17B956EE" w14:textId="77777777" w:rsidR="00DA2437" w:rsidRPr="003914A2" w:rsidRDefault="00DA2437" w:rsidP="00DA2437">
            <w:pPr>
              <w:spacing w:line="240" w:lineRule="exact"/>
              <w:rPr>
                <w:sz w:val="22"/>
                <w:szCs w:val="22"/>
              </w:rPr>
            </w:pPr>
            <w:r w:rsidRPr="003914A2">
              <w:rPr>
                <w:sz w:val="22"/>
                <w:szCs w:val="22"/>
              </w:rPr>
              <w:t>Приложение 16</w:t>
            </w:r>
          </w:p>
          <w:p w14:paraId="2CD68633" w14:textId="0A5CB2FE" w:rsidR="00DA2437" w:rsidRPr="007B362A" w:rsidRDefault="00DA2437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E70C4C" w14:textId="3C48B1BE" w:rsidR="00DA2437" w:rsidRPr="007B362A" w:rsidRDefault="00DA2437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3914A2">
              <w:rPr>
                <w:sz w:val="22"/>
                <w:szCs w:val="22"/>
              </w:rPr>
              <w:t>МУ №02-1-30/35, утв. ГУ «</w:t>
            </w:r>
            <w:proofErr w:type="spellStart"/>
            <w:r w:rsidRPr="003914A2">
              <w:rPr>
                <w:sz w:val="22"/>
                <w:szCs w:val="22"/>
              </w:rPr>
              <w:t>Белгосветцентр</w:t>
            </w:r>
            <w:proofErr w:type="spellEnd"/>
            <w:r w:rsidRPr="003914A2">
              <w:rPr>
                <w:sz w:val="22"/>
                <w:szCs w:val="22"/>
              </w:rPr>
              <w:t>» 19.12.2016</w:t>
            </w:r>
          </w:p>
        </w:tc>
      </w:tr>
      <w:tr w:rsidR="00DA2437" w:rsidRPr="007B362A" w14:paraId="44AD5CFD" w14:textId="77777777" w:rsidTr="00B458B5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3E72A8" w14:textId="06B34B73" w:rsidR="00DA2437" w:rsidRPr="007B362A" w:rsidRDefault="00DA2437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6.2*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1C14782" w14:textId="06FD2E6F" w:rsidR="00DA2437" w:rsidRPr="007B362A" w:rsidRDefault="00DA2437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E13411" w14:textId="2D332778" w:rsidR="00DA2437" w:rsidRPr="007B362A" w:rsidRDefault="00DA2437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3914A2">
              <w:rPr>
                <w:sz w:val="22"/>
                <w:szCs w:val="22"/>
              </w:rPr>
              <w:t>100.10/01.086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977B52" w14:textId="1E7DE1DD" w:rsidR="00DA2437" w:rsidRPr="007B362A" w:rsidRDefault="00DA2437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3914A2">
              <w:rPr>
                <w:rStyle w:val="120"/>
                <w:sz w:val="22"/>
                <w:szCs w:val="22"/>
              </w:rPr>
              <w:t>БГКП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62B81A" w14:textId="51CCF04F" w:rsidR="00DA2437" w:rsidRPr="007B362A" w:rsidRDefault="00DA2437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3DA9F1" w14:textId="56C15454" w:rsidR="00DA2437" w:rsidRPr="007B362A" w:rsidRDefault="00DA2437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</w:tr>
      <w:tr w:rsidR="00DA2437" w:rsidRPr="007B362A" w14:paraId="62B16DB2" w14:textId="77777777" w:rsidTr="00B458B5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F73A85" w14:textId="5E8AC186" w:rsidR="00DA2437" w:rsidRPr="007B362A" w:rsidRDefault="00DA2437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6.3*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8CAB2E" w14:textId="47138B70" w:rsidR="00DA2437" w:rsidRPr="007B362A" w:rsidRDefault="00DA2437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8FB34A" w14:textId="5E4EA8C2" w:rsidR="00DA2437" w:rsidRPr="007B362A" w:rsidRDefault="00DA2437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3914A2">
              <w:rPr>
                <w:sz w:val="22"/>
                <w:szCs w:val="22"/>
              </w:rPr>
              <w:t>100.10/01.086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DE04D6" w14:textId="0AAD13A4" w:rsidR="00DA2437" w:rsidRPr="007B362A" w:rsidRDefault="00DA2437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3914A2">
              <w:rPr>
                <w:sz w:val="22"/>
                <w:szCs w:val="22"/>
              </w:rPr>
              <w:t>Плесени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6C4F3F" w14:textId="30474CCB" w:rsidR="00DA2437" w:rsidRPr="007B362A" w:rsidRDefault="00DA2437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2904FF" w14:textId="06D4E44F" w:rsidR="00DA2437" w:rsidRPr="007B362A" w:rsidRDefault="00DA2437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</w:tr>
      <w:tr w:rsidR="00DA2437" w:rsidRPr="007B362A" w14:paraId="1F21DCDB" w14:textId="77777777" w:rsidTr="00D63601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6BE3E7" w14:textId="441C985A" w:rsidR="00DA2437" w:rsidRPr="007B362A" w:rsidRDefault="00DA2437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6.4*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112E457" w14:textId="545FBA5A" w:rsidR="00DA2437" w:rsidRPr="007B362A" w:rsidRDefault="00DA2437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CECC1F" w14:textId="2CD7230A" w:rsidR="00DA2437" w:rsidRPr="007B362A" w:rsidRDefault="00DA2437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3914A2">
              <w:rPr>
                <w:sz w:val="22"/>
                <w:szCs w:val="22"/>
              </w:rPr>
              <w:t>100.10/01.086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79BE78" w14:textId="546813C5" w:rsidR="00DA2437" w:rsidRPr="007B362A" w:rsidRDefault="00DA2437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3914A2">
              <w:rPr>
                <w:sz w:val="22"/>
                <w:szCs w:val="22"/>
              </w:rPr>
              <w:t>Дрожжи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8CC926" w14:textId="1DE2A6CF" w:rsidR="00DA2437" w:rsidRPr="007B362A" w:rsidRDefault="00DA2437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0DA28D" w14:textId="4B808E5F" w:rsidR="00DA2437" w:rsidRPr="007B362A" w:rsidRDefault="00DA2437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</w:tr>
      <w:tr w:rsidR="00DA2437" w:rsidRPr="007B362A" w14:paraId="423D59AA" w14:textId="77777777" w:rsidTr="00B458B5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1730"/>
        </w:trPr>
        <w:tc>
          <w:tcPr>
            <w:tcW w:w="56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3CAB10" w14:textId="170B9472" w:rsidR="00DA2437" w:rsidRPr="007B362A" w:rsidRDefault="00DA2437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7.1***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7B7A14" w14:textId="2B64EF95" w:rsidR="00DA2437" w:rsidRPr="00BB2BFE" w:rsidRDefault="00DA2437" w:rsidP="00DA2437">
            <w:pPr>
              <w:spacing w:line="240" w:lineRule="exact"/>
              <w:rPr>
                <w:sz w:val="22"/>
                <w:szCs w:val="22"/>
              </w:rPr>
            </w:pPr>
            <w:r w:rsidRPr="003914A2">
              <w:rPr>
                <w:sz w:val="22"/>
                <w:szCs w:val="22"/>
              </w:rPr>
              <w:t>Мясо птицы и продукция из мяса птицы. Мясо механической обвалки курино</w:t>
            </w:r>
            <w:r>
              <w:rPr>
                <w:sz w:val="22"/>
                <w:szCs w:val="22"/>
              </w:rPr>
              <w:t>е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070F03" w14:textId="4F750E6D" w:rsidR="00DA2437" w:rsidRPr="007B362A" w:rsidRDefault="00DA2437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3914A2">
              <w:rPr>
                <w:sz w:val="22"/>
                <w:szCs w:val="22"/>
              </w:rPr>
              <w:t>10.12/42.000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B75B2A" w14:textId="77777777" w:rsidR="00DA2437" w:rsidRPr="003914A2" w:rsidRDefault="00DA2437" w:rsidP="00DA2437">
            <w:pPr>
              <w:rPr>
                <w:sz w:val="22"/>
                <w:szCs w:val="22"/>
              </w:rPr>
            </w:pPr>
            <w:r w:rsidRPr="003914A2">
              <w:rPr>
                <w:rStyle w:val="120"/>
                <w:sz w:val="22"/>
                <w:szCs w:val="22"/>
              </w:rPr>
              <w:t>Отбор проб</w:t>
            </w:r>
          </w:p>
          <w:p w14:paraId="0D3145DC" w14:textId="77777777" w:rsidR="00DA2437" w:rsidRPr="003914A2" w:rsidRDefault="00DA2437" w:rsidP="00DA2437">
            <w:pPr>
              <w:rPr>
                <w:sz w:val="22"/>
                <w:szCs w:val="22"/>
              </w:rPr>
            </w:pPr>
          </w:p>
          <w:p w14:paraId="3651B61B" w14:textId="77777777" w:rsidR="00DA2437" w:rsidRPr="003914A2" w:rsidRDefault="00DA2437" w:rsidP="00DA2437">
            <w:pPr>
              <w:rPr>
                <w:sz w:val="22"/>
                <w:szCs w:val="22"/>
              </w:rPr>
            </w:pPr>
          </w:p>
          <w:p w14:paraId="77C3F196" w14:textId="77777777" w:rsidR="00DA2437" w:rsidRPr="003914A2" w:rsidRDefault="00DA2437" w:rsidP="00DA2437">
            <w:pPr>
              <w:rPr>
                <w:sz w:val="22"/>
                <w:szCs w:val="22"/>
              </w:rPr>
            </w:pPr>
          </w:p>
          <w:p w14:paraId="33180825" w14:textId="77777777" w:rsidR="00DA2437" w:rsidRPr="003914A2" w:rsidRDefault="00DA2437" w:rsidP="00DA2437">
            <w:pPr>
              <w:rPr>
                <w:sz w:val="22"/>
                <w:szCs w:val="22"/>
              </w:rPr>
            </w:pPr>
          </w:p>
          <w:p w14:paraId="3BFD48A3" w14:textId="77777777" w:rsidR="00DA2437" w:rsidRPr="003914A2" w:rsidRDefault="00DA2437" w:rsidP="00DA2437">
            <w:pPr>
              <w:rPr>
                <w:sz w:val="22"/>
                <w:szCs w:val="22"/>
              </w:rPr>
            </w:pPr>
          </w:p>
          <w:p w14:paraId="40D78CFA" w14:textId="25301A7B" w:rsidR="00DA2437" w:rsidRPr="007B362A" w:rsidRDefault="00DA2437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D85CD8" w14:textId="77777777" w:rsidR="00DA2437" w:rsidRPr="003914A2" w:rsidRDefault="00DA2437" w:rsidP="00DA243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914A2">
              <w:rPr>
                <w:sz w:val="22"/>
                <w:szCs w:val="22"/>
              </w:rPr>
              <w:t xml:space="preserve">СТБ </w:t>
            </w:r>
            <w:proofErr w:type="gramStart"/>
            <w:r w:rsidRPr="003914A2">
              <w:rPr>
                <w:sz w:val="22"/>
                <w:szCs w:val="22"/>
              </w:rPr>
              <w:t>1036-97</w:t>
            </w:r>
            <w:proofErr w:type="gramEnd"/>
          </w:p>
          <w:p w14:paraId="4D6EBD2F" w14:textId="77777777" w:rsidR="00DA2437" w:rsidRPr="003914A2" w:rsidRDefault="00DA2437" w:rsidP="00DA243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914A2">
              <w:rPr>
                <w:sz w:val="22"/>
                <w:szCs w:val="22"/>
              </w:rPr>
              <w:t xml:space="preserve">ГОСТ </w:t>
            </w:r>
            <w:proofErr w:type="gramStart"/>
            <w:r w:rsidRPr="003914A2">
              <w:rPr>
                <w:sz w:val="22"/>
                <w:szCs w:val="22"/>
              </w:rPr>
              <w:t>31904-2012</w:t>
            </w:r>
            <w:proofErr w:type="gramEnd"/>
          </w:p>
          <w:p w14:paraId="2C5C9183" w14:textId="77777777" w:rsidR="00DA2437" w:rsidRPr="003914A2" w:rsidRDefault="00DA2437" w:rsidP="00DA243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914A2">
              <w:rPr>
                <w:sz w:val="22"/>
                <w:szCs w:val="22"/>
              </w:rPr>
              <w:t xml:space="preserve">ГОСТ </w:t>
            </w:r>
            <w:proofErr w:type="gramStart"/>
            <w:r w:rsidRPr="003914A2">
              <w:rPr>
                <w:sz w:val="22"/>
                <w:szCs w:val="22"/>
              </w:rPr>
              <w:t>26669-85</w:t>
            </w:r>
            <w:proofErr w:type="gramEnd"/>
          </w:p>
          <w:p w14:paraId="76471578" w14:textId="77777777" w:rsidR="00DA2437" w:rsidRPr="003914A2" w:rsidRDefault="00DA2437" w:rsidP="00DA243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914A2">
              <w:rPr>
                <w:sz w:val="22"/>
                <w:szCs w:val="22"/>
              </w:rPr>
              <w:t xml:space="preserve">СТБ </w:t>
            </w:r>
            <w:proofErr w:type="gramStart"/>
            <w:r w:rsidRPr="003914A2">
              <w:rPr>
                <w:sz w:val="22"/>
                <w:szCs w:val="22"/>
              </w:rPr>
              <w:t>1050-2008</w:t>
            </w:r>
            <w:proofErr w:type="gramEnd"/>
          </w:p>
          <w:p w14:paraId="200F965B" w14:textId="77777777" w:rsidR="00DA2437" w:rsidRPr="003914A2" w:rsidRDefault="00DA2437" w:rsidP="00DA243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914A2">
              <w:rPr>
                <w:sz w:val="22"/>
                <w:szCs w:val="22"/>
              </w:rPr>
              <w:t xml:space="preserve">ГОСТ </w:t>
            </w:r>
            <w:proofErr w:type="gramStart"/>
            <w:r w:rsidRPr="003914A2">
              <w:rPr>
                <w:sz w:val="22"/>
                <w:szCs w:val="22"/>
              </w:rPr>
              <w:t>7702.2.0-2016</w:t>
            </w:r>
            <w:proofErr w:type="gramEnd"/>
          </w:p>
          <w:p w14:paraId="28483714" w14:textId="1107DAFB" w:rsidR="00DA2437" w:rsidRPr="007B362A" w:rsidRDefault="00DA2437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3914A2">
              <w:rPr>
                <w:sz w:val="22"/>
                <w:szCs w:val="22"/>
              </w:rPr>
              <w:t xml:space="preserve">ТУ BY </w:t>
            </w:r>
            <w:proofErr w:type="gramStart"/>
            <w:r w:rsidRPr="003914A2">
              <w:rPr>
                <w:sz w:val="22"/>
                <w:szCs w:val="22"/>
              </w:rPr>
              <w:t>100098867.261-2010</w:t>
            </w:r>
            <w:proofErr w:type="gramEnd"/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689251" w14:textId="77777777" w:rsidR="00DA2437" w:rsidRPr="003914A2" w:rsidRDefault="00DA2437" w:rsidP="00DA243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914A2">
              <w:rPr>
                <w:sz w:val="22"/>
                <w:szCs w:val="22"/>
              </w:rPr>
              <w:t xml:space="preserve">СТБ </w:t>
            </w:r>
            <w:proofErr w:type="gramStart"/>
            <w:r w:rsidRPr="003914A2">
              <w:rPr>
                <w:sz w:val="22"/>
                <w:szCs w:val="22"/>
              </w:rPr>
              <w:t>1036-97</w:t>
            </w:r>
            <w:proofErr w:type="gramEnd"/>
            <w:r w:rsidRPr="003914A2">
              <w:rPr>
                <w:sz w:val="22"/>
                <w:szCs w:val="22"/>
              </w:rPr>
              <w:t xml:space="preserve"> п.7</w:t>
            </w:r>
          </w:p>
          <w:p w14:paraId="47C2240A" w14:textId="77777777" w:rsidR="00DA2437" w:rsidRPr="003914A2" w:rsidRDefault="00DA2437" w:rsidP="00DA243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914A2">
              <w:rPr>
                <w:sz w:val="22"/>
                <w:szCs w:val="22"/>
              </w:rPr>
              <w:t xml:space="preserve">ГОСТ </w:t>
            </w:r>
            <w:proofErr w:type="gramStart"/>
            <w:r w:rsidRPr="003914A2">
              <w:rPr>
                <w:sz w:val="22"/>
                <w:szCs w:val="22"/>
              </w:rPr>
              <w:t>31904-2012</w:t>
            </w:r>
            <w:proofErr w:type="gramEnd"/>
          </w:p>
          <w:p w14:paraId="7DED5BC9" w14:textId="77777777" w:rsidR="00DA2437" w:rsidRPr="003914A2" w:rsidRDefault="00DA2437" w:rsidP="00DA243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914A2">
              <w:rPr>
                <w:sz w:val="22"/>
                <w:szCs w:val="22"/>
              </w:rPr>
              <w:t xml:space="preserve">ГОСТ </w:t>
            </w:r>
            <w:proofErr w:type="gramStart"/>
            <w:r w:rsidRPr="003914A2">
              <w:rPr>
                <w:sz w:val="22"/>
                <w:szCs w:val="22"/>
              </w:rPr>
              <w:t>26669-85</w:t>
            </w:r>
            <w:proofErr w:type="gramEnd"/>
          </w:p>
          <w:p w14:paraId="15E72B27" w14:textId="77777777" w:rsidR="00DA2437" w:rsidRPr="003914A2" w:rsidRDefault="00DA2437" w:rsidP="00DA243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914A2">
              <w:rPr>
                <w:sz w:val="22"/>
                <w:szCs w:val="22"/>
              </w:rPr>
              <w:t xml:space="preserve">СТБ </w:t>
            </w:r>
            <w:proofErr w:type="gramStart"/>
            <w:r w:rsidRPr="003914A2">
              <w:rPr>
                <w:sz w:val="22"/>
                <w:szCs w:val="22"/>
              </w:rPr>
              <w:t>1050-2008</w:t>
            </w:r>
            <w:proofErr w:type="gramEnd"/>
          </w:p>
          <w:p w14:paraId="606F37D4" w14:textId="77777777" w:rsidR="00DA2437" w:rsidRPr="003914A2" w:rsidRDefault="00DA2437" w:rsidP="00DA243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914A2">
              <w:rPr>
                <w:sz w:val="22"/>
                <w:szCs w:val="22"/>
              </w:rPr>
              <w:t xml:space="preserve">ГОСТ </w:t>
            </w:r>
            <w:proofErr w:type="gramStart"/>
            <w:r w:rsidRPr="003914A2">
              <w:rPr>
                <w:sz w:val="22"/>
                <w:szCs w:val="22"/>
              </w:rPr>
              <w:t>7702.2.0-2016</w:t>
            </w:r>
            <w:proofErr w:type="gramEnd"/>
          </w:p>
          <w:p w14:paraId="5EF18296" w14:textId="77777777" w:rsidR="00DA2437" w:rsidRDefault="00DA2437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3914A2">
              <w:rPr>
                <w:sz w:val="22"/>
                <w:szCs w:val="22"/>
              </w:rPr>
              <w:t xml:space="preserve">ТУ BY </w:t>
            </w:r>
            <w:proofErr w:type="gramStart"/>
            <w:r w:rsidRPr="003914A2">
              <w:rPr>
                <w:sz w:val="22"/>
                <w:szCs w:val="22"/>
              </w:rPr>
              <w:t>100098867.261-2010</w:t>
            </w:r>
            <w:proofErr w:type="gramEnd"/>
          </w:p>
          <w:p w14:paraId="7575C617" w14:textId="02B46E20" w:rsidR="00DA2437" w:rsidRPr="007B362A" w:rsidRDefault="00DA2437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</w:tr>
      <w:tr w:rsidR="00DA2437" w:rsidRPr="007B362A" w14:paraId="3C040EB1" w14:textId="77777777" w:rsidTr="00B458B5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53"/>
        </w:trPr>
        <w:tc>
          <w:tcPr>
            <w:tcW w:w="562" w:type="dxa"/>
            <w:vMerge w:val="restart"/>
            <w:tcBorders>
              <w:top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334E67" w14:textId="378720D2" w:rsidR="00DA2437" w:rsidRDefault="00DA2437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7.2*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539B96" w14:textId="1F75C1A0" w:rsidR="00DA2437" w:rsidRPr="003914A2" w:rsidRDefault="00DA2437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849EFD" w14:textId="77777777" w:rsidR="00DA2437" w:rsidRPr="003914A2" w:rsidRDefault="00DA2437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D40D0D" w14:textId="77777777" w:rsidR="00DA2437" w:rsidRPr="003914A2" w:rsidRDefault="00DA2437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Style w:val="120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058DF4" w14:textId="77777777" w:rsidR="00DA2437" w:rsidRPr="003914A2" w:rsidRDefault="00DA2437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23A880" w14:textId="77777777" w:rsidR="00DA2437" w:rsidRPr="003914A2" w:rsidRDefault="00DA2437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</w:p>
        </w:tc>
      </w:tr>
      <w:tr w:rsidR="005727E1" w:rsidRPr="007B362A" w14:paraId="4C813DE1" w14:textId="77777777" w:rsidTr="007B5407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428"/>
        </w:trPr>
        <w:tc>
          <w:tcPr>
            <w:tcW w:w="562" w:type="dxa"/>
            <w:vMerge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B4C214" w14:textId="4954066B" w:rsidR="005727E1" w:rsidRPr="007B362A" w:rsidRDefault="005727E1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D866DA2" w14:textId="0F4DC5DE" w:rsidR="005727E1" w:rsidRPr="007B362A" w:rsidRDefault="005727E1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2896B3" w14:textId="10DBA486" w:rsidR="005727E1" w:rsidRPr="007B362A" w:rsidRDefault="005727E1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3914A2">
              <w:rPr>
                <w:sz w:val="22"/>
                <w:szCs w:val="22"/>
              </w:rPr>
              <w:t>10.12/08.156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2A295E" w14:textId="1F60D56C" w:rsidR="005727E1" w:rsidRPr="007B5407" w:rsidRDefault="005727E1" w:rsidP="00DA243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914A2">
              <w:rPr>
                <w:rStyle w:val="120"/>
                <w:sz w:val="22"/>
                <w:szCs w:val="22"/>
              </w:rPr>
              <w:t>Массовая доля белка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C0171C" w14:textId="77777777" w:rsidR="005727E1" w:rsidRDefault="005727E1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914A2">
              <w:rPr>
                <w:sz w:val="22"/>
                <w:szCs w:val="22"/>
              </w:rPr>
              <w:t xml:space="preserve">ТУ BY </w:t>
            </w:r>
            <w:proofErr w:type="gramStart"/>
            <w:r w:rsidRPr="003914A2">
              <w:rPr>
                <w:sz w:val="22"/>
                <w:szCs w:val="22"/>
              </w:rPr>
              <w:t>100098867.261-2010</w:t>
            </w:r>
            <w:proofErr w:type="gramEnd"/>
          </w:p>
          <w:p w14:paraId="49434A3D" w14:textId="77777777" w:rsidR="005727E1" w:rsidRDefault="005727E1" w:rsidP="00DA243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"/>
              <w:textAlignment w:val="baseline"/>
              <w:rPr>
                <w:sz w:val="22"/>
                <w:szCs w:val="22"/>
              </w:rPr>
            </w:pPr>
            <w:proofErr w:type="spellStart"/>
            <w:r w:rsidRPr="003914A2">
              <w:rPr>
                <w:sz w:val="22"/>
                <w:szCs w:val="22"/>
              </w:rPr>
              <w:t>СанНП</w:t>
            </w:r>
            <w:proofErr w:type="spellEnd"/>
            <w:r w:rsidRPr="003914A2">
              <w:rPr>
                <w:sz w:val="22"/>
                <w:szCs w:val="22"/>
              </w:rPr>
              <w:t xml:space="preserve"> и ГН № 52, утв. Постановлением МЗ РБ 21.06.2013</w:t>
            </w:r>
          </w:p>
          <w:p w14:paraId="3583E16C" w14:textId="77777777" w:rsidR="005727E1" w:rsidRPr="003914A2" w:rsidRDefault="005727E1" w:rsidP="005727E1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A22580">
              <w:rPr>
                <w:sz w:val="22"/>
                <w:szCs w:val="22"/>
              </w:rPr>
              <w:t>ГН,утв</w:t>
            </w:r>
            <w:proofErr w:type="spellEnd"/>
            <w:r w:rsidRPr="00A22580">
              <w:rPr>
                <w:sz w:val="22"/>
                <w:szCs w:val="22"/>
              </w:rPr>
              <w:t>.</w:t>
            </w:r>
            <w:proofErr w:type="gramEnd"/>
            <w:r w:rsidRPr="00A22580">
              <w:rPr>
                <w:sz w:val="22"/>
                <w:szCs w:val="22"/>
              </w:rPr>
              <w:t xml:space="preserve"> Постановление Совета Министров №37 от 25.01.2021</w:t>
            </w:r>
          </w:p>
          <w:p w14:paraId="1F6BCF38" w14:textId="77777777" w:rsidR="005727E1" w:rsidRPr="003914A2" w:rsidRDefault="005727E1" w:rsidP="00DA243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"/>
              <w:textAlignment w:val="baseline"/>
              <w:rPr>
                <w:sz w:val="22"/>
                <w:szCs w:val="22"/>
              </w:rPr>
            </w:pPr>
          </w:p>
          <w:p w14:paraId="2D81DAE9" w14:textId="05F948CD" w:rsidR="005727E1" w:rsidRPr="00BB2BFE" w:rsidRDefault="005727E1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"/>
              <w:rPr>
                <w:sz w:val="22"/>
                <w:szCs w:val="22"/>
              </w:rPr>
            </w:pPr>
            <w:r w:rsidRPr="003914A2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B7D55D" w14:textId="13F3FF0D" w:rsidR="005727E1" w:rsidRPr="007B362A" w:rsidRDefault="005727E1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>
              <w:rPr>
                <w:rStyle w:val="120"/>
                <w:sz w:val="22"/>
                <w:szCs w:val="22"/>
              </w:rPr>
              <w:t xml:space="preserve">ГОСТ </w:t>
            </w:r>
            <w:proofErr w:type="gramStart"/>
            <w:r>
              <w:rPr>
                <w:rStyle w:val="120"/>
                <w:sz w:val="22"/>
                <w:szCs w:val="22"/>
              </w:rPr>
              <w:t>25011-2017</w:t>
            </w:r>
            <w:proofErr w:type="gramEnd"/>
            <w:r>
              <w:rPr>
                <w:rStyle w:val="120"/>
                <w:sz w:val="22"/>
                <w:szCs w:val="22"/>
              </w:rPr>
              <w:t xml:space="preserve"> п </w:t>
            </w:r>
            <w:r w:rsidRPr="003914A2">
              <w:rPr>
                <w:rStyle w:val="120"/>
                <w:sz w:val="22"/>
                <w:szCs w:val="22"/>
              </w:rPr>
              <w:t>7</w:t>
            </w:r>
          </w:p>
        </w:tc>
      </w:tr>
      <w:tr w:rsidR="005727E1" w:rsidRPr="007B362A" w14:paraId="2E204518" w14:textId="77777777" w:rsidTr="00B458B5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C77266" w14:textId="5E8B9B0F" w:rsidR="005727E1" w:rsidRPr="007B362A" w:rsidRDefault="005727E1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7.3*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F7C94D6" w14:textId="78C25B70" w:rsidR="005727E1" w:rsidRPr="007B362A" w:rsidRDefault="005727E1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66B127" w14:textId="128C56B0" w:rsidR="005727E1" w:rsidRPr="007B362A" w:rsidRDefault="005727E1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3914A2">
              <w:rPr>
                <w:sz w:val="22"/>
                <w:szCs w:val="22"/>
                <w:lang w:val="en-US"/>
              </w:rPr>
              <w:t>10.12/08</w:t>
            </w:r>
            <w:r w:rsidRPr="003914A2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64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A71616" w14:textId="0378D578" w:rsidR="005727E1" w:rsidRPr="00821E8B" w:rsidRDefault="005727E1" w:rsidP="00DA243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120"/>
                <w:sz w:val="22"/>
              </w:rPr>
            </w:pPr>
            <w:r w:rsidRPr="003914A2">
              <w:rPr>
                <w:rStyle w:val="120"/>
                <w:sz w:val="22"/>
                <w:szCs w:val="22"/>
              </w:rPr>
              <w:t>Массовая доля жира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071991" w14:textId="40056352" w:rsidR="005727E1" w:rsidRPr="007B362A" w:rsidRDefault="005727E1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6CA5C5" w14:textId="1D94213D" w:rsidR="005727E1" w:rsidRPr="007B362A" w:rsidRDefault="005727E1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3914A2">
              <w:rPr>
                <w:sz w:val="22"/>
                <w:szCs w:val="22"/>
              </w:rPr>
              <w:t xml:space="preserve">ГОСТ </w:t>
            </w:r>
            <w:proofErr w:type="gramStart"/>
            <w:r w:rsidRPr="003914A2">
              <w:rPr>
                <w:sz w:val="22"/>
                <w:szCs w:val="22"/>
              </w:rPr>
              <w:t>23042-2015</w:t>
            </w:r>
            <w:proofErr w:type="gramEnd"/>
            <w:r>
              <w:rPr>
                <w:sz w:val="22"/>
                <w:szCs w:val="22"/>
              </w:rPr>
              <w:t xml:space="preserve"> п 8</w:t>
            </w:r>
          </w:p>
        </w:tc>
      </w:tr>
      <w:tr w:rsidR="005727E1" w:rsidRPr="007B362A" w14:paraId="61918A6E" w14:textId="77777777" w:rsidTr="00B458B5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A0010A" w14:textId="55FF3651" w:rsidR="005727E1" w:rsidRPr="007B362A" w:rsidRDefault="005727E1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7.4*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F54BF04" w14:textId="32468A2F" w:rsidR="005727E1" w:rsidRPr="007B362A" w:rsidRDefault="005727E1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30C2E2" w14:textId="56CBE618" w:rsidR="005727E1" w:rsidRPr="007B362A" w:rsidRDefault="005727E1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3914A2">
              <w:rPr>
                <w:sz w:val="22"/>
                <w:szCs w:val="22"/>
              </w:rPr>
              <w:t>10.12/08.052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B14E6A" w14:textId="674704C0" w:rsidR="005727E1" w:rsidRPr="00821E8B" w:rsidRDefault="005727E1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120"/>
                <w:sz w:val="22"/>
              </w:rPr>
            </w:pPr>
            <w:r w:rsidRPr="003914A2">
              <w:rPr>
                <w:rStyle w:val="120"/>
                <w:sz w:val="22"/>
                <w:szCs w:val="22"/>
              </w:rPr>
              <w:t>Массовая доля влаги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1A0B13" w14:textId="77241CC4" w:rsidR="005727E1" w:rsidRPr="007B362A" w:rsidRDefault="005727E1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27DE8D" w14:textId="697D0B43" w:rsidR="005727E1" w:rsidRPr="005727E1" w:rsidRDefault="005727E1" w:rsidP="005727E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914A2">
              <w:rPr>
                <w:rStyle w:val="120"/>
                <w:sz w:val="22"/>
                <w:szCs w:val="22"/>
              </w:rPr>
              <w:t>ГОСТ 9793-2016</w:t>
            </w:r>
            <w:r>
              <w:rPr>
                <w:rStyle w:val="120"/>
                <w:sz w:val="22"/>
                <w:szCs w:val="22"/>
              </w:rPr>
              <w:t xml:space="preserve">п. </w:t>
            </w:r>
            <w:r w:rsidRPr="003914A2">
              <w:rPr>
                <w:rStyle w:val="120"/>
                <w:sz w:val="22"/>
                <w:szCs w:val="22"/>
              </w:rPr>
              <w:t>9</w:t>
            </w:r>
          </w:p>
        </w:tc>
      </w:tr>
      <w:tr w:rsidR="005727E1" w:rsidRPr="007B362A" w14:paraId="5B7F788B" w14:textId="77777777" w:rsidTr="00B458B5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F3E774" w14:textId="1D70B5CB" w:rsidR="005727E1" w:rsidRPr="007B362A" w:rsidRDefault="005727E1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7.5*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0343AE" w14:textId="3EB2ACDF" w:rsidR="005727E1" w:rsidRPr="007B362A" w:rsidRDefault="005727E1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482B53" w14:textId="358E81C0" w:rsidR="005727E1" w:rsidRPr="007B362A" w:rsidRDefault="005727E1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3914A2">
              <w:rPr>
                <w:sz w:val="22"/>
                <w:szCs w:val="22"/>
                <w:lang w:val="en-US"/>
              </w:rPr>
              <w:t>10.12/08.052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B2E312" w14:textId="4DA21444" w:rsidR="005727E1" w:rsidRPr="00821E8B" w:rsidRDefault="005727E1" w:rsidP="00DA243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120"/>
                <w:sz w:val="22"/>
              </w:rPr>
            </w:pPr>
            <w:r w:rsidRPr="003914A2">
              <w:rPr>
                <w:rStyle w:val="120"/>
                <w:sz w:val="22"/>
                <w:szCs w:val="22"/>
              </w:rPr>
              <w:t>Массовая доля костных включений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BE142A" w14:textId="14104FE0" w:rsidR="005727E1" w:rsidRPr="007B362A" w:rsidRDefault="005727E1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1854F1" w14:textId="25112027" w:rsidR="005727E1" w:rsidRPr="007B362A" w:rsidRDefault="005727E1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3914A2">
              <w:rPr>
                <w:sz w:val="22"/>
                <w:szCs w:val="22"/>
              </w:rPr>
              <w:t xml:space="preserve">ГОСТ </w:t>
            </w:r>
            <w:proofErr w:type="gramStart"/>
            <w:r w:rsidRPr="003914A2">
              <w:rPr>
                <w:sz w:val="22"/>
                <w:szCs w:val="22"/>
              </w:rPr>
              <w:t>31466-2012</w:t>
            </w:r>
            <w:proofErr w:type="gramEnd"/>
            <w:r>
              <w:rPr>
                <w:sz w:val="22"/>
                <w:szCs w:val="22"/>
              </w:rPr>
              <w:t xml:space="preserve"> п 6</w:t>
            </w:r>
          </w:p>
        </w:tc>
      </w:tr>
      <w:tr w:rsidR="005727E1" w:rsidRPr="007B362A" w14:paraId="4ABE1DF0" w14:textId="77777777" w:rsidTr="00B458B5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44041EA" w14:textId="776FB424" w:rsidR="005727E1" w:rsidRPr="007B362A" w:rsidRDefault="005727E1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7.6*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2D8A8B" w14:textId="64CBE95B" w:rsidR="005727E1" w:rsidRPr="007B362A" w:rsidRDefault="005727E1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28DCDA" w14:textId="31919EE2" w:rsidR="005727E1" w:rsidRPr="007B362A" w:rsidRDefault="005727E1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3914A2">
              <w:rPr>
                <w:sz w:val="22"/>
                <w:szCs w:val="22"/>
                <w:lang w:val="en-US"/>
              </w:rPr>
              <w:t>10.12/08.149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891925" w14:textId="77777777" w:rsidR="005727E1" w:rsidRDefault="005727E1" w:rsidP="00DA243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120"/>
                <w:sz w:val="22"/>
                <w:szCs w:val="22"/>
              </w:rPr>
            </w:pPr>
            <w:r>
              <w:rPr>
                <w:rStyle w:val="120"/>
                <w:sz w:val="22"/>
                <w:szCs w:val="22"/>
              </w:rPr>
              <w:t>Перекисное число</w:t>
            </w:r>
          </w:p>
          <w:p w14:paraId="20AD4F78" w14:textId="3CD0228B" w:rsidR="005727E1" w:rsidRPr="00821E8B" w:rsidRDefault="005727E1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57"/>
              <w:textAlignment w:val="baseline"/>
              <w:rPr>
                <w:rStyle w:val="120"/>
                <w:sz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3CE71E1" w14:textId="3A05210B" w:rsidR="005727E1" w:rsidRPr="007B362A" w:rsidRDefault="005727E1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968080" w14:textId="77777777" w:rsidR="005727E1" w:rsidRPr="003914A2" w:rsidRDefault="005727E1" w:rsidP="00DA2437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3914A2">
              <w:rPr>
                <w:sz w:val="22"/>
                <w:szCs w:val="22"/>
              </w:rPr>
              <w:t xml:space="preserve">ГОСТ </w:t>
            </w:r>
            <w:proofErr w:type="gramStart"/>
            <w:r w:rsidRPr="003914A2">
              <w:rPr>
                <w:sz w:val="22"/>
                <w:szCs w:val="22"/>
              </w:rPr>
              <w:t>31470-2012</w:t>
            </w:r>
            <w:proofErr w:type="gramEnd"/>
            <w:r w:rsidRPr="003914A2">
              <w:rPr>
                <w:sz w:val="22"/>
                <w:szCs w:val="22"/>
              </w:rPr>
              <w:t xml:space="preserve"> п 9</w:t>
            </w:r>
          </w:p>
          <w:p w14:paraId="11F3A2ED" w14:textId="0AA4E19A" w:rsidR="005727E1" w:rsidRPr="007B362A" w:rsidRDefault="005727E1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727E1" w:rsidRPr="007B362A" w14:paraId="7C2F7C53" w14:textId="77777777" w:rsidTr="00B458B5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192040" w14:textId="0E469642" w:rsidR="005727E1" w:rsidRPr="007B362A" w:rsidRDefault="005727E1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7.7*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F71D14" w14:textId="2C87F9DF" w:rsidR="005727E1" w:rsidRPr="007B362A" w:rsidRDefault="005727E1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235C56" w14:textId="00CC8319" w:rsidR="005727E1" w:rsidRPr="00821E8B" w:rsidRDefault="005727E1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Style w:val="120"/>
                <w:sz w:val="22"/>
              </w:rPr>
            </w:pPr>
            <w:r w:rsidRPr="00821E8B">
              <w:rPr>
                <w:rStyle w:val="120"/>
                <w:sz w:val="22"/>
              </w:rPr>
              <w:t>10.12/08.149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9A2170" w14:textId="60E847C1" w:rsidR="005727E1" w:rsidRPr="007B5407" w:rsidRDefault="005727E1" w:rsidP="00DA243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120"/>
                <w:sz w:val="22"/>
                <w:szCs w:val="22"/>
              </w:rPr>
            </w:pPr>
            <w:r w:rsidRPr="003914A2">
              <w:rPr>
                <w:rStyle w:val="120"/>
                <w:sz w:val="22"/>
                <w:szCs w:val="22"/>
              </w:rPr>
              <w:t>Кислотное число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01A97F" w14:textId="1F4BEDA4" w:rsidR="005727E1" w:rsidRPr="007B362A" w:rsidRDefault="005727E1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D01E83" w14:textId="3BBBDFD6" w:rsidR="005727E1" w:rsidRPr="00821E8B" w:rsidRDefault="005727E1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9"/>
              <w:rPr>
                <w:color w:val="000000"/>
                <w:sz w:val="22"/>
                <w:szCs w:val="22"/>
              </w:rPr>
            </w:pPr>
            <w:r w:rsidRPr="00821E8B">
              <w:rPr>
                <w:sz w:val="22"/>
                <w:szCs w:val="22"/>
              </w:rPr>
              <w:t xml:space="preserve">ГОСТ </w:t>
            </w:r>
            <w:proofErr w:type="gramStart"/>
            <w:r w:rsidRPr="00821E8B">
              <w:rPr>
                <w:sz w:val="22"/>
                <w:szCs w:val="22"/>
              </w:rPr>
              <w:t>31470-2012</w:t>
            </w:r>
            <w:proofErr w:type="gramEnd"/>
            <w:r w:rsidRPr="00821E8B">
              <w:rPr>
                <w:sz w:val="22"/>
                <w:szCs w:val="22"/>
              </w:rPr>
              <w:t xml:space="preserve"> п 8</w:t>
            </w:r>
          </w:p>
        </w:tc>
      </w:tr>
      <w:tr w:rsidR="005727E1" w:rsidRPr="007B362A" w14:paraId="64690DE7" w14:textId="77777777" w:rsidTr="00B458B5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C6C110" w14:textId="1B94BDCF" w:rsidR="005727E1" w:rsidRPr="007B362A" w:rsidRDefault="005727E1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7.8*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CA8ADE" w14:textId="77777777" w:rsidR="005727E1" w:rsidRPr="007B362A" w:rsidRDefault="005727E1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7B9294" w14:textId="77777777" w:rsidR="005727E1" w:rsidRPr="007B362A" w:rsidRDefault="005727E1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3914A2">
              <w:rPr>
                <w:sz w:val="22"/>
                <w:szCs w:val="22"/>
              </w:rPr>
              <w:t>10.12/01.086</w:t>
            </w:r>
          </w:p>
          <w:p w14:paraId="327D3ACF" w14:textId="10527F63" w:rsidR="005727E1" w:rsidRPr="007B362A" w:rsidRDefault="005727E1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45F6BD" w14:textId="0A4A356A" w:rsidR="005727E1" w:rsidRPr="007B362A" w:rsidRDefault="005727E1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proofErr w:type="spellStart"/>
            <w:r w:rsidRPr="003914A2">
              <w:rPr>
                <w:rStyle w:val="120"/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6109F6B" w14:textId="77777777" w:rsidR="005727E1" w:rsidRPr="007B362A" w:rsidRDefault="005727E1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EFD87B" w14:textId="77777777" w:rsidR="005727E1" w:rsidRPr="00821E8B" w:rsidRDefault="005727E1" w:rsidP="00DA243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"/>
              <w:textAlignment w:val="baseline"/>
              <w:rPr>
                <w:sz w:val="22"/>
                <w:szCs w:val="22"/>
              </w:rPr>
            </w:pPr>
            <w:r w:rsidRPr="00821E8B">
              <w:rPr>
                <w:sz w:val="22"/>
                <w:szCs w:val="22"/>
              </w:rPr>
              <w:t xml:space="preserve">ГОСТ </w:t>
            </w:r>
            <w:proofErr w:type="gramStart"/>
            <w:r w:rsidRPr="00821E8B">
              <w:rPr>
                <w:sz w:val="22"/>
                <w:szCs w:val="22"/>
              </w:rPr>
              <w:t>7702.2.1-2017</w:t>
            </w:r>
            <w:proofErr w:type="gramEnd"/>
          </w:p>
          <w:p w14:paraId="46C09035" w14:textId="1B50D0A2" w:rsidR="005727E1" w:rsidRPr="00821E8B" w:rsidRDefault="005727E1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9"/>
              <w:rPr>
                <w:sz w:val="22"/>
                <w:szCs w:val="22"/>
              </w:rPr>
            </w:pPr>
            <w:r w:rsidRPr="00821E8B">
              <w:rPr>
                <w:sz w:val="22"/>
                <w:szCs w:val="22"/>
              </w:rPr>
              <w:t>ГОСТ 10444.15-94</w:t>
            </w:r>
          </w:p>
        </w:tc>
      </w:tr>
      <w:tr w:rsidR="005727E1" w:rsidRPr="007B362A" w14:paraId="567B1219" w14:textId="77777777" w:rsidTr="00B458B5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DABDF7" w14:textId="0637C731" w:rsidR="005727E1" w:rsidRPr="007B362A" w:rsidRDefault="005727E1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7.9*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9B65F62" w14:textId="77777777" w:rsidR="005727E1" w:rsidRPr="007B362A" w:rsidRDefault="005727E1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76045A" w14:textId="47EDAA44" w:rsidR="005727E1" w:rsidRPr="007B362A" w:rsidRDefault="005727E1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3914A2">
              <w:rPr>
                <w:sz w:val="22"/>
                <w:szCs w:val="22"/>
              </w:rPr>
              <w:t>10.12/01.086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91AAB1" w14:textId="5F8C466E" w:rsidR="005727E1" w:rsidRPr="007B362A" w:rsidRDefault="005727E1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3914A2">
              <w:rPr>
                <w:rStyle w:val="120"/>
                <w:sz w:val="22"/>
                <w:szCs w:val="22"/>
              </w:rPr>
              <w:t>БГКП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54E1267" w14:textId="77777777" w:rsidR="005727E1" w:rsidRPr="007B362A" w:rsidRDefault="005727E1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376C9F2" w14:textId="77777777" w:rsidR="005727E1" w:rsidRPr="00821E8B" w:rsidRDefault="005727E1" w:rsidP="00DA243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"/>
              <w:textAlignment w:val="baseline"/>
              <w:rPr>
                <w:sz w:val="22"/>
                <w:szCs w:val="22"/>
              </w:rPr>
            </w:pPr>
            <w:r w:rsidRPr="00821E8B">
              <w:rPr>
                <w:sz w:val="22"/>
                <w:szCs w:val="22"/>
              </w:rPr>
              <w:t xml:space="preserve">ГОСТ </w:t>
            </w:r>
            <w:proofErr w:type="gramStart"/>
            <w:r w:rsidRPr="00821E8B">
              <w:rPr>
                <w:sz w:val="22"/>
                <w:szCs w:val="22"/>
              </w:rPr>
              <w:t>7702.2.2-93</w:t>
            </w:r>
            <w:proofErr w:type="gramEnd"/>
          </w:p>
          <w:p w14:paraId="4F24EBE8" w14:textId="1F2E168B" w:rsidR="005727E1" w:rsidRPr="00821E8B" w:rsidRDefault="005727E1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9"/>
              <w:rPr>
                <w:sz w:val="22"/>
                <w:szCs w:val="22"/>
              </w:rPr>
            </w:pPr>
            <w:r w:rsidRPr="00821E8B">
              <w:rPr>
                <w:sz w:val="22"/>
                <w:szCs w:val="22"/>
              </w:rPr>
              <w:t>ГОСТ 31747-2012</w:t>
            </w:r>
          </w:p>
        </w:tc>
      </w:tr>
      <w:tr w:rsidR="005727E1" w:rsidRPr="007B362A" w14:paraId="7D58744F" w14:textId="77777777" w:rsidTr="00821E8B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69FE9A" w14:textId="360FA1BA" w:rsidR="005727E1" w:rsidRPr="007B362A" w:rsidRDefault="005727E1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7.10*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C591DFB" w14:textId="35C42AF2" w:rsidR="005727E1" w:rsidRPr="007B362A" w:rsidRDefault="005727E1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DFFD54" w14:textId="46238CDD" w:rsidR="005727E1" w:rsidRPr="007B362A" w:rsidRDefault="005727E1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3914A2">
              <w:rPr>
                <w:sz w:val="22"/>
                <w:szCs w:val="22"/>
              </w:rPr>
              <w:t>10.12/01.086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8150B7" w14:textId="77777777" w:rsidR="005727E1" w:rsidRDefault="005727E1" w:rsidP="00DA2437">
            <w:pPr>
              <w:spacing w:line="240" w:lineRule="exact"/>
              <w:rPr>
                <w:rStyle w:val="120"/>
                <w:sz w:val="22"/>
                <w:szCs w:val="22"/>
              </w:rPr>
            </w:pPr>
            <w:r w:rsidRPr="003914A2">
              <w:rPr>
                <w:rStyle w:val="120"/>
                <w:sz w:val="22"/>
                <w:szCs w:val="22"/>
              </w:rPr>
              <w:t xml:space="preserve">Патогенные микроорганизмы, в </w:t>
            </w:r>
            <w:proofErr w:type="gramStart"/>
            <w:r w:rsidRPr="003914A2">
              <w:rPr>
                <w:rStyle w:val="120"/>
                <w:sz w:val="22"/>
                <w:szCs w:val="22"/>
              </w:rPr>
              <w:t>т.ч.</w:t>
            </w:r>
            <w:proofErr w:type="gramEnd"/>
            <w:r w:rsidRPr="003914A2">
              <w:rPr>
                <w:rStyle w:val="120"/>
                <w:sz w:val="22"/>
                <w:szCs w:val="22"/>
              </w:rPr>
              <w:t xml:space="preserve"> сальмонеллы</w:t>
            </w:r>
          </w:p>
          <w:p w14:paraId="59063C82" w14:textId="420FBEF4" w:rsidR="005727E1" w:rsidRPr="00821E8B" w:rsidRDefault="005727E1" w:rsidP="00DA2437">
            <w:pPr>
              <w:spacing w:line="240" w:lineRule="exact"/>
              <w:rPr>
                <w:sz w:val="22"/>
                <w:szCs w:val="22"/>
              </w:rPr>
            </w:pPr>
            <w:r w:rsidRPr="00D63601">
              <w:rPr>
                <w:rStyle w:val="120"/>
                <w:sz w:val="22"/>
                <w:szCs w:val="22"/>
              </w:rPr>
              <w:t>(до этапа видовой идентификации)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F4C1B85" w14:textId="7F111CB8" w:rsidR="005727E1" w:rsidRPr="007B362A" w:rsidRDefault="005727E1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B6A052" w14:textId="77777777" w:rsidR="005727E1" w:rsidRPr="00821E8B" w:rsidRDefault="005727E1" w:rsidP="00DA2437">
            <w:pPr>
              <w:spacing w:line="240" w:lineRule="exact"/>
              <w:ind w:left="-9"/>
              <w:rPr>
                <w:sz w:val="22"/>
                <w:szCs w:val="22"/>
              </w:rPr>
            </w:pPr>
            <w:r w:rsidRPr="00821E8B">
              <w:rPr>
                <w:sz w:val="22"/>
                <w:szCs w:val="22"/>
              </w:rPr>
              <w:t xml:space="preserve">ГОСТ </w:t>
            </w:r>
            <w:proofErr w:type="gramStart"/>
            <w:r w:rsidRPr="00821E8B">
              <w:rPr>
                <w:sz w:val="22"/>
                <w:szCs w:val="22"/>
              </w:rPr>
              <w:t>7702.2.3-93</w:t>
            </w:r>
            <w:proofErr w:type="gramEnd"/>
          </w:p>
          <w:p w14:paraId="05C8A46C" w14:textId="736B7C9F" w:rsidR="005727E1" w:rsidRPr="00821E8B" w:rsidRDefault="005727E1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9"/>
              <w:rPr>
                <w:sz w:val="22"/>
                <w:szCs w:val="22"/>
              </w:rPr>
            </w:pPr>
          </w:p>
        </w:tc>
      </w:tr>
      <w:tr w:rsidR="005727E1" w:rsidRPr="007B362A" w14:paraId="20A9C3AA" w14:textId="77777777" w:rsidTr="00821E8B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EAE36B" w14:textId="6D904DEE" w:rsidR="005727E1" w:rsidRPr="007B362A" w:rsidRDefault="005727E1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7.11*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237668" w14:textId="071E9D5F" w:rsidR="005727E1" w:rsidRPr="007B362A" w:rsidRDefault="005727E1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825B42" w14:textId="23A943EF" w:rsidR="005727E1" w:rsidRPr="007B362A" w:rsidRDefault="005727E1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3914A2">
              <w:rPr>
                <w:sz w:val="22"/>
                <w:szCs w:val="22"/>
              </w:rPr>
              <w:t>10.12/01.086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9FE3EB" w14:textId="13343C0E" w:rsidR="005727E1" w:rsidRPr="00EA6132" w:rsidRDefault="005727E1" w:rsidP="00DA2437">
            <w:pPr>
              <w:spacing w:line="240" w:lineRule="exact"/>
              <w:rPr>
                <w:rStyle w:val="120"/>
                <w:sz w:val="22"/>
                <w:szCs w:val="22"/>
              </w:rPr>
            </w:pPr>
            <w:r w:rsidRPr="003914A2">
              <w:rPr>
                <w:rStyle w:val="120"/>
                <w:sz w:val="22"/>
                <w:szCs w:val="22"/>
                <w:lang w:val="en-US"/>
              </w:rPr>
              <w:t>Listeria</w:t>
            </w:r>
            <w:r w:rsidRPr="003914A2">
              <w:rPr>
                <w:rStyle w:val="120"/>
                <w:sz w:val="22"/>
                <w:szCs w:val="22"/>
              </w:rPr>
              <w:t xml:space="preserve"> </w:t>
            </w:r>
            <w:r w:rsidRPr="003914A2">
              <w:rPr>
                <w:rStyle w:val="120"/>
                <w:sz w:val="22"/>
                <w:szCs w:val="22"/>
                <w:lang w:val="en-US"/>
              </w:rPr>
              <w:t>monocytogenes</w:t>
            </w:r>
          </w:p>
          <w:p w14:paraId="3EF3C6E6" w14:textId="25691EF1" w:rsidR="005727E1" w:rsidRPr="00D63601" w:rsidRDefault="005727E1" w:rsidP="00DA2437">
            <w:pPr>
              <w:spacing w:line="240" w:lineRule="exact"/>
              <w:rPr>
                <w:sz w:val="22"/>
                <w:szCs w:val="22"/>
              </w:rPr>
            </w:pPr>
            <w:r w:rsidRPr="00D63601">
              <w:rPr>
                <w:rStyle w:val="120"/>
                <w:sz w:val="22"/>
                <w:szCs w:val="22"/>
              </w:rPr>
              <w:t>(до этапа видовой идентификации)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92229D1" w14:textId="0BC88C46" w:rsidR="005727E1" w:rsidRPr="007B362A" w:rsidRDefault="005727E1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F77BC6" w14:textId="77777777" w:rsidR="005727E1" w:rsidRPr="00821E8B" w:rsidRDefault="005727E1" w:rsidP="00DA243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"/>
              <w:textAlignment w:val="baseline"/>
              <w:rPr>
                <w:sz w:val="22"/>
                <w:szCs w:val="22"/>
              </w:rPr>
            </w:pPr>
            <w:r w:rsidRPr="00821E8B">
              <w:rPr>
                <w:sz w:val="22"/>
                <w:szCs w:val="22"/>
              </w:rPr>
              <w:t xml:space="preserve">ГОСТ </w:t>
            </w:r>
            <w:proofErr w:type="gramStart"/>
            <w:r w:rsidRPr="00821E8B">
              <w:rPr>
                <w:sz w:val="22"/>
                <w:szCs w:val="22"/>
              </w:rPr>
              <w:t>32031-2012</w:t>
            </w:r>
            <w:proofErr w:type="gramEnd"/>
          </w:p>
          <w:p w14:paraId="1EAAFC9D" w14:textId="711D7C3E" w:rsidR="005727E1" w:rsidRPr="00821E8B" w:rsidRDefault="005727E1" w:rsidP="00DA2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9"/>
              <w:rPr>
                <w:sz w:val="22"/>
                <w:szCs w:val="22"/>
              </w:rPr>
            </w:pPr>
          </w:p>
        </w:tc>
      </w:tr>
    </w:tbl>
    <w:p w14:paraId="1F2913D4" w14:textId="77777777" w:rsidR="00E41B5C" w:rsidRPr="007B362A" w:rsidRDefault="00E41B5C" w:rsidP="00D50B4E">
      <w:pPr>
        <w:rPr>
          <w:b/>
        </w:rPr>
      </w:pPr>
    </w:p>
    <w:p w14:paraId="05EA61BE" w14:textId="77777777" w:rsidR="00D50B4E" w:rsidRPr="006D33D8" w:rsidRDefault="00EA24D7" w:rsidP="00D50B4E">
      <w:pPr>
        <w:rPr>
          <w:b/>
        </w:rPr>
      </w:pPr>
      <w:r w:rsidRPr="006D33D8">
        <w:rPr>
          <w:b/>
        </w:rPr>
        <w:t xml:space="preserve">Примечание: </w:t>
      </w:r>
    </w:p>
    <w:p w14:paraId="0BB47292" w14:textId="77777777" w:rsidR="00D50B4E" w:rsidRPr="006D33D8" w:rsidRDefault="00EA24D7" w:rsidP="00D50B4E">
      <w:pPr>
        <w:rPr>
          <w:color w:val="000000"/>
        </w:rPr>
      </w:pPr>
      <w:r w:rsidRPr="006D33D8">
        <w:rPr>
          <w:bCs/>
        </w:rPr>
        <w:t>* – деятельность осуществляется непосредственно в ООС;</w:t>
      </w:r>
      <w:r w:rsidRPr="006D33D8">
        <w:rPr>
          <w:bCs/>
        </w:rPr>
        <w:br/>
        <w:t>** – деятельность осуществляется непосредственно в ООС и за пределами ООС;</w:t>
      </w:r>
      <w:r w:rsidRPr="006D33D8">
        <w:rPr>
          <w:bCs/>
        </w:rPr>
        <w:br/>
        <w:t>*** – деятельность осуществляется за пределами ООС.</w:t>
      </w:r>
      <w:r w:rsidR="00D50B4E" w:rsidRPr="006D33D8">
        <w:rPr>
          <w:color w:val="000000"/>
        </w:rPr>
        <w:t xml:space="preserve"> </w:t>
      </w:r>
    </w:p>
    <w:p w14:paraId="249BF587" w14:textId="77777777" w:rsidR="00D50B4E" w:rsidRDefault="00D50B4E" w:rsidP="00D50B4E">
      <w:pPr>
        <w:rPr>
          <w:color w:val="000000"/>
          <w:sz w:val="28"/>
          <w:szCs w:val="28"/>
        </w:rPr>
      </w:pPr>
    </w:p>
    <w:p w14:paraId="0E26EF26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06B133A4" w14:textId="77777777" w:rsidR="00D50B4E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5716BBD8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1E314030" w14:textId="77777777" w:rsidR="00D50B4E" w:rsidRPr="001D02D0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6278286F" w14:textId="0E3E2B2F" w:rsidR="00D50B4E" w:rsidRPr="001D02D0" w:rsidRDefault="00D50B4E" w:rsidP="008B1B9D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5727E1">
        <w:rPr>
          <w:color w:val="000000"/>
          <w:sz w:val="28"/>
          <w:szCs w:val="28"/>
        </w:rPr>
        <w:t xml:space="preserve">   </w:t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sectPr w:rsidR="00D50B4E" w:rsidRPr="001D02D0" w:rsidSect="008130C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76CC92" w14:textId="77777777" w:rsidR="00045277" w:rsidRDefault="00045277" w:rsidP="0011070C">
      <w:r>
        <w:separator/>
      </w:r>
    </w:p>
  </w:endnote>
  <w:endnote w:type="continuationSeparator" w:id="0">
    <w:p w14:paraId="48054A84" w14:textId="77777777" w:rsidR="00045277" w:rsidRDefault="0004527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729"/>
      <w:gridCol w:w="2292"/>
      <w:gridCol w:w="3291"/>
    </w:tblGrid>
    <w:tr w:rsidR="00124809" w:rsidRPr="00E36003" w14:paraId="1AF85C44" w14:textId="77777777" w:rsidTr="00092EA6">
      <w:trPr>
        <w:trHeight w:val="106"/>
      </w:trPr>
      <w:tc>
        <w:tcPr>
          <w:tcW w:w="3686" w:type="dxa"/>
          <w:hideMark/>
        </w:tcPr>
        <w:p w14:paraId="1ADBA8E5" w14:textId="77777777" w:rsidR="00124809" w:rsidRPr="008130C0" w:rsidRDefault="00124809" w:rsidP="00124809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="00EC338F"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77EB1D26" w14:textId="77777777" w:rsidR="00124809" w:rsidRPr="00693805" w:rsidRDefault="00124809" w:rsidP="00124809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319162855"/>
            <w:date w:fullDate="2024-05-1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1CA3158" w14:textId="50316FB3" w:rsidR="00124809" w:rsidRPr="006D33D8" w:rsidRDefault="00DA2437" w:rsidP="00124809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17.05.2024</w:t>
              </w:r>
            </w:p>
          </w:sdtContent>
        </w:sdt>
        <w:p w14:paraId="14D3BE3C" w14:textId="77777777" w:rsidR="00124809" w:rsidRPr="00EC338F" w:rsidRDefault="00124809" w:rsidP="00124809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1A35BF4B" w14:textId="77777777" w:rsidR="00124809" w:rsidRPr="00E36003" w:rsidRDefault="00124809" w:rsidP="00124809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</w:tbl>
  <w:p w14:paraId="44F86323" w14:textId="77777777" w:rsidR="002F0D32" w:rsidRDefault="002F0D32" w:rsidP="00124809">
    <w:pPr>
      <w:pStyle w:val="a9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729"/>
      <w:gridCol w:w="2292"/>
      <w:gridCol w:w="3291"/>
    </w:tblGrid>
    <w:tr w:rsidR="00A417E3" w:rsidRPr="00E36003" w14:paraId="7B1ABFC9" w14:textId="77777777" w:rsidTr="00D8457D">
      <w:trPr>
        <w:trHeight w:val="846"/>
      </w:trPr>
      <w:tc>
        <w:tcPr>
          <w:tcW w:w="3690" w:type="dxa"/>
          <w:vAlign w:val="center"/>
          <w:hideMark/>
        </w:tcPr>
        <w:p w14:paraId="0DABDF6B" w14:textId="77777777" w:rsidR="00A417E3" w:rsidRPr="00EC338F" w:rsidRDefault="00A417E3" w:rsidP="00A417E3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bookmarkStart w:id="2" w:name="_Hlk78354820"/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5A6CE43" w14:textId="77777777" w:rsidR="002E503D" w:rsidRPr="00693805" w:rsidRDefault="00A417E3" w:rsidP="00A417E3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4-05-1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B439145" w14:textId="614E6585" w:rsidR="00A417E3" w:rsidRPr="009E4D11" w:rsidRDefault="00DA2437" w:rsidP="00A417E3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17.05.2024</w:t>
              </w:r>
            </w:p>
          </w:sdtContent>
        </w:sdt>
        <w:p w14:paraId="2A28CEFF" w14:textId="77777777" w:rsidR="00A417E3" w:rsidRPr="00EC338F" w:rsidRDefault="00A417E3" w:rsidP="00521FC2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7" w:type="dxa"/>
          <w:vAlign w:val="center"/>
          <w:hideMark/>
        </w:tcPr>
        <w:p w14:paraId="7A99D8B0" w14:textId="77777777" w:rsidR="00A417E3" w:rsidRPr="00E36003" w:rsidRDefault="00A417E3" w:rsidP="00A417E3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  <w:bookmarkEnd w:id="2"/>
  </w:tbl>
  <w:p w14:paraId="4C3C78EE" w14:textId="77777777" w:rsidR="007A1818" w:rsidRDefault="007A1818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DC31B6" w14:textId="77777777" w:rsidR="00045277" w:rsidRDefault="00045277" w:rsidP="0011070C">
      <w:r>
        <w:separator/>
      </w:r>
    </w:p>
  </w:footnote>
  <w:footnote w:type="continuationSeparator" w:id="0">
    <w:p w14:paraId="2E6D96A3" w14:textId="77777777" w:rsidR="00045277" w:rsidRDefault="0004527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7"/>
      <w:gridCol w:w="571"/>
      <w:gridCol w:w="106"/>
      <w:gridCol w:w="1620"/>
      <w:gridCol w:w="1440"/>
      <w:gridCol w:w="1582"/>
      <w:gridCol w:w="2157"/>
      <w:gridCol w:w="2157"/>
      <w:gridCol w:w="70"/>
    </w:tblGrid>
    <w:tr w:rsidR="00124809" w:rsidRPr="00D337DC" w14:paraId="16A89516" w14:textId="77777777" w:rsidTr="002F378D">
      <w:trPr>
        <w:trHeight w:val="752"/>
        <w:tblHeader/>
      </w:trPr>
      <w:tc>
        <w:tcPr>
          <w:tcW w:w="385" w:type="pct"/>
          <w:gridSpan w:val="3"/>
          <w:tcBorders>
            <w:bottom w:val="single" w:sz="4" w:space="0" w:color="auto"/>
          </w:tcBorders>
          <w:vAlign w:val="center"/>
          <w:hideMark/>
        </w:tcPr>
        <w:p w14:paraId="0D9BD548" w14:textId="77777777" w:rsidR="00124809" w:rsidRPr="00460ECA" w:rsidRDefault="00124809" w:rsidP="00124809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6F62DF75" wp14:editId="3F238CAE">
                <wp:extent cx="371475" cy="466725"/>
                <wp:effectExtent l="0" t="0" r="9525" b="9525"/>
                <wp:docPr id="1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15" w:type="pct"/>
          <w:gridSpan w:val="6"/>
          <w:tcBorders>
            <w:bottom w:val="single" w:sz="4" w:space="0" w:color="auto"/>
          </w:tcBorders>
          <w:vAlign w:val="center"/>
        </w:tcPr>
        <w:p w14:paraId="2E51E41A" w14:textId="515CBDD3" w:rsidR="00124809" w:rsidRPr="009E4D11" w:rsidRDefault="00124809" w:rsidP="00C13D24">
          <w:pPr>
            <w:pStyle w:val="28"/>
            <w:rPr>
              <w:bCs/>
              <w:sz w:val="24"/>
              <w:szCs w:val="24"/>
            </w:rPr>
          </w:pPr>
          <w:r w:rsidRPr="009E4D11">
            <w:rPr>
              <w:rFonts w:ascii="Times New Roman" w:hAnsi="Times New Roman" w:cs="Times New Roman"/>
              <w:sz w:val="24"/>
              <w:szCs w:val="24"/>
            </w:rPr>
            <w:t xml:space="preserve">Приложение № 1 к аттестату аккредитации № BY/112 </w:t>
          </w:r>
          <w:r w:rsidR="002F378D">
            <w:rPr>
              <w:rFonts w:ascii="Times New Roman" w:hAnsi="Times New Roman" w:cs="Times New Roman"/>
              <w:sz w:val="24"/>
              <w:szCs w:val="24"/>
            </w:rPr>
            <w:t>2.4985</w:t>
          </w:r>
        </w:p>
      </w:tc>
    </w:tr>
    <w:tr w:rsidR="002F378D" w:rsidRPr="0038569C" w14:paraId="50C06F0B" w14:textId="77777777" w:rsidTr="008833D6">
      <w:tblPrEx>
        <w:tblBorders>
          <w:top w:val="single" w:sz="4" w:space="0" w:color="000000"/>
          <w:left w:val="single" w:sz="4" w:space="0" w:color="000000"/>
          <w:bottom w:val="none" w:sz="0" w:space="0" w:color="auto"/>
          <w:right w:val="single" w:sz="4" w:space="0" w:color="000000"/>
        </w:tblBorders>
        <w:tblCellMar>
          <w:left w:w="108" w:type="dxa"/>
          <w:right w:w="108" w:type="dxa"/>
        </w:tblCellMar>
        <w:tblLook w:val="0400" w:firstRow="0" w:lastRow="0" w:firstColumn="0" w:lastColumn="0" w:noHBand="0" w:noVBand="1"/>
      </w:tblPrEx>
      <w:trPr>
        <w:gridBefore w:val="1"/>
        <w:gridAfter w:val="1"/>
        <w:wBefore w:w="39" w:type="pct"/>
        <w:wAfter w:w="36" w:type="pct"/>
        <w:trHeight w:val="240"/>
        <w:tblHeader/>
      </w:trPr>
      <w:tc>
        <w:tcPr>
          <w:tcW w:w="292" w:type="pc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6" w:type="dxa"/>
            <w:bottom w:w="0" w:type="dxa"/>
            <w:right w:w="6" w:type="dxa"/>
          </w:tcMar>
          <w:vAlign w:val="center"/>
        </w:tcPr>
        <w:p w14:paraId="45F39D28" w14:textId="77777777" w:rsidR="002F378D" w:rsidRPr="0038569C" w:rsidRDefault="002F378D" w:rsidP="002F378D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</w:rPr>
          </w:pPr>
          <w:r w:rsidRPr="0038569C">
            <w:rPr>
              <w:color w:val="000000"/>
            </w:rPr>
            <w:t>1</w:t>
          </w:r>
        </w:p>
      </w:tc>
      <w:tc>
        <w:tcPr>
          <w:tcW w:w="882" w:type="pct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6" w:type="dxa"/>
            <w:bottom w:w="0" w:type="dxa"/>
            <w:right w:w="6" w:type="dxa"/>
          </w:tcMar>
          <w:vAlign w:val="center"/>
        </w:tcPr>
        <w:p w14:paraId="2DE0EBB6" w14:textId="77777777" w:rsidR="002F378D" w:rsidRPr="0038569C" w:rsidRDefault="002F378D" w:rsidP="002F378D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</w:rPr>
          </w:pPr>
          <w:r w:rsidRPr="0038569C">
            <w:rPr>
              <w:color w:val="000000"/>
            </w:rPr>
            <w:t>2</w:t>
          </w:r>
        </w:p>
      </w:tc>
      <w:tc>
        <w:tcPr>
          <w:tcW w:w="736" w:type="pc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6" w:type="dxa"/>
            <w:bottom w:w="0" w:type="dxa"/>
            <w:right w:w="6" w:type="dxa"/>
          </w:tcMar>
          <w:vAlign w:val="center"/>
        </w:tcPr>
        <w:p w14:paraId="28BF7957" w14:textId="77777777" w:rsidR="002F378D" w:rsidRPr="0038569C" w:rsidRDefault="002F378D" w:rsidP="002F378D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</w:rPr>
          </w:pPr>
          <w:r w:rsidRPr="0038569C">
            <w:rPr>
              <w:color w:val="000000"/>
            </w:rPr>
            <w:t>3</w:t>
          </w:r>
        </w:p>
      </w:tc>
      <w:tc>
        <w:tcPr>
          <w:tcW w:w="809" w:type="pc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6" w:type="dxa"/>
            <w:bottom w:w="0" w:type="dxa"/>
            <w:right w:w="6" w:type="dxa"/>
          </w:tcMar>
          <w:vAlign w:val="center"/>
        </w:tcPr>
        <w:p w14:paraId="549EB860" w14:textId="77777777" w:rsidR="002F378D" w:rsidRPr="0038569C" w:rsidRDefault="002F378D" w:rsidP="002F378D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</w:rPr>
          </w:pPr>
          <w:r w:rsidRPr="0038569C">
            <w:rPr>
              <w:color w:val="000000"/>
            </w:rPr>
            <w:t>4</w:t>
          </w:r>
        </w:p>
      </w:tc>
      <w:tc>
        <w:tcPr>
          <w:tcW w:w="1103" w:type="pc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6" w:type="dxa"/>
            <w:bottom w:w="0" w:type="dxa"/>
            <w:right w:w="6" w:type="dxa"/>
          </w:tcMar>
          <w:vAlign w:val="center"/>
        </w:tcPr>
        <w:p w14:paraId="6814166F" w14:textId="77777777" w:rsidR="002F378D" w:rsidRPr="0038569C" w:rsidRDefault="002F378D" w:rsidP="002F378D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</w:rPr>
          </w:pPr>
          <w:r w:rsidRPr="0038569C">
            <w:rPr>
              <w:color w:val="000000"/>
            </w:rPr>
            <w:t>5</w:t>
          </w:r>
        </w:p>
      </w:tc>
      <w:tc>
        <w:tcPr>
          <w:tcW w:w="1103" w:type="pct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tcMar>
            <w:top w:w="0" w:type="dxa"/>
            <w:left w:w="6" w:type="dxa"/>
            <w:bottom w:w="0" w:type="dxa"/>
            <w:right w:w="6" w:type="dxa"/>
          </w:tcMar>
          <w:vAlign w:val="center"/>
        </w:tcPr>
        <w:p w14:paraId="65AD9F2D" w14:textId="77777777" w:rsidR="002F378D" w:rsidRPr="0038569C" w:rsidRDefault="002F378D" w:rsidP="002F378D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</w:rPr>
          </w:pPr>
          <w:r w:rsidRPr="0038569C">
            <w:rPr>
              <w:color w:val="000000"/>
            </w:rPr>
            <w:t>6</w:t>
          </w:r>
        </w:p>
      </w:tc>
    </w:tr>
  </w:tbl>
  <w:p w14:paraId="5C6C2616" w14:textId="77777777" w:rsidR="00C24C3D" w:rsidRPr="00460ECA" w:rsidRDefault="00C24C3D" w:rsidP="002F378D">
    <w:pPr>
      <w:pStyle w:val="a7"/>
      <w:spacing w:line="24" w:lineRule="auto"/>
      <w:ind w:hanging="23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F40980" w:rsidRPr="00804957" w14:paraId="1CA023D1" w14:textId="77777777" w:rsidTr="00B458B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03E61D55" w14:textId="77777777" w:rsidR="00F40980" w:rsidRPr="00804957" w:rsidRDefault="00F40980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51D8CEBE" wp14:editId="05803F92">
                <wp:extent cx="372110" cy="467995"/>
                <wp:effectExtent l="0" t="0" r="0" b="0"/>
                <wp:docPr id="2" name="Рисуно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2DFFFFCD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51051E9C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4C7416EB" w14:textId="77777777" w:rsidR="00F40980" w:rsidRPr="00804957" w:rsidRDefault="00F40980" w:rsidP="00124809">
          <w:pPr>
            <w:pStyle w:val="28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68AD8B9" w14:textId="77777777" w:rsidR="00F40980" w:rsidRDefault="00F4098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416587373">
    <w:abstractNumId w:val="6"/>
  </w:num>
  <w:num w:numId="2" w16cid:durableId="779642304">
    <w:abstractNumId w:val="7"/>
  </w:num>
  <w:num w:numId="3" w16cid:durableId="1803962135">
    <w:abstractNumId w:val="4"/>
  </w:num>
  <w:num w:numId="4" w16cid:durableId="1905140451">
    <w:abstractNumId w:val="1"/>
  </w:num>
  <w:num w:numId="5" w16cid:durableId="2015035829">
    <w:abstractNumId w:val="11"/>
  </w:num>
  <w:num w:numId="6" w16cid:durableId="1465660907">
    <w:abstractNumId w:val="3"/>
  </w:num>
  <w:num w:numId="7" w16cid:durableId="1219435626">
    <w:abstractNumId w:val="8"/>
  </w:num>
  <w:num w:numId="8" w16cid:durableId="1775051034">
    <w:abstractNumId w:val="5"/>
  </w:num>
  <w:num w:numId="9" w16cid:durableId="323362269">
    <w:abstractNumId w:val="9"/>
  </w:num>
  <w:num w:numId="10" w16cid:durableId="1366100255">
    <w:abstractNumId w:val="2"/>
  </w:num>
  <w:num w:numId="11" w16cid:durableId="111827485">
    <w:abstractNumId w:val="0"/>
  </w:num>
  <w:num w:numId="12" w16cid:durableId="67326455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5397"/>
    <w:rsid w:val="00001560"/>
    <w:rsid w:val="00022A72"/>
    <w:rsid w:val="00030948"/>
    <w:rsid w:val="00045277"/>
    <w:rsid w:val="000643A6"/>
    <w:rsid w:val="0009264B"/>
    <w:rsid w:val="00092EA6"/>
    <w:rsid w:val="00095397"/>
    <w:rsid w:val="000A6CF1"/>
    <w:rsid w:val="000B0313"/>
    <w:rsid w:val="000D1708"/>
    <w:rsid w:val="000D49BB"/>
    <w:rsid w:val="000E2AC4"/>
    <w:rsid w:val="00101C03"/>
    <w:rsid w:val="0011070C"/>
    <w:rsid w:val="001157ED"/>
    <w:rsid w:val="00116AD0"/>
    <w:rsid w:val="00117059"/>
    <w:rsid w:val="00120BDA"/>
    <w:rsid w:val="00124809"/>
    <w:rsid w:val="00147A13"/>
    <w:rsid w:val="001512FA"/>
    <w:rsid w:val="00164AEA"/>
    <w:rsid w:val="001747CA"/>
    <w:rsid w:val="001843A0"/>
    <w:rsid w:val="00190FD3"/>
    <w:rsid w:val="001956F7"/>
    <w:rsid w:val="00195A33"/>
    <w:rsid w:val="001A4BEA"/>
    <w:rsid w:val="001E3D8F"/>
    <w:rsid w:val="001E6E80"/>
    <w:rsid w:val="001F04CB"/>
    <w:rsid w:val="0020355B"/>
    <w:rsid w:val="00225907"/>
    <w:rsid w:val="00234CBD"/>
    <w:rsid w:val="0026099C"/>
    <w:rsid w:val="00270035"/>
    <w:rsid w:val="0027128E"/>
    <w:rsid w:val="00280064"/>
    <w:rsid w:val="00280E8C"/>
    <w:rsid w:val="002877C8"/>
    <w:rsid w:val="002900DE"/>
    <w:rsid w:val="00295E4A"/>
    <w:rsid w:val="002D06D6"/>
    <w:rsid w:val="002D28AD"/>
    <w:rsid w:val="002D6F27"/>
    <w:rsid w:val="002E503D"/>
    <w:rsid w:val="002F0D32"/>
    <w:rsid w:val="002F17AD"/>
    <w:rsid w:val="002F378D"/>
    <w:rsid w:val="003054C2"/>
    <w:rsid w:val="00305E11"/>
    <w:rsid w:val="0031023B"/>
    <w:rsid w:val="003107D8"/>
    <w:rsid w:val="00333209"/>
    <w:rsid w:val="0035441A"/>
    <w:rsid w:val="00355A28"/>
    <w:rsid w:val="003717D2"/>
    <w:rsid w:val="003A28BE"/>
    <w:rsid w:val="003B4E94"/>
    <w:rsid w:val="003C130A"/>
    <w:rsid w:val="003C2834"/>
    <w:rsid w:val="003E26A2"/>
    <w:rsid w:val="00401D49"/>
    <w:rsid w:val="00407988"/>
    <w:rsid w:val="00410274"/>
    <w:rsid w:val="00416870"/>
    <w:rsid w:val="00436D0B"/>
    <w:rsid w:val="00437E07"/>
    <w:rsid w:val="00460ECA"/>
    <w:rsid w:val="004627D9"/>
    <w:rsid w:val="00481260"/>
    <w:rsid w:val="004A5E4C"/>
    <w:rsid w:val="004E5090"/>
    <w:rsid w:val="00505771"/>
    <w:rsid w:val="00505B9E"/>
    <w:rsid w:val="00507CCF"/>
    <w:rsid w:val="00521FC2"/>
    <w:rsid w:val="00530F3D"/>
    <w:rsid w:val="00547530"/>
    <w:rsid w:val="0055563B"/>
    <w:rsid w:val="0056070B"/>
    <w:rsid w:val="00562D77"/>
    <w:rsid w:val="00563680"/>
    <w:rsid w:val="005727E1"/>
    <w:rsid w:val="005812FA"/>
    <w:rsid w:val="00582A8F"/>
    <w:rsid w:val="00592241"/>
    <w:rsid w:val="005C5B99"/>
    <w:rsid w:val="005C7B39"/>
    <w:rsid w:val="005D4205"/>
    <w:rsid w:val="005E156A"/>
    <w:rsid w:val="005E250C"/>
    <w:rsid w:val="005E611E"/>
    <w:rsid w:val="00614867"/>
    <w:rsid w:val="00627E81"/>
    <w:rsid w:val="00630922"/>
    <w:rsid w:val="00645468"/>
    <w:rsid w:val="00693805"/>
    <w:rsid w:val="00697905"/>
    <w:rsid w:val="006A336B"/>
    <w:rsid w:val="006A4791"/>
    <w:rsid w:val="006B450F"/>
    <w:rsid w:val="006D1CDB"/>
    <w:rsid w:val="006D33D8"/>
    <w:rsid w:val="006D5DCE"/>
    <w:rsid w:val="00704E29"/>
    <w:rsid w:val="00715A45"/>
    <w:rsid w:val="0071603C"/>
    <w:rsid w:val="00731452"/>
    <w:rsid w:val="00734508"/>
    <w:rsid w:val="00741FBB"/>
    <w:rsid w:val="0074243A"/>
    <w:rsid w:val="0075090E"/>
    <w:rsid w:val="007571AF"/>
    <w:rsid w:val="00767FF6"/>
    <w:rsid w:val="0079041E"/>
    <w:rsid w:val="00792698"/>
    <w:rsid w:val="007A1818"/>
    <w:rsid w:val="007A4175"/>
    <w:rsid w:val="007A4485"/>
    <w:rsid w:val="007A7B03"/>
    <w:rsid w:val="007B362A"/>
    <w:rsid w:val="007B5407"/>
    <w:rsid w:val="007C05FE"/>
    <w:rsid w:val="007C3A37"/>
    <w:rsid w:val="007D741A"/>
    <w:rsid w:val="007F66CA"/>
    <w:rsid w:val="008124DA"/>
    <w:rsid w:val="008130C0"/>
    <w:rsid w:val="00821E8B"/>
    <w:rsid w:val="00836710"/>
    <w:rsid w:val="008505BA"/>
    <w:rsid w:val="00856322"/>
    <w:rsid w:val="00872305"/>
    <w:rsid w:val="00877224"/>
    <w:rsid w:val="008833D6"/>
    <w:rsid w:val="0089345C"/>
    <w:rsid w:val="00893BA1"/>
    <w:rsid w:val="008A3E6F"/>
    <w:rsid w:val="008B1B9D"/>
    <w:rsid w:val="008C3521"/>
    <w:rsid w:val="008D327E"/>
    <w:rsid w:val="008D3A5C"/>
    <w:rsid w:val="008E2D26"/>
    <w:rsid w:val="008E350B"/>
    <w:rsid w:val="0090767F"/>
    <w:rsid w:val="00910603"/>
    <w:rsid w:val="00913B16"/>
    <w:rsid w:val="00921A06"/>
    <w:rsid w:val="009230FC"/>
    <w:rsid w:val="00923868"/>
    <w:rsid w:val="0095347E"/>
    <w:rsid w:val="00971289"/>
    <w:rsid w:val="00983EAE"/>
    <w:rsid w:val="00992CF6"/>
    <w:rsid w:val="009940B7"/>
    <w:rsid w:val="009A3A10"/>
    <w:rsid w:val="009A3E9D"/>
    <w:rsid w:val="009C1C19"/>
    <w:rsid w:val="009D5A57"/>
    <w:rsid w:val="009E107F"/>
    <w:rsid w:val="009E4D11"/>
    <w:rsid w:val="009F7389"/>
    <w:rsid w:val="00A04FE4"/>
    <w:rsid w:val="00A063D9"/>
    <w:rsid w:val="00A33569"/>
    <w:rsid w:val="00A40143"/>
    <w:rsid w:val="00A417E3"/>
    <w:rsid w:val="00A46D5C"/>
    <w:rsid w:val="00A47C62"/>
    <w:rsid w:val="00A51D9A"/>
    <w:rsid w:val="00A74B14"/>
    <w:rsid w:val="00A755C7"/>
    <w:rsid w:val="00A76F8A"/>
    <w:rsid w:val="00AB531A"/>
    <w:rsid w:val="00AD4B7A"/>
    <w:rsid w:val="00AE17DA"/>
    <w:rsid w:val="00B00CAF"/>
    <w:rsid w:val="00B06CF4"/>
    <w:rsid w:val="00B073DC"/>
    <w:rsid w:val="00B344A4"/>
    <w:rsid w:val="00B371CD"/>
    <w:rsid w:val="00B458B5"/>
    <w:rsid w:val="00B47A0F"/>
    <w:rsid w:val="00B565D4"/>
    <w:rsid w:val="00B61580"/>
    <w:rsid w:val="00B97057"/>
    <w:rsid w:val="00B97278"/>
    <w:rsid w:val="00BB272F"/>
    <w:rsid w:val="00BB2BFE"/>
    <w:rsid w:val="00BB5AEF"/>
    <w:rsid w:val="00BB61DB"/>
    <w:rsid w:val="00BB74A9"/>
    <w:rsid w:val="00BC40FF"/>
    <w:rsid w:val="00BC71FA"/>
    <w:rsid w:val="00C00081"/>
    <w:rsid w:val="00C13371"/>
    <w:rsid w:val="00C13D24"/>
    <w:rsid w:val="00C24C3D"/>
    <w:rsid w:val="00C35ED8"/>
    <w:rsid w:val="00C379B5"/>
    <w:rsid w:val="00C46E4F"/>
    <w:rsid w:val="00C60464"/>
    <w:rsid w:val="00C66929"/>
    <w:rsid w:val="00C67DD7"/>
    <w:rsid w:val="00C72373"/>
    <w:rsid w:val="00C74B15"/>
    <w:rsid w:val="00C81513"/>
    <w:rsid w:val="00C97BC9"/>
    <w:rsid w:val="00CA53E3"/>
    <w:rsid w:val="00CA6ED2"/>
    <w:rsid w:val="00CE4302"/>
    <w:rsid w:val="00CF271D"/>
    <w:rsid w:val="00CF4334"/>
    <w:rsid w:val="00D00EC8"/>
    <w:rsid w:val="00D03574"/>
    <w:rsid w:val="00D05D1F"/>
    <w:rsid w:val="00D11528"/>
    <w:rsid w:val="00D21592"/>
    <w:rsid w:val="00D223F7"/>
    <w:rsid w:val="00D26543"/>
    <w:rsid w:val="00D4736C"/>
    <w:rsid w:val="00D50B4E"/>
    <w:rsid w:val="00D63601"/>
    <w:rsid w:val="00D8457D"/>
    <w:rsid w:val="00D876E6"/>
    <w:rsid w:val="00D90B40"/>
    <w:rsid w:val="00D96601"/>
    <w:rsid w:val="00DA2437"/>
    <w:rsid w:val="00DA5E7A"/>
    <w:rsid w:val="00DB1FAE"/>
    <w:rsid w:val="00DE6F93"/>
    <w:rsid w:val="00DF59A1"/>
    <w:rsid w:val="00DF7DAB"/>
    <w:rsid w:val="00E12F21"/>
    <w:rsid w:val="00E16A62"/>
    <w:rsid w:val="00E200BB"/>
    <w:rsid w:val="00E274D1"/>
    <w:rsid w:val="00E36003"/>
    <w:rsid w:val="00E41B5C"/>
    <w:rsid w:val="00E6157E"/>
    <w:rsid w:val="00E72539"/>
    <w:rsid w:val="00E73F77"/>
    <w:rsid w:val="00E750F5"/>
    <w:rsid w:val="00E85116"/>
    <w:rsid w:val="00E95EA8"/>
    <w:rsid w:val="00EA24D7"/>
    <w:rsid w:val="00EA6132"/>
    <w:rsid w:val="00EA6CEB"/>
    <w:rsid w:val="00EB34D2"/>
    <w:rsid w:val="00EC338F"/>
    <w:rsid w:val="00ED10E7"/>
    <w:rsid w:val="00EE598E"/>
    <w:rsid w:val="00EF5137"/>
    <w:rsid w:val="00F10CDF"/>
    <w:rsid w:val="00F112F2"/>
    <w:rsid w:val="00F11FE3"/>
    <w:rsid w:val="00F20561"/>
    <w:rsid w:val="00F32AF8"/>
    <w:rsid w:val="00F40980"/>
    <w:rsid w:val="00F42A42"/>
    <w:rsid w:val="00F455AB"/>
    <w:rsid w:val="00F45F0B"/>
    <w:rsid w:val="00F47F4D"/>
    <w:rsid w:val="00F662C8"/>
    <w:rsid w:val="00F701B8"/>
    <w:rsid w:val="00F864B1"/>
    <w:rsid w:val="00F86DE9"/>
    <w:rsid w:val="00F90988"/>
    <w:rsid w:val="00F93BB0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DA2044"/>
  <w15:docId w15:val="{1EDB485C-565E-48CE-AA82-9616CB49E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character" w:customStyle="1" w:styleId="120">
    <w:name w:val="Стиль 12 пт"/>
    <w:rsid w:val="002F378D"/>
    <w:rPr>
      <w:spacing w:val="0"/>
      <w:w w:val="1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_Mogilev3\AppData\Local\SMBusiness\Files\334948_copies\&#1055;&#1088;&#1080;&#1084;&#1077;&#1088;%20&#1054;&#1040;%20&#1085;&#1072;%203%20&#1083;&#1080;&#1089;&#1090;&#1072;&#1093;%20&#1076;&#1083;&#1103;%20&#1080;&#1089;&#1087;&#1099;&#1090;&#1072;&#1090;&#1077;&#1083;&#1100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F3D0D0B7810440A884F0505F3187A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054525-59E0-46D0-9A4F-0840E0CF990B}"/>
      </w:docPartPr>
      <w:docPartBody>
        <w:p w:rsidR="00387F8C" w:rsidRDefault="0042507E">
          <w:pPr>
            <w:pStyle w:val="4F3D0D0B7810440A884F0505F3187AB8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E18A0D3B987743569C8F741421E3441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40A97A0-3238-4BA7-82F9-FDA21119AB10}"/>
      </w:docPartPr>
      <w:docPartBody>
        <w:p w:rsidR="00387F8C" w:rsidRDefault="0042507E">
          <w:pPr>
            <w:pStyle w:val="E18A0D3B987743569C8F741421E34414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3F66FE6D2E254384ACFA3A0093B5F8A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A1AEB5B-E0CD-44A5-B0D4-E5DA4137596F}"/>
      </w:docPartPr>
      <w:docPartBody>
        <w:p w:rsidR="00387F8C" w:rsidRDefault="0042507E">
          <w:pPr>
            <w:pStyle w:val="3F66FE6D2E254384ACFA3A0093B5F8A0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EA794E71EED84078957DDB2028DEBE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55C446-D1B7-43F2-AC0F-63C3E3DBBF73}"/>
      </w:docPartPr>
      <w:docPartBody>
        <w:p w:rsidR="00387F8C" w:rsidRDefault="0042507E">
          <w:pPr>
            <w:pStyle w:val="EA794E71EED84078957DDB2028DEBE52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4210164BB5624130BCDD719299BFBFE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3B758B9-6051-4FB5-969D-C5585B8345BF}"/>
      </w:docPartPr>
      <w:docPartBody>
        <w:p w:rsidR="00387F8C" w:rsidRDefault="0042507E">
          <w:pPr>
            <w:pStyle w:val="4210164BB5624130BCDD719299BFBFE7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A3749444A40041F382622170635F69D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3CAD359-3F99-493A-B723-285CABE1EB37}"/>
      </w:docPartPr>
      <w:docPartBody>
        <w:p w:rsidR="00EE46EB" w:rsidRDefault="00387F8C" w:rsidP="00387F8C">
          <w:pPr>
            <w:pStyle w:val="A3749444A40041F382622170635F69DA"/>
          </w:pPr>
          <w:r>
            <w:rPr>
              <w:rStyle w:val="a3"/>
              <w:rFonts w:eastAsia="Calibri"/>
            </w:rPr>
            <w:t>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07E"/>
    <w:rsid w:val="00164AEA"/>
    <w:rsid w:val="00214155"/>
    <w:rsid w:val="00303D8D"/>
    <w:rsid w:val="0037366C"/>
    <w:rsid w:val="00387F8C"/>
    <w:rsid w:val="0042507E"/>
    <w:rsid w:val="005C34EA"/>
    <w:rsid w:val="007307B2"/>
    <w:rsid w:val="00830470"/>
    <w:rsid w:val="00860BDD"/>
    <w:rsid w:val="00893BA1"/>
    <w:rsid w:val="00BB61DB"/>
    <w:rsid w:val="00EE4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387F8C"/>
    <w:rPr>
      <w:color w:val="808080"/>
    </w:rPr>
  </w:style>
  <w:style w:type="paragraph" w:customStyle="1" w:styleId="4F3D0D0B7810440A884F0505F3187AB8">
    <w:name w:val="4F3D0D0B7810440A884F0505F3187AB8"/>
  </w:style>
  <w:style w:type="paragraph" w:customStyle="1" w:styleId="E18A0D3B987743569C8F741421E34414">
    <w:name w:val="E18A0D3B987743569C8F741421E34414"/>
  </w:style>
  <w:style w:type="paragraph" w:customStyle="1" w:styleId="3F66FE6D2E254384ACFA3A0093B5F8A0">
    <w:name w:val="3F66FE6D2E254384ACFA3A0093B5F8A0"/>
  </w:style>
  <w:style w:type="paragraph" w:customStyle="1" w:styleId="EA794E71EED84078957DDB2028DEBE52">
    <w:name w:val="EA794E71EED84078957DDB2028DEBE52"/>
  </w:style>
  <w:style w:type="paragraph" w:customStyle="1" w:styleId="4210164BB5624130BCDD719299BFBFE7">
    <w:name w:val="4210164BB5624130BCDD719299BFBFE7"/>
  </w:style>
  <w:style w:type="paragraph" w:customStyle="1" w:styleId="A3749444A40041F382622170635F69DA">
    <w:name w:val="A3749444A40041F382622170635F69DA"/>
    <w:rsid w:val="00387F8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8330C-9FBE-4922-A376-854A0652C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3 листах для испытательных лабораторий</Template>
  <TotalTime>95</TotalTime>
  <Pages>4</Pages>
  <Words>962</Words>
  <Characters>5485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user_Mogilev3</dc:creator>
  <cp:keywords/>
  <dc:description/>
  <cp:lastModifiedBy>Каминская Оксана Валерьевна</cp:lastModifiedBy>
  <cp:revision>1</cp:revision>
  <cp:lastPrinted>2022-11-22T06:31:00Z</cp:lastPrinted>
  <dcterms:created xsi:type="dcterms:W3CDTF">2022-04-14T12:15:00Z</dcterms:created>
  <dcterms:modified xsi:type="dcterms:W3CDTF">2024-05-15T07:07:00Z</dcterms:modified>
</cp:coreProperties>
</file>