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7"/>
        <w:gridCol w:w="3481"/>
      </w:tblGrid>
      <w:tr w:rsidR="00F40980" w:rsidRPr="007F66CA" w14:paraId="1F95885E" w14:textId="77777777" w:rsidTr="00874CFE">
        <w:tc>
          <w:tcPr>
            <w:tcW w:w="6379" w:type="dxa"/>
            <w:vMerge w:val="restart"/>
          </w:tcPr>
          <w:p w14:paraId="00238C2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  <w:bookmarkStart w:id="0" w:name="_Hlk106195215"/>
          </w:p>
        </w:tc>
        <w:tc>
          <w:tcPr>
            <w:tcW w:w="3545" w:type="dxa"/>
          </w:tcPr>
          <w:p w14:paraId="6EC53BD7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Приложение №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1782426"/>
                <w:placeholder>
                  <w:docPart w:val="CC73D5BE079142AC83EC8F8A5BE6443C"/>
                </w:placeholder>
                <w:text/>
              </w:sdtPr>
              <w:sdtContent>
                <w:r w:rsidR="005D4205" w:rsidRPr="00F038F3">
                  <w:rPr>
                    <w:rFonts w:eastAsia="Calibri" w:cs="Times New Roman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7F66CA" w14:paraId="5B9E3F68" w14:textId="77777777" w:rsidTr="00874CFE">
        <w:tc>
          <w:tcPr>
            <w:tcW w:w="6379" w:type="dxa"/>
            <w:vMerge/>
          </w:tcPr>
          <w:p w14:paraId="469D372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85A4F3B" w14:textId="77777777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75A3BD34" w14:textId="77777777" w:rsidTr="00874CFE">
        <w:tc>
          <w:tcPr>
            <w:tcW w:w="6379" w:type="dxa"/>
            <w:vMerge/>
          </w:tcPr>
          <w:p w14:paraId="60F362B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41F73A0" w14:textId="7B6DC10D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>№</w:t>
            </w:r>
            <w:r w:rsidR="005C7B39" w:rsidRPr="00F038F3">
              <w:rPr>
                <w:rFonts w:eastAsia="Calibri" w:cs="Times New Roman"/>
                <w:sz w:val="28"/>
                <w:szCs w:val="28"/>
              </w:rPr>
              <w:t xml:space="preserve"> BY/112 </w:t>
            </w:r>
            <w:r w:rsidR="00697181">
              <w:rPr>
                <w:rFonts w:eastAsia="Calibri" w:cs="Times New Roman"/>
                <w:sz w:val="28"/>
                <w:szCs w:val="28"/>
              </w:rPr>
              <w:t>2.4321</w:t>
            </w:r>
          </w:p>
        </w:tc>
      </w:tr>
      <w:tr w:rsidR="00F40980" w:rsidRPr="007F66CA" w14:paraId="244346F6" w14:textId="77777777" w:rsidTr="00874CFE">
        <w:tc>
          <w:tcPr>
            <w:tcW w:w="6379" w:type="dxa"/>
            <w:vMerge/>
          </w:tcPr>
          <w:p w14:paraId="259E6C4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9AD9BEA" w14:textId="05FD0178" w:rsidR="00F40980" w:rsidRPr="00F038F3" w:rsidRDefault="00F40980" w:rsidP="00F40980">
            <w:pPr>
              <w:rPr>
                <w:rFonts w:eastAsia="Calibri"/>
                <w:sz w:val="28"/>
                <w:szCs w:val="28"/>
              </w:rPr>
            </w:pPr>
            <w:r w:rsidRPr="00F038F3">
              <w:rPr>
                <w:rFonts w:eastAsia="Calibri"/>
                <w:sz w:val="28"/>
                <w:szCs w:val="28"/>
              </w:rPr>
              <w:t xml:space="preserve">от </w:t>
            </w:r>
            <w:r w:rsidR="00697181">
              <w:rPr>
                <w:rFonts w:eastAsia="Calibri"/>
                <w:sz w:val="28"/>
                <w:szCs w:val="28"/>
              </w:rPr>
              <w:t>22</w:t>
            </w:r>
            <w:r w:rsidR="005C7B39" w:rsidRPr="00F038F3">
              <w:rPr>
                <w:rFonts w:eastAsia="Calibri"/>
                <w:sz w:val="28"/>
                <w:szCs w:val="28"/>
              </w:rPr>
              <w:t>.</w:t>
            </w:r>
            <w:r w:rsidR="00697181">
              <w:rPr>
                <w:rFonts w:eastAsia="Calibri"/>
                <w:sz w:val="28"/>
                <w:szCs w:val="28"/>
              </w:rPr>
              <w:t>10</w:t>
            </w:r>
            <w:r w:rsidR="005C7B39" w:rsidRPr="00F038F3">
              <w:rPr>
                <w:rFonts w:eastAsia="Calibri"/>
                <w:sz w:val="28"/>
                <w:szCs w:val="28"/>
              </w:rPr>
              <w:t>.20</w:t>
            </w:r>
            <w:r w:rsidR="00697181">
              <w:rPr>
                <w:rFonts w:eastAsia="Calibri"/>
                <w:sz w:val="28"/>
                <w:szCs w:val="28"/>
              </w:rPr>
              <w:t>1</w:t>
            </w:r>
            <w:r w:rsidR="005C7B39" w:rsidRPr="00F038F3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F40980" w:rsidRPr="007F66CA" w14:paraId="4F10116E" w14:textId="77777777" w:rsidTr="00874CFE">
        <w:tc>
          <w:tcPr>
            <w:tcW w:w="6379" w:type="dxa"/>
            <w:vMerge/>
          </w:tcPr>
          <w:p w14:paraId="440614D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85B901F" w14:textId="3CAF9B06" w:rsidR="00582A8F" w:rsidRPr="00F038F3" w:rsidRDefault="00582A8F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-2087602877"/>
                <w:placeholder>
                  <w:docPart w:val="63FE836588BA4032859C5A562A06040D"/>
                </w:placeholder>
                <w:text/>
              </w:sdtPr>
              <w:sdtContent>
                <w:r w:rsidR="00F048BD" w:rsidRPr="00F038F3">
                  <w:rPr>
                    <w:rFonts w:eastAsia="Calibri" w:cs="Times New Roman"/>
                    <w:sz w:val="28"/>
                    <w:szCs w:val="28"/>
                  </w:rPr>
                  <w:t>___________</w:t>
                </w:r>
              </w:sdtContent>
            </w:sdt>
          </w:p>
          <w:p w14:paraId="2BB4B853" w14:textId="449B9AC9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на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122807652"/>
                <w:placeholder>
                  <w:docPart w:val="3EA639BBDB364A34B71A66CF29FB9EC9"/>
                </w:placeholder>
              </w:sdtPr>
              <w:sdtContent>
                <w:r w:rsidR="006C5178">
                  <w:rPr>
                    <w:rFonts w:eastAsia="Calibri" w:cs="Times New Roman"/>
                    <w:sz w:val="28"/>
                    <w:szCs w:val="28"/>
                  </w:rPr>
                  <w:t>5</w:t>
                </w:r>
              </w:sdtContent>
            </w:sdt>
            <w:r w:rsidRPr="00F038F3">
              <w:rPr>
                <w:rFonts w:eastAsia="Calibri" w:cs="Times New Roman"/>
                <w:sz w:val="28"/>
                <w:szCs w:val="28"/>
              </w:rPr>
              <w:t xml:space="preserve"> листах</w:t>
            </w:r>
          </w:p>
        </w:tc>
      </w:tr>
      <w:tr w:rsidR="00F40980" w:rsidRPr="007F66CA" w14:paraId="0F8518C1" w14:textId="77777777" w:rsidTr="00874CFE">
        <w:tc>
          <w:tcPr>
            <w:tcW w:w="6379" w:type="dxa"/>
            <w:vMerge/>
          </w:tcPr>
          <w:p w14:paraId="36799B8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2505977" w14:textId="24FDC765" w:rsidR="00F40980" w:rsidRPr="00F038F3" w:rsidRDefault="00F40980" w:rsidP="002020E1">
            <w:pPr>
              <w:pStyle w:val="39"/>
              <w:rPr>
                <w:rFonts w:eastAsia="Calibri" w:cs="Times New Roman"/>
                <w:sz w:val="28"/>
                <w:szCs w:val="28"/>
              </w:rPr>
            </w:pPr>
            <w:r w:rsidRPr="00F038F3">
              <w:rPr>
                <w:rFonts w:eastAsia="Calibri" w:cs="Times New Roman"/>
                <w:sz w:val="28"/>
                <w:szCs w:val="28"/>
              </w:rPr>
              <w:t xml:space="preserve">редакция </w:t>
            </w:r>
            <w:sdt>
              <w:sdtPr>
                <w:rPr>
                  <w:rFonts w:eastAsia="Calibri" w:cs="Times New Roman"/>
                  <w:sz w:val="28"/>
                  <w:szCs w:val="28"/>
                </w:rPr>
                <w:id w:val="1363401833"/>
                <w:placeholder>
                  <w:docPart w:val="928343CCB824450883073FFCD08523C7"/>
                </w:placeholder>
                <w:text/>
              </w:sdtPr>
              <w:sdtContent>
                <w:r w:rsidR="005C7B39" w:rsidRPr="00F038F3">
                  <w:rPr>
                    <w:rFonts w:eastAsia="Calibri" w:cs="Times New Roman"/>
                    <w:sz w:val="28"/>
                    <w:szCs w:val="28"/>
                  </w:rPr>
                  <w:t>0</w:t>
                </w:r>
                <w:r w:rsidR="00F83792">
                  <w:rPr>
                    <w:rFonts w:eastAsia="Calibri" w:cs="Times New Roman"/>
                    <w:sz w:val="28"/>
                    <w:szCs w:val="28"/>
                  </w:rPr>
                  <w:t>2</w:t>
                </w:r>
              </w:sdtContent>
            </w:sdt>
          </w:p>
        </w:tc>
      </w:tr>
      <w:bookmarkEnd w:id="0"/>
    </w:tbl>
    <w:p w14:paraId="00135499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E5741CF" w14:textId="77777777" w:rsidTr="00F40980">
        <w:tc>
          <w:tcPr>
            <w:tcW w:w="9751" w:type="dxa"/>
            <w:gridSpan w:val="2"/>
          </w:tcPr>
          <w:p w14:paraId="00A112B4" w14:textId="577817F4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1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2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4F1699164E5A44C0B3F750D1130F0339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F83792">
                  <w:rPr>
                    <w:rStyle w:val="38"/>
                    <w:szCs w:val="28"/>
                  </w:rPr>
                  <w:t>23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F83792">
                  <w:rPr>
                    <w:rStyle w:val="38"/>
                    <w:szCs w:val="28"/>
                  </w:rPr>
                  <w:t>февраля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F83792">
                  <w:rPr>
                    <w:rStyle w:val="38"/>
                    <w:szCs w:val="28"/>
                  </w:rPr>
                  <w:t>4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2"/>
          </w:p>
        </w:tc>
      </w:tr>
      <w:tr w:rsidR="00D223F7" w:rsidRPr="007F66CA" w14:paraId="34042FFA" w14:textId="77777777" w:rsidTr="00F40980">
        <w:tc>
          <w:tcPr>
            <w:tcW w:w="5678" w:type="dxa"/>
          </w:tcPr>
          <w:p w14:paraId="34846F18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7A6C5EE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4B7C564A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1"/>
          <w:p w14:paraId="7C44481C" w14:textId="77777777" w:rsidR="00697181" w:rsidRDefault="00697181" w:rsidP="00697181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испытательной группы отдела главного энергетика</w:t>
            </w:r>
            <w:r w:rsidRPr="0091431F">
              <w:rPr>
                <w:sz w:val="28"/>
                <w:szCs w:val="28"/>
                <w:lang w:val="ru-RU"/>
              </w:rPr>
              <w:t xml:space="preserve"> </w:t>
            </w:r>
          </w:p>
          <w:p w14:paraId="70216068" w14:textId="628F5BDF" w:rsidR="007A4485" w:rsidRPr="007F66CA" w:rsidRDefault="00697181" w:rsidP="0069718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Республиканского унитарного предприятия почтовой связи «БЕЛПОЧТА»</w:t>
            </w:r>
          </w:p>
        </w:tc>
      </w:tr>
    </w:tbl>
    <w:p w14:paraId="7C072CEC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851"/>
        <w:gridCol w:w="1842"/>
        <w:gridCol w:w="2127"/>
        <w:gridCol w:w="1701"/>
      </w:tblGrid>
      <w:tr w:rsidR="00F40980" w:rsidRPr="007A4175" w14:paraId="25477236" w14:textId="77777777" w:rsidTr="006C5178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3A5343FC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63E3E7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2AE81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1685A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E126CE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3E9935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2C6695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0C313C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DB955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0FCD35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458FCB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DAA45F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4C2D0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D67C31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0B39AD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44244F7" w14:textId="77777777" w:rsidR="00697181" w:rsidRPr="00697181" w:rsidRDefault="00697181">
      <w:pPr>
        <w:rPr>
          <w:sz w:val="2"/>
          <w:szCs w:val="2"/>
        </w:rPr>
      </w:pPr>
    </w:p>
    <w:tbl>
      <w:tblPr>
        <w:tblpPr w:leftFromText="180" w:rightFromText="180" w:vertAnchor="text" w:tblpX="-10" w:tblpY="1"/>
        <w:tblOverlap w:val="never"/>
        <w:tblW w:w="9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50"/>
        <w:gridCol w:w="1838"/>
        <w:gridCol w:w="2127"/>
        <w:gridCol w:w="1710"/>
      </w:tblGrid>
      <w:tr w:rsidR="00102B64" w:rsidRPr="0083232A" w14:paraId="5D4259C3" w14:textId="77777777" w:rsidTr="006C5178">
        <w:trPr>
          <w:trHeight w:val="266"/>
          <w:tblHeader/>
        </w:trPr>
        <w:tc>
          <w:tcPr>
            <w:tcW w:w="567" w:type="dxa"/>
            <w:shd w:val="clear" w:color="auto" w:fill="auto"/>
          </w:tcPr>
          <w:p w14:paraId="5B5F95D6" w14:textId="77777777" w:rsidR="00102B64" w:rsidRPr="00102B64" w:rsidRDefault="00102B64" w:rsidP="00102B64">
            <w:pPr>
              <w:pStyle w:val="af6"/>
              <w:jc w:val="center"/>
              <w:rPr>
                <w:b/>
                <w:bCs/>
              </w:rPr>
            </w:pPr>
            <w:r w:rsidRPr="00102B64">
              <w:rPr>
                <w:b/>
                <w:bCs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14:paraId="7D0414E5" w14:textId="77777777" w:rsidR="00102B64" w:rsidRPr="00102B64" w:rsidRDefault="00102B64" w:rsidP="00102B64">
            <w:pPr>
              <w:pStyle w:val="af6"/>
              <w:jc w:val="center"/>
              <w:rPr>
                <w:b/>
                <w:bCs/>
              </w:rPr>
            </w:pPr>
            <w:r w:rsidRPr="00102B64">
              <w:rPr>
                <w:b/>
                <w:bCs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0A29373" w14:textId="77777777" w:rsidR="00102B64" w:rsidRPr="00102B64" w:rsidRDefault="00102B64" w:rsidP="00102B64">
            <w:pPr>
              <w:pStyle w:val="af6"/>
              <w:jc w:val="center"/>
              <w:rPr>
                <w:b/>
                <w:bCs/>
              </w:rPr>
            </w:pPr>
            <w:r w:rsidRPr="00102B64">
              <w:rPr>
                <w:b/>
                <w:bCs/>
              </w:rPr>
              <w:t>3</w:t>
            </w:r>
          </w:p>
        </w:tc>
        <w:tc>
          <w:tcPr>
            <w:tcW w:w="1838" w:type="dxa"/>
            <w:shd w:val="clear" w:color="auto" w:fill="auto"/>
          </w:tcPr>
          <w:p w14:paraId="17FF58CE" w14:textId="77777777" w:rsidR="00102B64" w:rsidRPr="00102B64" w:rsidRDefault="00102B64" w:rsidP="00102B64">
            <w:pPr>
              <w:pStyle w:val="af6"/>
              <w:jc w:val="center"/>
              <w:rPr>
                <w:b/>
                <w:bCs/>
              </w:rPr>
            </w:pPr>
            <w:r w:rsidRPr="00102B64">
              <w:rPr>
                <w:b/>
                <w:bCs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9FE88E4" w14:textId="77777777" w:rsidR="00102B64" w:rsidRPr="00102B64" w:rsidRDefault="00102B64" w:rsidP="00102B64">
            <w:pPr>
              <w:pStyle w:val="af6"/>
              <w:jc w:val="center"/>
              <w:rPr>
                <w:b/>
                <w:bCs/>
              </w:rPr>
            </w:pPr>
            <w:r w:rsidRPr="00102B64">
              <w:rPr>
                <w:b/>
                <w:bCs/>
              </w:rPr>
              <w:t>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4D65330" w14:textId="77777777" w:rsidR="00102B64" w:rsidRPr="00102B64" w:rsidRDefault="00102B64" w:rsidP="00102B64">
            <w:pPr>
              <w:pStyle w:val="af6"/>
              <w:jc w:val="center"/>
              <w:rPr>
                <w:b/>
                <w:bCs/>
              </w:rPr>
            </w:pPr>
            <w:r w:rsidRPr="00102B64">
              <w:rPr>
                <w:b/>
                <w:bCs/>
              </w:rPr>
              <w:t>6</w:t>
            </w:r>
          </w:p>
        </w:tc>
      </w:tr>
      <w:tr w:rsidR="00102B64" w:rsidRPr="0092677C" w14:paraId="56DF2DBD" w14:textId="77777777" w:rsidTr="00522A6C">
        <w:trPr>
          <w:trHeight w:val="266"/>
        </w:trPr>
        <w:tc>
          <w:tcPr>
            <w:tcW w:w="9502" w:type="dxa"/>
            <w:gridSpan w:val="6"/>
            <w:shd w:val="clear" w:color="auto" w:fill="auto"/>
          </w:tcPr>
          <w:p w14:paraId="557A7B75" w14:textId="77777777" w:rsidR="00102B64" w:rsidRPr="0092677C" w:rsidRDefault="00102B64" w:rsidP="00102B64">
            <w:pPr>
              <w:pStyle w:val="af6"/>
              <w:jc w:val="center"/>
              <w:rPr>
                <w:b/>
                <w:bCs/>
                <w:lang w:val="ru-RU"/>
              </w:rPr>
            </w:pPr>
            <w:r w:rsidRPr="0092677C">
              <w:rPr>
                <w:b/>
                <w:bCs/>
                <w:lang w:val="ru-RU"/>
              </w:rPr>
              <w:t>ул. Вокзальная, д.22, к.903, 220060, г. Минск</w:t>
            </w:r>
          </w:p>
        </w:tc>
      </w:tr>
      <w:tr w:rsidR="00102B64" w:rsidRPr="0083232A" w14:paraId="260111E9" w14:textId="77777777" w:rsidTr="006C5178">
        <w:trPr>
          <w:trHeight w:val="277"/>
        </w:trPr>
        <w:tc>
          <w:tcPr>
            <w:tcW w:w="567" w:type="dxa"/>
            <w:shd w:val="clear" w:color="auto" w:fill="auto"/>
          </w:tcPr>
          <w:p w14:paraId="4AEA9DA0" w14:textId="77777777" w:rsidR="00102B64" w:rsidRPr="0083232A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/>
              </w:rPr>
              <w:t>1.1</w:t>
            </w:r>
            <w:r>
              <w:rPr>
                <w:bCs/>
              </w:rPr>
              <w:t>**</w:t>
            </w:r>
          </w:p>
        </w:tc>
        <w:tc>
          <w:tcPr>
            <w:tcW w:w="2410" w:type="dxa"/>
            <w:shd w:val="clear" w:color="auto" w:fill="auto"/>
          </w:tcPr>
          <w:p w14:paraId="25ADE788" w14:textId="77777777" w:rsidR="00102B64" w:rsidRPr="0083232A" w:rsidRDefault="00102B64" w:rsidP="00102B64">
            <w:pPr>
              <w:pStyle w:val="af6"/>
              <w:rPr>
                <w:lang w:val="ru-RU"/>
              </w:rPr>
            </w:pPr>
            <w:r w:rsidRPr="0083232A">
              <w:rPr>
                <w:lang w:val="ru-RU"/>
              </w:rPr>
              <w:t>Аппараты, силовые и осветительные сети, вторичные цепи переменного и постоянного тока</w:t>
            </w:r>
            <w:r>
              <w:rPr>
                <w:lang w:val="ru-RU"/>
              </w:rPr>
              <w:t xml:space="preserve"> </w:t>
            </w:r>
            <w:r w:rsidRPr="0083232A">
              <w:rPr>
                <w:lang w:val="ru-RU"/>
              </w:rPr>
              <w:t>напряжением до 1000 В, силовые кабельные линии напряжением до 1000 В</w:t>
            </w:r>
          </w:p>
        </w:tc>
        <w:tc>
          <w:tcPr>
            <w:tcW w:w="850" w:type="dxa"/>
            <w:shd w:val="clear" w:color="auto" w:fill="auto"/>
          </w:tcPr>
          <w:p w14:paraId="1B980F2B" w14:textId="77777777" w:rsidR="00102B64" w:rsidRPr="0083232A" w:rsidRDefault="00102B64" w:rsidP="00102B64">
            <w:pPr>
              <w:pStyle w:val="af6"/>
              <w:ind w:left="-44"/>
              <w:rPr>
                <w:lang w:val="ru-RU"/>
              </w:rPr>
            </w:pPr>
            <w:r w:rsidRPr="0083232A">
              <w:rPr>
                <w:lang w:val="ru-RU"/>
              </w:rPr>
              <w:t>27.12/</w:t>
            </w:r>
          </w:p>
          <w:p w14:paraId="338AB864" w14:textId="77777777" w:rsidR="00102B64" w:rsidRPr="0083232A" w:rsidRDefault="00102B64" w:rsidP="00102B64">
            <w:pPr>
              <w:pStyle w:val="af6"/>
              <w:ind w:left="-44"/>
              <w:rPr>
                <w:lang w:val="ru-RU"/>
              </w:rPr>
            </w:pPr>
            <w:r w:rsidRPr="0083232A">
              <w:rPr>
                <w:lang w:val="ru-RU"/>
              </w:rPr>
              <w:t>22.000</w:t>
            </w:r>
          </w:p>
          <w:p w14:paraId="6BD0B103" w14:textId="77777777" w:rsidR="00102B64" w:rsidRPr="0083232A" w:rsidRDefault="00102B64" w:rsidP="00102B64">
            <w:pPr>
              <w:pStyle w:val="af6"/>
              <w:ind w:left="-44"/>
              <w:rPr>
                <w:lang w:val="ru-RU"/>
              </w:rPr>
            </w:pPr>
            <w:r w:rsidRPr="0083232A">
              <w:rPr>
                <w:lang w:val="ru-RU"/>
              </w:rPr>
              <w:t>27.32/</w:t>
            </w:r>
          </w:p>
          <w:p w14:paraId="4023B461" w14:textId="77777777" w:rsidR="00102B64" w:rsidRPr="0083232A" w:rsidRDefault="00102B64" w:rsidP="00102B64">
            <w:pPr>
              <w:pStyle w:val="af6"/>
              <w:ind w:left="-44"/>
              <w:rPr>
                <w:lang w:val="ru-RU"/>
              </w:rPr>
            </w:pPr>
            <w:r w:rsidRPr="0083232A">
              <w:rPr>
                <w:lang w:val="ru-RU"/>
              </w:rPr>
              <w:t>22.000</w:t>
            </w:r>
          </w:p>
          <w:p w14:paraId="34CBC37B" w14:textId="77777777" w:rsidR="00102B64" w:rsidRPr="0083232A" w:rsidRDefault="00102B64" w:rsidP="00102B64">
            <w:pPr>
              <w:pStyle w:val="af6"/>
              <w:ind w:left="-44"/>
              <w:rPr>
                <w:lang w:val="ru-RU"/>
              </w:rPr>
            </w:pPr>
            <w:r w:rsidRPr="0083232A">
              <w:rPr>
                <w:lang w:val="ru-RU"/>
              </w:rPr>
              <w:t>27.90/</w:t>
            </w:r>
          </w:p>
          <w:p w14:paraId="08172226" w14:textId="77777777" w:rsidR="00102B64" w:rsidRPr="0083232A" w:rsidRDefault="00102B64" w:rsidP="00102B64">
            <w:pPr>
              <w:pStyle w:val="af6"/>
              <w:ind w:left="-44"/>
              <w:rPr>
                <w:lang w:val="ru-RU"/>
              </w:rPr>
            </w:pPr>
            <w:r w:rsidRPr="0083232A">
              <w:rPr>
                <w:lang w:val="ru-RU"/>
              </w:rPr>
              <w:t>22.000</w:t>
            </w:r>
          </w:p>
        </w:tc>
        <w:tc>
          <w:tcPr>
            <w:tcW w:w="1838" w:type="dxa"/>
            <w:shd w:val="clear" w:color="auto" w:fill="auto"/>
          </w:tcPr>
          <w:p w14:paraId="7A85C4D2" w14:textId="77777777" w:rsidR="00102B64" w:rsidRPr="0095330C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95330C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7" w:type="dxa"/>
            <w:shd w:val="clear" w:color="auto" w:fill="auto"/>
          </w:tcPr>
          <w:p w14:paraId="78DCB541" w14:textId="77777777" w:rsidR="00102B64" w:rsidRPr="0083232A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ТКП 181-2009</w:t>
            </w:r>
          </w:p>
          <w:p w14:paraId="46228050" w14:textId="77777777" w:rsidR="00102B64" w:rsidRPr="0083232A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п.Б.27.1, Б.30.1</w:t>
            </w:r>
          </w:p>
          <w:p w14:paraId="4CC5F4D6" w14:textId="77777777" w:rsidR="00041353" w:rsidRDefault="00102B64" w:rsidP="009D3D2F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ТКП 339-20</w:t>
            </w:r>
            <w:r w:rsidR="00041353">
              <w:rPr>
                <w:sz w:val="22"/>
                <w:szCs w:val="22"/>
              </w:rPr>
              <w:t>22</w:t>
            </w:r>
          </w:p>
          <w:p w14:paraId="209619E5" w14:textId="77777777" w:rsidR="00041353" w:rsidRDefault="00102B64" w:rsidP="009D3D2F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 xml:space="preserve">п.4.4.26.1, </w:t>
            </w:r>
          </w:p>
          <w:p w14:paraId="34A16716" w14:textId="614EA17D" w:rsidR="00102B64" w:rsidRPr="0083232A" w:rsidRDefault="00102B64" w:rsidP="009D3D2F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п. 4.4.29.2</w:t>
            </w:r>
          </w:p>
        </w:tc>
        <w:tc>
          <w:tcPr>
            <w:tcW w:w="1710" w:type="dxa"/>
            <w:shd w:val="clear" w:color="auto" w:fill="auto"/>
          </w:tcPr>
          <w:p w14:paraId="2A6CABA1" w14:textId="79FFA7CB" w:rsidR="00102B64" w:rsidRPr="0083232A" w:rsidRDefault="00102B64" w:rsidP="00456B9C">
            <w:pPr>
              <w:pStyle w:val="af6"/>
              <w:ind w:left="-57" w:right="-57"/>
              <w:rPr>
                <w:lang w:val="ru-RU"/>
              </w:rPr>
            </w:pPr>
            <w:r w:rsidRPr="0083232A">
              <w:rPr>
                <w:lang w:val="ru-RU"/>
              </w:rPr>
              <w:t>МВИ.МН</w:t>
            </w:r>
            <w:r w:rsidR="00456B9C">
              <w:rPr>
                <w:lang w:val="ru-RU"/>
              </w:rPr>
              <w:t xml:space="preserve"> </w:t>
            </w:r>
            <w:r w:rsidRPr="0083232A">
              <w:rPr>
                <w:lang w:val="ru-RU"/>
              </w:rPr>
              <w:t>4320-2012</w:t>
            </w:r>
          </w:p>
        </w:tc>
      </w:tr>
      <w:tr w:rsidR="00102B64" w:rsidRPr="0083232A" w14:paraId="71956A9E" w14:textId="77777777" w:rsidTr="006C5178">
        <w:trPr>
          <w:trHeight w:val="1248"/>
        </w:trPr>
        <w:tc>
          <w:tcPr>
            <w:tcW w:w="567" w:type="dxa"/>
            <w:shd w:val="clear" w:color="auto" w:fill="auto"/>
          </w:tcPr>
          <w:p w14:paraId="2C2D2BEA" w14:textId="77777777" w:rsidR="006C5178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/>
              </w:rPr>
              <w:t>2.1</w:t>
            </w:r>
          </w:p>
          <w:p w14:paraId="1218E9FE" w14:textId="69BDA9EF" w:rsidR="00102B64" w:rsidRPr="0083232A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bCs/>
              </w:rPr>
              <w:t>***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0D580A6" w14:textId="77777777" w:rsidR="00102B64" w:rsidRPr="0083232A" w:rsidRDefault="00102B64" w:rsidP="00102B64">
            <w:pPr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Заземляющие</w:t>
            </w:r>
          </w:p>
          <w:p w14:paraId="79B5562A" w14:textId="77777777" w:rsidR="00102B64" w:rsidRPr="0083232A" w:rsidRDefault="00102B64" w:rsidP="00102B64">
            <w:pPr>
              <w:jc w:val="both"/>
            </w:pPr>
            <w:r>
              <w:rPr>
                <w:sz w:val="22"/>
                <w:szCs w:val="22"/>
              </w:rPr>
              <w:t>устройства</w:t>
            </w:r>
          </w:p>
        </w:tc>
        <w:tc>
          <w:tcPr>
            <w:tcW w:w="850" w:type="dxa"/>
            <w:shd w:val="clear" w:color="auto" w:fill="auto"/>
          </w:tcPr>
          <w:p w14:paraId="3CB77EBF" w14:textId="77777777" w:rsidR="00102B64" w:rsidRPr="0083232A" w:rsidRDefault="00102B64" w:rsidP="00102B64">
            <w:pPr>
              <w:pStyle w:val="af6"/>
              <w:ind w:left="-44"/>
              <w:rPr>
                <w:lang w:val="ru-RU"/>
              </w:rPr>
            </w:pPr>
            <w:r w:rsidRPr="0083232A">
              <w:rPr>
                <w:lang w:val="ru-RU"/>
              </w:rPr>
              <w:t>27.90/</w:t>
            </w:r>
          </w:p>
          <w:p w14:paraId="66863808" w14:textId="77777777" w:rsidR="00102B64" w:rsidRPr="0083232A" w:rsidRDefault="00102B64" w:rsidP="00102B64">
            <w:pPr>
              <w:pStyle w:val="af6"/>
              <w:ind w:left="-44"/>
              <w:rPr>
                <w:lang w:val="ru-RU"/>
              </w:rPr>
            </w:pPr>
            <w:r w:rsidRPr="0083232A">
              <w:rPr>
                <w:lang w:val="ru-RU"/>
              </w:rPr>
              <w:t>22.000</w:t>
            </w:r>
          </w:p>
        </w:tc>
        <w:tc>
          <w:tcPr>
            <w:tcW w:w="1838" w:type="dxa"/>
            <w:shd w:val="clear" w:color="auto" w:fill="auto"/>
          </w:tcPr>
          <w:p w14:paraId="46207228" w14:textId="77777777" w:rsidR="00102B64" w:rsidRPr="0095330C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95330C">
              <w:rPr>
                <w:sz w:val="22"/>
                <w:szCs w:val="22"/>
              </w:rPr>
              <w:t>Сопротивление заземляющего устройства Удельное сопротивление грунта</w:t>
            </w:r>
          </w:p>
        </w:tc>
        <w:tc>
          <w:tcPr>
            <w:tcW w:w="2127" w:type="dxa"/>
            <w:shd w:val="clear" w:color="auto" w:fill="auto"/>
          </w:tcPr>
          <w:p w14:paraId="65C84DE8" w14:textId="77777777" w:rsidR="00102B64" w:rsidRPr="0083232A" w:rsidRDefault="00102B64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ТКП 181-2009 п.5.8, п. Б.29.4, Б30.10</w:t>
            </w:r>
          </w:p>
          <w:p w14:paraId="5061B444" w14:textId="12858B89" w:rsidR="00102B64" w:rsidRPr="0083232A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ТКП 339-20</w:t>
            </w:r>
            <w:r w:rsidR="00041353">
              <w:rPr>
                <w:sz w:val="22"/>
                <w:szCs w:val="22"/>
              </w:rPr>
              <w:t>22</w:t>
            </w:r>
          </w:p>
          <w:p w14:paraId="0BD19C5C" w14:textId="77777777" w:rsidR="00102B64" w:rsidRDefault="00102B64" w:rsidP="009D3D2F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п.4.4.28.6, п.4.3.8.2</w:t>
            </w:r>
          </w:p>
          <w:p w14:paraId="4F4D7FA0" w14:textId="77777777" w:rsidR="009D3D2F" w:rsidRPr="0083232A" w:rsidRDefault="009D3D2F" w:rsidP="009D3D2F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shd w:val="clear" w:color="auto" w:fill="auto"/>
          </w:tcPr>
          <w:p w14:paraId="2BA84615" w14:textId="3DD346DA" w:rsidR="00102B64" w:rsidRPr="0083232A" w:rsidRDefault="00102B64" w:rsidP="00456B9C">
            <w:pPr>
              <w:pStyle w:val="af6"/>
              <w:ind w:left="-57" w:right="-57"/>
              <w:rPr>
                <w:lang w:val="ru-RU"/>
              </w:rPr>
            </w:pPr>
            <w:r w:rsidRPr="0083232A">
              <w:rPr>
                <w:lang w:val="ru-RU"/>
              </w:rPr>
              <w:t>МВИ.МН</w:t>
            </w:r>
            <w:r w:rsidR="00456B9C">
              <w:rPr>
                <w:lang w:val="ru-RU"/>
              </w:rPr>
              <w:t xml:space="preserve"> </w:t>
            </w:r>
            <w:r w:rsidRPr="0083232A">
              <w:rPr>
                <w:lang w:val="ru-RU"/>
              </w:rPr>
              <w:t>4318-2012</w:t>
            </w:r>
          </w:p>
        </w:tc>
      </w:tr>
      <w:tr w:rsidR="00102B64" w:rsidRPr="0083232A" w14:paraId="6616485C" w14:textId="77777777" w:rsidTr="006C5178">
        <w:trPr>
          <w:trHeight w:val="2163"/>
        </w:trPr>
        <w:tc>
          <w:tcPr>
            <w:tcW w:w="567" w:type="dxa"/>
            <w:shd w:val="clear" w:color="auto" w:fill="auto"/>
          </w:tcPr>
          <w:p w14:paraId="314E4C22" w14:textId="77777777" w:rsidR="006C5178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/>
              </w:rPr>
              <w:t>2.2</w:t>
            </w:r>
          </w:p>
          <w:p w14:paraId="0C282B2F" w14:textId="5BFA6DAC" w:rsidR="00102B64" w:rsidRPr="0083232A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bCs/>
              </w:rPr>
              <w:t>***</w:t>
            </w:r>
          </w:p>
        </w:tc>
        <w:tc>
          <w:tcPr>
            <w:tcW w:w="2410" w:type="dxa"/>
            <w:vMerge/>
            <w:shd w:val="clear" w:color="auto" w:fill="auto"/>
          </w:tcPr>
          <w:p w14:paraId="7C0D603E" w14:textId="77777777" w:rsidR="00102B64" w:rsidRPr="0083232A" w:rsidRDefault="00102B64" w:rsidP="00102B64">
            <w:pPr>
              <w:pStyle w:val="af6"/>
            </w:pPr>
          </w:p>
        </w:tc>
        <w:tc>
          <w:tcPr>
            <w:tcW w:w="850" w:type="dxa"/>
            <w:shd w:val="clear" w:color="auto" w:fill="auto"/>
          </w:tcPr>
          <w:p w14:paraId="2832373E" w14:textId="77777777" w:rsidR="00102B64" w:rsidRPr="0083232A" w:rsidRDefault="00102B64" w:rsidP="00102B64">
            <w:pPr>
              <w:pStyle w:val="af6"/>
              <w:ind w:left="-44"/>
              <w:rPr>
                <w:lang w:val="ru-RU"/>
              </w:rPr>
            </w:pPr>
            <w:r w:rsidRPr="0083232A">
              <w:rPr>
                <w:lang w:val="ru-RU"/>
              </w:rPr>
              <w:t>27.90/</w:t>
            </w:r>
          </w:p>
          <w:p w14:paraId="297DFDCC" w14:textId="77777777" w:rsidR="00102B64" w:rsidRPr="0083232A" w:rsidRDefault="00102B64" w:rsidP="00102B64">
            <w:pPr>
              <w:pStyle w:val="af6"/>
              <w:ind w:left="-44"/>
            </w:pPr>
            <w:r w:rsidRPr="0083232A">
              <w:rPr>
                <w:lang w:val="ru-RU"/>
              </w:rPr>
              <w:t>22.000</w:t>
            </w:r>
          </w:p>
        </w:tc>
        <w:tc>
          <w:tcPr>
            <w:tcW w:w="1838" w:type="dxa"/>
            <w:shd w:val="clear" w:color="auto" w:fill="auto"/>
          </w:tcPr>
          <w:p w14:paraId="5522A444" w14:textId="46AA3729" w:rsidR="00102B64" w:rsidRPr="0095330C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95330C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27" w:type="dxa"/>
            <w:shd w:val="clear" w:color="auto" w:fill="auto"/>
          </w:tcPr>
          <w:p w14:paraId="2D04A882" w14:textId="77777777" w:rsidR="00102B64" w:rsidRPr="0083232A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 xml:space="preserve">ТКП 181-2009 </w:t>
            </w:r>
          </w:p>
          <w:p w14:paraId="26C15AF8" w14:textId="77777777" w:rsidR="00102B64" w:rsidRPr="0083232A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п. Б.29.2</w:t>
            </w:r>
          </w:p>
          <w:p w14:paraId="62CBAA78" w14:textId="4ED36040" w:rsidR="00102B64" w:rsidRPr="0083232A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ТКП 339-20</w:t>
            </w:r>
            <w:r w:rsidR="00041353">
              <w:rPr>
                <w:sz w:val="22"/>
                <w:szCs w:val="22"/>
              </w:rPr>
              <w:t>22</w:t>
            </w:r>
          </w:p>
          <w:p w14:paraId="3A579749" w14:textId="77777777" w:rsidR="00102B64" w:rsidRPr="0083232A" w:rsidRDefault="00102B64" w:rsidP="009D3D2F">
            <w:pPr>
              <w:pStyle w:val="newncpi0"/>
              <w:ind w:left="-57" w:right="-57"/>
              <w:jc w:val="left"/>
              <w:rPr>
                <w:sz w:val="22"/>
                <w:szCs w:val="22"/>
                <w:lang w:val="ru-RU" w:eastAsia="ru-RU"/>
              </w:rPr>
            </w:pPr>
            <w:r w:rsidRPr="0083232A">
              <w:rPr>
                <w:sz w:val="22"/>
                <w:szCs w:val="22"/>
              </w:rPr>
              <w:t>п.4.4.28.2</w:t>
            </w:r>
          </w:p>
        </w:tc>
        <w:tc>
          <w:tcPr>
            <w:tcW w:w="1710" w:type="dxa"/>
            <w:shd w:val="clear" w:color="auto" w:fill="auto"/>
          </w:tcPr>
          <w:p w14:paraId="19AB923F" w14:textId="5ECAA2B2" w:rsidR="00102B64" w:rsidRPr="0083232A" w:rsidRDefault="00102B64" w:rsidP="00456B9C">
            <w:pPr>
              <w:pStyle w:val="af6"/>
              <w:ind w:left="-57" w:right="-57"/>
              <w:rPr>
                <w:lang w:val="ru-RU"/>
              </w:rPr>
            </w:pPr>
            <w:r w:rsidRPr="0083232A">
              <w:rPr>
                <w:lang w:val="ru-RU"/>
              </w:rPr>
              <w:t>МВИ.МН</w:t>
            </w:r>
            <w:r w:rsidR="00456B9C">
              <w:rPr>
                <w:lang w:val="ru-RU"/>
              </w:rPr>
              <w:t xml:space="preserve"> </w:t>
            </w:r>
            <w:r w:rsidRPr="0083232A">
              <w:rPr>
                <w:lang w:val="ru-RU"/>
              </w:rPr>
              <w:t>4319-2012</w:t>
            </w:r>
          </w:p>
        </w:tc>
      </w:tr>
      <w:tr w:rsidR="00102B64" w:rsidRPr="0083232A" w14:paraId="059AE15F" w14:textId="77777777" w:rsidTr="006C5178">
        <w:trPr>
          <w:trHeight w:val="1851"/>
        </w:trPr>
        <w:tc>
          <w:tcPr>
            <w:tcW w:w="567" w:type="dxa"/>
            <w:shd w:val="clear" w:color="auto" w:fill="auto"/>
          </w:tcPr>
          <w:p w14:paraId="4F88A899" w14:textId="77777777" w:rsidR="006C5178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/>
              </w:rPr>
              <w:lastRenderedPageBreak/>
              <w:t>2.3</w:t>
            </w:r>
          </w:p>
          <w:p w14:paraId="34F4EAA5" w14:textId="23CB765E" w:rsidR="00102B64" w:rsidRPr="0083232A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bCs/>
              </w:rPr>
              <w:t>***</w:t>
            </w:r>
          </w:p>
        </w:tc>
        <w:tc>
          <w:tcPr>
            <w:tcW w:w="2410" w:type="dxa"/>
            <w:shd w:val="clear" w:color="auto" w:fill="auto"/>
          </w:tcPr>
          <w:p w14:paraId="32DA7AE2" w14:textId="77777777" w:rsidR="00102B64" w:rsidRPr="0083232A" w:rsidRDefault="00102B64" w:rsidP="00102B64">
            <w:pPr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Заземляющие</w:t>
            </w:r>
          </w:p>
          <w:p w14:paraId="02A8F9C3" w14:textId="77777777" w:rsidR="00102B64" w:rsidRPr="0083232A" w:rsidRDefault="00102B64" w:rsidP="00102B64">
            <w:pPr>
              <w:pStyle w:val="af6"/>
            </w:pPr>
            <w:r>
              <w:t>устройства</w:t>
            </w:r>
          </w:p>
        </w:tc>
        <w:tc>
          <w:tcPr>
            <w:tcW w:w="850" w:type="dxa"/>
            <w:shd w:val="clear" w:color="auto" w:fill="auto"/>
          </w:tcPr>
          <w:p w14:paraId="191CDEE2" w14:textId="77777777" w:rsidR="00102B64" w:rsidRPr="0083232A" w:rsidRDefault="00102B64" w:rsidP="00102B64">
            <w:pPr>
              <w:pStyle w:val="af6"/>
              <w:ind w:left="-44"/>
            </w:pPr>
            <w:r w:rsidRPr="0083232A">
              <w:rPr>
                <w:lang w:val="ru-RU"/>
              </w:rPr>
              <w:t>27.90/</w:t>
            </w:r>
          </w:p>
          <w:p w14:paraId="27825029" w14:textId="039F387B" w:rsidR="00102B64" w:rsidRPr="0083232A" w:rsidRDefault="00102B64" w:rsidP="00530D9B">
            <w:pPr>
              <w:pStyle w:val="af6"/>
              <w:ind w:left="-44"/>
            </w:pPr>
            <w:r w:rsidRPr="0083232A">
              <w:rPr>
                <w:lang w:val="ru-RU"/>
              </w:rPr>
              <w:t>22.000</w:t>
            </w:r>
          </w:p>
        </w:tc>
        <w:tc>
          <w:tcPr>
            <w:tcW w:w="1838" w:type="dxa"/>
            <w:shd w:val="clear" w:color="auto" w:fill="auto"/>
          </w:tcPr>
          <w:p w14:paraId="4D49EFB7" w14:textId="77777777" w:rsidR="00102B64" w:rsidRPr="0083232A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 xml:space="preserve">Проверка цепи </w:t>
            </w:r>
          </w:p>
          <w:p w14:paraId="287E2084" w14:textId="77777777" w:rsidR="00102B64" w:rsidRPr="0083232A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«фаза-нуль» в</w:t>
            </w:r>
            <w:r>
              <w:rPr>
                <w:sz w:val="22"/>
                <w:szCs w:val="22"/>
              </w:rPr>
              <w:t xml:space="preserve"> </w:t>
            </w:r>
            <w:r w:rsidRPr="0083232A">
              <w:rPr>
                <w:sz w:val="22"/>
                <w:szCs w:val="22"/>
              </w:rPr>
              <w:t>электроустановках до 1000В с глухим заземлением нейтрали</w:t>
            </w:r>
          </w:p>
        </w:tc>
        <w:tc>
          <w:tcPr>
            <w:tcW w:w="2127" w:type="dxa"/>
            <w:shd w:val="clear" w:color="auto" w:fill="auto"/>
          </w:tcPr>
          <w:p w14:paraId="09B2240D" w14:textId="77777777" w:rsidR="00102B64" w:rsidRPr="0083232A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ТКП 181-2009</w:t>
            </w:r>
          </w:p>
          <w:p w14:paraId="121DADC3" w14:textId="77777777" w:rsidR="00102B64" w:rsidRPr="0083232A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п. Б.29.8</w:t>
            </w:r>
          </w:p>
          <w:p w14:paraId="179FDDAC" w14:textId="348EB66B" w:rsidR="00102B64" w:rsidRPr="0083232A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ТКП 339-20</w:t>
            </w:r>
            <w:r w:rsidR="00041353">
              <w:rPr>
                <w:sz w:val="22"/>
                <w:szCs w:val="22"/>
              </w:rPr>
              <w:t>22</w:t>
            </w:r>
          </w:p>
          <w:p w14:paraId="6B07BC10" w14:textId="77777777" w:rsidR="00102B64" w:rsidRPr="0083232A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п.4.4.28.5</w:t>
            </w:r>
          </w:p>
          <w:p w14:paraId="22C6B4F0" w14:textId="0B12F624" w:rsidR="00954935" w:rsidRPr="0083232A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ГОСТ 30331.3-95 п.413.1.3.4, п.413.1.3.5</w:t>
            </w:r>
          </w:p>
        </w:tc>
        <w:tc>
          <w:tcPr>
            <w:tcW w:w="1710" w:type="dxa"/>
            <w:shd w:val="clear" w:color="auto" w:fill="auto"/>
          </w:tcPr>
          <w:p w14:paraId="06FF277F" w14:textId="294EF101" w:rsidR="00102B64" w:rsidRPr="00456B9C" w:rsidRDefault="00102B64" w:rsidP="00456B9C">
            <w:pPr>
              <w:pStyle w:val="af6"/>
              <w:ind w:left="-57" w:right="-57"/>
              <w:rPr>
                <w:lang w:val="ru-RU"/>
              </w:rPr>
            </w:pPr>
            <w:r w:rsidRPr="0083232A">
              <w:rPr>
                <w:lang w:val="ru-RU"/>
              </w:rPr>
              <w:t>МВИ.МН</w:t>
            </w:r>
            <w:r w:rsidR="00456B9C">
              <w:rPr>
                <w:lang w:val="ru-RU"/>
              </w:rPr>
              <w:t xml:space="preserve"> </w:t>
            </w:r>
            <w:r w:rsidRPr="0083232A">
              <w:rPr>
                <w:lang w:val="ru-RU"/>
              </w:rPr>
              <w:t>4317-2012</w:t>
            </w:r>
          </w:p>
        </w:tc>
      </w:tr>
      <w:tr w:rsidR="00102B64" w:rsidRPr="00E644C9" w14:paraId="3C315708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75D4AA13" w14:textId="77777777" w:rsidR="006C5178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E644C9">
              <w:rPr>
                <w:lang w:val="ru-RU"/>
              </w:rPr>
              <w:t>3.1</w:t>
            </w:r>
          </w:p>
          <w:p w14:paraId="3084BF85" w14:textId="48B8D51E" w:rsidR="00102B64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bCs/>
              </w:rPr>
              <w:t>***</w:t>
            </w:r>
          </w:p>
          <w:p w14:paraId="6FB41593" w14:textId="77777777" w:rsidR="00102B64" w:rsidRPr="00E644C9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6AAC9472" w14:textId="77777777" w:rsidR="00102B64" w:rsidRPr="00E644C9" w:rsidRDefault="00102B64" w:rsidP="00102B64">
            <w:pPr>
              <w:spacing w:line="280" w:lineRule="exact"/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Устройства</w:t>
            </w:r>
          </w:p>
          <w:p w14:paraId="79C7D6EA" w14:textId="77777777" w:rsidR="00102B64" w:rsidRPr="00E644C9" w:rsidRDefault="00102B64" w:rsidP="00102B64">
            <w:pPr>
              <w:spacing w:line="280" w:lineRule="exact"/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защитного отключения</w:t>
            </w:r>
          </w:p>
          <w:p w14:paraId="028CD8BB" w14:textId="77777777" w:rsidR="00102B64" w:rsidRPr="00E644C9" w:rsidRDefault="00102B64" w:rsidP="00102B64">
            <w:pPr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(УЗО-Д) в электроустановках до 1000В</w:t>
            </w:r>
          </w:p>
        </w:tc>
        <w:tc>
          <w:tcPr>
            <w:tcW w:w="850" w:type="dxa"/>
            <w:shd w:val="clear" w:color="auto" w:fill="auto"/>
          </w:tcPr>
          <w:p w14:paraId="70632C03" w14:textId="77777777" w:rsidR="00102B64" w:rsidRPr="00E644C9" w:rsidRDefault="00102B64" w:rsidP="00102B64">
            <w:pPr>
              <w:pStyle w:val="af6"/>
              <w:ind w:left="-44"/>
              <w:rPr>
                <w:lang w:val="ru-RU"/>
              </w:rPr>
            </w:pPr>
            <w:r w:rsidRPr="00E644C9">
              <w:t>27.90/</w:t>
            </w:r>
          </w:p>
          <w:p w14:paraId="279C6422" w14:textId="77777777" w:rsidR="00102B64" w:rsidRPr="00E644C9" w:rsidRDefault="00102B64" w:rsidP="00102B64">
            <w:pPr>
              <w:ind w:left="-44"/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22.000</w:t>
            </w:r>
          </w:p>
        </w:tc>
        <w:tc>
          <w:tcPr>
            <w:tcW w:w="1838" w:type="dxa"/>
            <w:shd w:val="clear" w:color="auto" w:fill="auto"/>
          </w:tcPr>
          <w:p w14:paraId="35BA2C44" w14:textId="77777777" w:rsidR="00102B64" w:rsidRPr="00E644C9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127" w:type="dxa"/>
            <w:shd w:val="clear" w:color="auto" w:fill="auto"/>
          </w:tcPr>
          <w:p w14:paraId="42410438" w14:textId="77777777" w:rsidR="00102B64" w:rsidRPr="00E644C9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ТКП 181-2009</w:t>
            </w:r>
          </w:p>
          <w:p w14:paraId="534BB82D" w14:textId="77777777" w:rsidR="00102B64" w:rsidRPr="00E644C9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 xml:space="preserve"> п.Б.27., п. В.4.61.4</w:t>
            </w:r>
          </w:p>
          <w:p w14:paraId="70E23E07" w14:textId="7179792C" w:rsidR="00954935" w:rsidRPr="00E644C9" w:rsidRDefault="00102B64" w:rsidP="00417FE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E644C9">
              <w:rPr>
                <w:sz w:val="22"/>
                <w:szCs w:val="22"/>
              </w:rPr>
              <w:t>ТКП 339-20</w:t>
            </w:r>
            <w:r w:rsidR="00041353">
              <w:rPr>
                <w:sz w:val="22"/>
                <w:szCs w:val="22"/>
              </w:rPr>
              <w:t>22</w:t>
            </w:r>
            <w:r w:rsidRPr="00E644C9">
              <w:rPr>
                <w:sz w:val="22"/>
                <w:szCs w:val="22"/>
              </w:rPr>
              <w:t xml:space="preserve"> п.4.4.26.1</w:t>
            </w:r>
          </w:p>
        </w:tc>
        <w:tc>
          <w:tcPr>
            <w:tcW w:w="1710" w:type="dxa"/>
            <w:shd w:val="clear" w:color="auto" w:fill="auto"/>
          </w:tcPr>
          <w:p w14:paraId="6D74FD96" w14:textId="7CE69B0F" w:rsidR="00102B64" w:rsidRPr="00E644C9" w:rsidRDefault="00102B64" w:rsidP="00456B9C">
            <w:pPr>
              <w:pStyle w:val="af6"/>
              <w:ind w:left="-57" w:right="-57"/>
              <w:rPr>
                <w:lang w:val="ru-RU"/>
              </w:rPr>
            </w:pPr>
            <w:r w:rsidRPr="00E644C9">
              <w:rPr>
                <w:lang w:val="ru-RU"/>
              </w:rPr>
              <w:t>МВИ.МН</w:t>
            </w:r>
            <w:r w:rsidR="00456B9C">
              <w:rPr>
                <w:lang w:val="ru-RU"/>
              </w:rPr>
              <w:t xml:space="preserve"> </w:t>
            </w:r>
            <w:r w:rsidRPr="00E644C9">
              <w:t>43</w:t>
            </w:r>
            <w:r>
              <w:rPr>
                <w:lang w:val="ru-RU"/>
              </w:rPr>
              <w:t>20</w:t>
            </w:r>
            <w:r w:rsidRPr="00E644C9">
              <w:t>-2012</w:t>
            </w:r>
          </w:p>
        </w:tc>
      </w:tr>
      <w:tr w:rsidR="00102B64" w:rsidRPr="0032057B" w14:paraId="01124624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24817832" w14:textId="77777777" w:rsidR="006C5178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lang w:val="ru-RU"/>
              </w:rPr>
              <w:t>3.2</w:t>
            </w:r>
          </w:p>
          <w:p w14:paraId="4BE4AB57" w14:textId="7A8D945C" w:rsidR="00102B64" w:rsidRPr="00E644C9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bCs/>
              </w:rPr>
              <w:t>***</w:t>
            </w:r>
          </w:p>
        </w:tc>
        <w:tc>
          <w:tcPr>
            <w:tcW w:w="2410" w:type="dxa"/>
            <w:vMerge/>
            <w:shd w:val="clear" w:color="auto" w:fill="auto"/>
          </w:tcPr>
          <w:p w14:paraId="1E8E15DA" w14:textId="77777777" w:rsidR="00102B64" w:rsidRPr="00E644C9" w:rsidRDefault="00102B64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BE91F97" w14:textId="77777777" w:rsidR="00102B64" w:rsidRDefault="00102B64" w:rsidP="00102B64">
            <w:pPr>
              <w:pStyle w:val="af6"/>
              <w:ind w:left="-44"/>
              <w:rPr>
                <w:lang w:val="ru-RU"/>
              </w:rPr>
            </w:pPr>
            <w:r>
              <w:t>27.90/</w:t>
            </w:r>
          </w:p>
          <w:p w14:paraId="496DC410" w14:textId="77777777" w:rsidR="00102B64" w:rsidRPr="00E644C9" w:rsidRDefault="00102B64" w:rsidP="00102B64">
            <w:pPr>
              <w:pStyle w:val="af6"/>
              <w:ind w:left="-44"/>
            </w:pPr>
            <w:r>
              <w:t>22.000</w:t>
            </w:r>
          </w:p>
        </w:tc>
        <w:tc>
          <w:tcPr>
            <w:tcW w:w="1838" w:type="dxa"/>
            <w:shd w:val="clear" w:color="auto" w:fill="auto"/>
          </w:tcPr>
          <w:p w14:paraId="13077C59" w14:textId="77777777" w:rsidR="00102B64" w:rsidRDefault="00102B64" w:rsidP="00417FE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Отключающий </w:t>
            </w:r>
          </w:p>
          <w:p w14:paraId="213A1057" w14:textId="77777777" w:rsidR="00102B64" w:rsidRDefault="00102B64" w:rsidP="00417FE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дифференциальный ток</w:t>
            </w:r>
          </w:p>
          <w:p w14:paraId="4B91A150" w14:textId="77777777" w:rsidR="00102B64" w:rsidRPr="00E644C9" w:rsidRDefault="00102B64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2CE64D62" w14:textId="77777777" w:rsidR="00102B64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181-2009, </w:t>
            </w:r>
          </w:p>
          <w:p w14:paraId="1A3381D8" w14:textId="77777777" w:rsidR="00102B64" w:rsidRDefault="00102B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п. В.4.61.4; </w:t>
            </w:r>
          </w:p>
          <w:p w14:paraId="4508FBC2" w14:textId="4F20D13D" w:rsidR="00102B64" w:rsidRDefault="00102B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ТКП 339-20</w:t>
            </w:r>
            <w:r w:rsidR="00041353">
              <w:rPr>
                <w:sz w:val="22"/>
                <w:szCs w:val="22"/>
                <w:lang w:eastAsia="ru-RU"/>
              </w:rPr>
              <w:t>22</w:t>
            </w:r>
            <w:r>
              <w:rPr>
                <w:sz w:val="22"/>
                <w:szCs w:val="22"/>
                <w:lang w:eastAsia="ru-RU"/>
              </w:rPr>
              <w:t>,</w:t>
            </w:r>
          </w:p>
          <w:p w14:paraId="04AF157A" w14:textId="77777777" w:rsidR="00102B64" w:rsidRDefault="00102B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п. 4.4.26.7 г);</w:t>
            </w:r>
          </w:p>
          <w:p w14:paraId="4BD78E2F" w14:textId="77777777" w:rsidR="00102B64" w:rsidRDefault="00102B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СТБ ГОСТ Р </w:t>
            </w:r>
          </w:p>
          <w:p w14:paraId="27768900" w14:textId="139D1F10" w:rsidR="00102B64" w:rsidRDefault="00102B64" w:rsidP="00954935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50807-2003, п. 5.4;</w:t>
            </w:r>
          </w:p>
          <w:p w14:paraId="09729C5F" w14:textId="77777777" w:rsidR="00102B64" w:rsidRDefault="00102B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СН 4.04-01-2019 п.16.3.8</w:t>
            </w:r>
          </w:p>
          <w:p w14:paraId="0CE5940C" w14:textId="77777777" w:rsidR="00102B64" w:rsidRDefault="00102B64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>
              <w:rPr>
                <w:sz w:val="22"/>
                <w:szCs w:val="22"/>
              </w:rPr>
              <w:t xml:space="preserve"> 61009-1-2020</w:t>
            </w:r>
          </w:p>
          <w:p w14:paraId="23E0F71C" w14:textId="5C2A92BB" w:rsidR="00954935" w:rsidRPr="0095330C" w:rsidRDefault="00102B64" w:rsidP="00417FE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</w:rPr>
              <w:t>, п</w:t>
            </w:r>
            <w:r w:rsidRPr="0095330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D</w:t>
            </w:r>
            <w:r w:rsidRPr="0095330C">
              <w:rPr>
                <w:sz w:val="22"/>
                <w:szCs w:val="22"/>
              </w:rPr>
              <w:t>.2</w:t>
            </w:r>
          </w:p>
        </w:tc>
        <w:tc>
          <w:tcPr>
            <w:tcW w:w="1710" w:type="dxa"/>
            <w:shd w:val="clear" w:color="auto" w:fill="auto"/>
          </w:tcPr>
          <w:p w14:paraId="0874BA0D" w14:textId="77777777" w:rsidR="00102B64" w:rsidRPr="0032057B" w:rsidRDefault="00102B64" w:rsidP="00456B9C">
            <w:pPr>
              <w:pStyle w:val="af6"/>
              <w:ind w:left="-57" w:right="-57"/>
              <w:rPr>
                <w:lang w:val="ru-RU"/>
              </w:rPr>
            </w:pPr>
            <w:r>
              <w:rPr>
                <w:lang w:val="ru-RU"/>
              </w:rPr>
              <w:t>МВИ.МН 4334-2012</w:t>
            </w:r>
          </w:p>
        </w:tc>
      </w:tr>
      <w:tr w:rsidR="00102B64" w:rsidRPr="00E644C9" w14:paraId="70543D69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3CD472A4" w14:textId="77777777" w:rsidR="006C5178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lang w:val="ru-RU"/>
              </w:rPr>
              <w:t>3.3</w:t>
            </w:r>
          </w:p>
          <w:p w14:paraId="35197625" w14:textId="15ECE9DD" w:rsidR="00102B64" w:rsidRPr="00E644C9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bCs/>
              </w:rPr>
              <w:t>***</w:t>
            </w:r>
          </w:p>
        </w:tc>
        <w:tc>
          <w:tcPr>
            <w:tcW w:w="2410" w:type="dxa"/>
            <w:vMerge/>
            <w:shd w:val="clear" w:color="auto" w:fill="auto"/>
          </w:tcPr>
          <w:p w14:paraId="2CD64395" w14:textId="77777777" w:rsidR="00102B64" w:rsidRPr="00E644C9" w:rsidRDefault="00102B64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2EB7DD0" w14:textId="77777777" w:rsidR="00102B64" w:rsidRDefault="00102B64" w:rsidP="00102B64">
            <w:pPr>
              <w:pStyle w:val="af6"/>
              <w:ind w:left="-44"/>
              <w:rPr>
                <w:lang w:val="ru-RU"/>
              </w:rPr>
            </w:pPr>
            <w:r>
              <w:t>27.90/</w:t>
            </w:r>
          </w:p>
          <w:p w14:paraId="0F466C1F" w14:textId="77777777" w:rsidR="00102B64" w:rsidRPr="000A72FC" w:rsidRDefault="00102B64" w:rsidP="00102B64">
            <w:pPr>
              <w:pStyle w:val="af6"/>
              <w:ind w:left="-44"/>
              <w:rPr>
                <w:lang w:val="ru-RU"/>
              </w:rPr>
            </w:pPr>
            <w:r>
              <w:t>22.000</w:t>
            </w:r>
          </w:p>
        </w:tc>
        <w:tc>
          <w:tcPr>
            <w:tcW w:w="1838" w:type="dxa"/>
            <w:shd w:val="clear" w:color="auto" w:fill="auto"/>
          </w:tcPr>
          <w:p w14:paraId="1BAE8B09" w14:textId="77777777" w:rsidR="00102B64" w:rsidRDefault="00102B64" w:rsidP="00417FE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27" w:type="dxa"/>
            <w:shd w:val="clear" w:color="auto" w:fill="auto"/>
          </w:tcPr>
          <w:p w14:paraId="1218A915" w14:textId="77777777" w:rsidR="00102B64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181-2009, </w:t>
            </w:r>
          </w:p>
          <w:p w14:paraId="571B4D6D" w14:textId="77777777" w:rsidR="00102B64" w:rsidRDefault="00102B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п. В.4.61.4; </w:t>
            </w:r>
          </w:p>
          <w:p w14:paraId="4D763908" w14:textId="4D7B7ABE" w:rsidR="00102B64" w:rsidRDefault="00102B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ТКП 339-20</w:t>
            </w:r>
            <w:r w:rsidR="00041353">
              <w:rPr>
                <w:sz w:val="22"/>
                <w:szCs w:val="22"/>
                <w:lang w:eastAsia="ru-RU"/>
              </w:rPr>
              <w:t>22</w:t>
            </w:r>
            <w:r>
              <w:rPr>
                <w:sz w:val="22"/>
                <w:szCs w:val="22"/>
                <w:lang w:eastAsia="ru-RU"/>
              </w:rPr>
              <w:t>,</w:t>
            </w:r>
          </w:p>
          <w:p w14:paraId="4B76D5C0" w14:textId="77777777" w:rsidR="00102B64" w:rsidRDefault="00102B64" w:rsidP="009D3D2F">
            <w:pPr>
              <w:pStyle w:val="21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 п. 4.4.26.7 д);</w:t>
            </w:r>
          </w:p>
          <w:p w14:paraId="28F30B88" w14:textId="6C65D499" w:rsidR="00102B64" w:rsidRDefault="00954935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</w:t>
            </w:r>
            <w:r w:rsidR="00102B64">
              <w:rPr>
                <w:sz w:val="22"/>
                <w:szCs w:val="22"/>
                <w:lang w:eastAsia="ru-RU"/>
              </w:rPr>
              <w:t xml:space="preserve">ТБ ГОСТ Р </w:t>
            </w:r>
          </w:p>
          <w:p w14:paraId="0F0E1FA6" w14:textId="77777777" w:rsidR="00102B64" w:rsidRDefault="00102B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50807-2003, п. 5.14;</w:t>
            </w:r>
          </w:p>
          <w:p w14:paraId="2BE0E279" w14:textId="77777777" w:rsidR="00102B64" w:rsidRDefault="00102B64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IEC</w:t>
            </w:r>
            <w:r>
              <w:rPr>
                <w:sz w:val="22"/>
                <w:szCs w:val="22"/>
              </w:rPr>
              <w:t xml:space="preserve"> 61009-1-2020</w:t>
            </w:r>
          </w:p>
          <w:p w14:paraId="220F5EDA" w14:textId="684BF29D" w:rsidR="00954935" w:rsidRPr="0032057B" w:rsidRDefault="00102B64" w:rsidP="00417FE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п.5.3.8</w:t>
            </w:r>
          </w:p>
        </w:tc>
        <w:tc>
          <w:tcPr>
            <w:tcW w:w="1710" w:type="dxa"/>
            <w:shd w:val="clear" w:color="auto" w:fill="auto"/>
          </w:tcPr>
          <w:p w14:paraId="42B68D37" w14:textId="77777777" w:rsidR="00102B64" w:rsidRPr="00E644C9" w:rsidRDefault="00102B64" w:rsidP="00456B9C">
            <w:pPr>
              <w:pStyle w:val="af6"/>
              <w:ind w:left="-57" w:right="-57"/>
              <w:rPr>
                <w:lang w:val="ru-RU"/>
              </w:rPr>
            </w:pPr>
            <w:r>
              <w:t>МВИ.МН 4334-2012</w:t>
            </w:r>
          </w:p>
        </w:tc>
      </w:tr>
      <w:tr w:rsidR="00102B64" w:rsidRPr="00E644C9" w14:paraId="38520BC6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2DB002FF" w14:textId="77777777" w:rsidR="006C5178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lang w:val="ru-RU"/>
              </w:rPr>
              <w:t>3.4</w:t>
            </w:r>
          </w:p>
          <w:p w14:paraId="6AC4DB74" w14:textId="3D3ECFA0" w:rsidR="00102B64" w:rsidRPr="00E644C9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bCs/>
              </w:rPr>
              <w:t>***</w:t>
            </w:r>
          </w:p>
        </w:tc>
        <w:tc>
          <w:tcPr>
            <w:tcW w:w="2410" w:type="dxa"/>
            <w:vMerge/>
            <w:shd w:val="clear" w:color="auto" w:fill="auto"/>
          </w:tcPr>
          <w:p w14:paraId="1D23EA27" w14:textId="77777777" w:rsidR="00102B64" w:rsidRPr="00E644C9" w:rsidRDefault="00102B64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5DA9B22" w14:textId="77777777" w:rsidR="00102B64" w:rsidRDefault="00102B64" w:rsidP="00102B64">
            <w:pPr>
              <w:pStyle w:val="af6"/>
              <w:ind w:left="-44"/>
              <w:rPr>
                <w:lang w:val="ru-RU"/>
              </w:rPr>
            </w:pPr>
            <w:r>
              <w:t>27.90/</w:t>
            </w:r>
          </w:p>
          <w:p w14:paraId="2E7E2D56" w14:textId="77777777" w:rsidR="00102B64" w:rsidRPr="000A72FC" w:rsidRDefault="00102B64" w:rsidP="00102B64">
            <w:pPr>
              <w:pStyle w:val="af6"/>
              <w:ind w:left="-44"/>
              <w:rPr>
                <w:lang w:val="ru-RU"/>
              </w:rPr>
            </w:pPr>
            <w:r>
              <w:t>22.000</w:t>
            </w:r>
          </w:p>
        </w:tc>
        <w:tc>
          <w:tcPr>
            <w:tcW w:w="1838" w:type="dxa"/>
            <w:shd w:val="clear" w:color="auto" w:fill="auto"/>
          </w:tcPr>
          <w:p w14:paraId="399E08BF" w14:textId="77777777" w:rsidR="00102B64" w:rsidRDefault="00102B64" w:rsidP="00417FE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127" w:type="dxa"/>
            <w:shd w:val="clear" w:color="auto" w:fill="auto"/>
          </w:tcPr>
          <w:p w14:paraId="7EC24C51" w14:textId="77777777" w:rsidR="00102B64" w:rsidRDefault="00102B64" w:rsidP="009D3D2F">
            <w:pPr>
              <w:spacing w:before="20" w:after="20"/>
              <w:ind w:left="-57" w:right="-57"/>
              <w:rPr>
                <w:smallCaps/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181-2009,</w:t>
            </w:r>
          </w:p>
          <w:p w14:paraId="7EF6C3D2" w14:textId="2F24FEFD" w:rsidR="00102B64" w:rsidRDefault="00102B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п. В.4.61.4;</w:t>
            </w:r>
          </w:p>
          <w:p w14:paraId="5BC34DFE" w14:textId="77777777" w:rsidR="00102B64" w:rsidRDefault="00102B64" w:rsidP="009D3D2F">
            <w:pPr>
              <w:pStyle w:val="210"/>
              <w:snapToGrid w:val="0"/>
              <w:spacing w:before="20" w:after="20"/>
              <w:ind w:left="-57" w:right="-57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СН 4.04-01-2019 п.16.3.7</w:t>
            </w:r>
          </w:p>
          <w:p w14:paraId="1D452322" w14:textId="44A75357" w:rsidR="00954935" w:rsidRPr="00E644C9" w:rsidRDefault="00102B64" w:rsidP="00417FE3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30339-95, п.4.2.9</w:t>
            </w:r>
          </w:p>
        </w:tc>
        <w:tc>
          <w:tcPr>
            <w:tcW w:w="1710" w:type="dxa"/>
            <w:shd w:val="clear" w:color="auto" w:fill="auto"/>
          </w:tcPr>
          <w:p w14:paraId="006185AE" w14:textId="77777777" w:rsidR="00102B64" w:rsidRPr="00E644C9" w:rsidRDefault="00102B64" w:rsidP="00456B9C">
            <w:pPr>
              <w:pStyle w:val="af6"/>
              <w:ind w:left="-57" w:right="-57"/>
              <w:rPr>
                <w:lang w:val="ru-RU"/>
              </w:rPr>
            </w:pPr>
            <w:r>
              <w:t>МВИ.МН 4334-2012</w:t>
            </w:r>
          </w:p>
        </w:tc>
      </w:tr>
      <w:tr w:rsidR="00102B64" w:rsidRPr="00E644C9" w14:paraId="42CAAF47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0FD2DD9F" w14:textId="77777777" w:rsidR="00102B64" w:rsidRPr="0083232A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/>
              </w:rPr>
              <w:t>4.1</w:t>
            </w:r>
            <w:r>
              <w:rPr>
                <w:bCs/>
              </w:rPr>
              <w:t>*</w:t>
            </w:r>
          </w:p>
          <w:p w14:paraId="077E6D10" w14:textId="77777777" w:rsidR="00102B64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14:paraId="278CD63C" w14:textId="77777777" w:rsidR="00102B64" w:rsidRPr="0083232A" w:rsidRDefault="00102B64" w:rsidP="00102B64">
            <w:pPr>
              <w:pStyle w:val="52"/>
              <w:rPr>
                <w:rStyle w:val="FontStyle23"/>
                <w:rFonts w:eastAsia="Times New Roman"/>
                <w:b w:val="0"/>
                <w:lang w:val="ru-RU"/>
              </w:rPr>
            </w:pPr>
            <w:r w:rsidRPr="0083232A">
              <w:rPr>
                <w:rStyle w:val="FontStyle23"/>
                <w:rFonts w:eastAsia="Times New Roman"/>
                <w:b w:val="0"/>
              </w:rPr>
              <w:t>Ручной электроизоли</w:t>
            </w:r>
            <w:r w:rsidRPr="0083232A">
              <w:rPr>
                <w:rStyle w:val="FontStyle23"/>
                <w:rFonts w:eastAsia="Times New Roman"/>
                <w:b w:val="0"/>
                <w:lang w:val="ru-RU"/>
              </w:rPr>
              <w:t>-</w:t>
            </w:r>
            <w:r w:rsidRPr="0083232A">
              <w:rPr>
                <w:rStyle w:val="FontStyle23"/>
                <w:rFonts w:eastAsia="Times New Roman"/>
                <w:b w:val="0"/>
              </w:rPr>
              <w:t>рующий инструмент</w:t>
            </w:r>
          </w:p>
          <w:p w14:paraId="182AC34D" w14:textId="77777777" w:rsidR="00102B64" w:rsidRPr="00E644C9" w:rsidRDefault="00102B64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037B7C" w14:textId="77777777" w:rsidR="00102B64" w:rsidRPr="0083232A" w:rsidRDefault="00102B64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25.73/</w:t>
            </w:r>
          </w:p>
          <w:p w14:paraId="3B931533" w14:textId="5DA52D05" w:rsidR="00102B64" w:rsidRDefault="00102B64" w:rsidP="009D3D2F">
            <w:pPr>
              <w:pStyle w:val="af6"/>
              <w:ind w:left="-57"/>
              <w:jc w:val="both"/>
            </w:pPr>
            <w:r w:rsidRPr="0083232A">
              <w:t>29.113</w:t>
            </w:r>
          </w:p>
        </w:tc>
        <w:tc>
          <w:tcPr>
            <w:tcW w:w="1838" w:type="dxa"/>
            <w:shd w:val="clear" w:color="auto" w:fill="auto"/>
          </w:tcPr>
          <w:p w14:paraId="00A444EF" w14:textId="77777777" w:rsidR="00522A6C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DC24A6"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4E0F3C0E" w14:textId="77777777" w:rsidR="00102B64" w:rsidRDefault="00102B64" w:rsidP="00417FE3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DC24A6">
              <w:rPr>
                <w:sz w:val="22"/>
                <w:szCs w:val="22"/>
              </w:rPr>
              <w:t>50 Гц</w:t>
            </w:r>
            <w:r w:rsidRPr="00DC24A6">
              <w:rPr>
                <w:rStyle w:val="FontStyle23"/>
                <w:b w:val="0"/>
                <w:lang w:eastAsia="en-US"/>
              </w:rPr>
              <w:t xml:space="preserve"> </w:t>
            </w:r>
          </w:p>
          <w:p w14:paraId="14A11029" w14:textId="51994977" w:rsidR="00522A6C" w:rsidRPr="009D3D2F" w:rsidRDefault="00522A6C" w:rsidP="00417FE3">
            <w:pPr>
              <w:ind w:left="-57" w:right="-57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14:paraId="02762906" w14:textId="1D43AAE2" w:rsidR="00102B64" w:rsidRPr="0083232A" w:rsidRDefault="00102B64" w:rsidP="009D3D2F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83232A">
              <w:rPr>
                <w:rStyle w:val="FontStyle23"/>
                <w:b w:val="0"/>
                <w:lang w:eastAsia="en-US"/>
              </w:rPr>
              <w:t>ТКП 290-20</w:t>
            </w:r>
            <w:r w:rsidR="00954935">
              <w:rPr>
                <w:rStyle w:val="FontStyle23"/>
                <w:b w:val="0"/>
                <w:lang w:eastAsia="en-US"/>
              </w:rPr>
              <w:t>23</w:t>
            </w:r>
          </w:p>
          <w:p w14:paraId="4C44A3EB" w14:textId="77777777" w:rsidR="00954935" w:rsidRDefault="00102B64" w:rsidP="009D3D2F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83232A">
              <w:rPr>
                <w:rStyle w:val="FontStyle23"/>
                <w:b w:val="0"/>
                <w:lang w:eastAsia="en-US"/>
              </w:rPr>
              <w:t xml:space="preserve">п. </w:t>
            </w:r>
            <w:r w:rsidR="00954935">
              <w:rPr>
                <w:rStyle w:val="FontStyle23"/>
                <w:b w:val="0"/>
                <w:lang w:eastAsia="en-US"/>
              </w:rPr>
              <w:t xml:space="preserve">10.12.2, </w:t>
            </w:r>
          </w:p>
          <w:p w14:paraId="0295AEF6" w14:textId="77777777" w:rsidR="00417FE3" w:rsidRDefault="00954935" w:rsidP="009D3D2F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 xml:space="preserve">Приложение Ж., </w:t>
            </w:r>
          </w:p>
          <w:p w14:paraId="0A1071FF" w14:textId="5C9606F4" w:rsidR="00102B64" w:rsidRPr="0083232A" w:rsidRDefault="00954935" w:rsidP="009D3D2F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>таблица Ж.1</w:t>
            </w:r>
          </w:p>
          <w:p w14:paraId="34252BA6" w14:textId="77777777" w:rsidR="00417FE3" w:rsidRDefault="00954935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Эксплуатационная </w:t>
            </w:r>
          </w:p>
          <w:p w14:paraId="01F5A514" w14:textId="4365D18F" w:rsidR="00102B64" w:rsidRDefault="00954935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710" w:type="dxa"/>
            <w:shd w:val="clear" w:color="auto" w:fill="auto"/>
          </w:tcPr>
          <w:p w14:paraId="65263640" w14:textId="77DE886F" w:rsidR="00102B64" w:rsidRPr="0083232A" w:rsidRDefault="00102B64" w:rsidP="00456B9C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МВИ.МН</w:t>
            </w:r>
            <w:r w:rsidR="00522A6C">
              <w:rPr>
                <w:sz w:val="22"/>
                <w:szCs w:val="22"/>
              </w:rPr>
              <w:t xml:space="preserve"> </w:t>
            </w:r>
            <w:r w:rsidRPr="0083232A">
              <w:rPr>
                <w:sz w:val="22"/>
                <w:szCs w:val="22"/>
              </w:rPr>
              <w:t>4372-2012</w:t>
            </w:r>
          </w:p>
          <w:p w14:paraId="47CA9BE0" w14:textId="77777777" w:rsidR="00102B64" w:rsidRDefault="00102B64" w:rsidP="00456B9C">
            <w:pPr>
              <w:pStyle w:val="af6"/>
              <w:ind w:left="-57" w:right="-57"/>
            </w:pPr>
          </w:p>
        </w:tc>
      </w:tr>
      <w:tr w:rsidR="00102B64" w:rsidRPr="00E644C9" w14:paraId="45DA9AB2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034B9FF5" w14:textId="05FC1EF1" w:rsidR="00102B64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 w:eastAsia="ru-RU"/>
              </w:rPr>
              <w:t>5.1</w:t>
            </w:r>
            <w:r>
              <w:rPr>
                <w:bCs/>
              </w:rPr>
              <w:t>*</w:t>
            </w:r>
          </w:p>
        </w:tc>
        <w:tc>
          <w:tcPr>
            <w:tcW w:w="2410" w:type="dxa"/>
            <w:shd w:val="clear" w:color="auto" w:fill="auto"/>
          </w:tcPr>
          <w:p w14:paraId="07442A09" w14:textId="2CD64B46" w:rsidR="00102B64" w:rsidRPr="009D3D2F" w:rsidRDefault="00102B64" w:rsidP="00102B64">
            <w:pPr>
              <w:spacing w:line="280" w:lineRule="exact"/>
              <w:rPr>
                <w:sz w:val="22"/>
                <w:szCs w:val="22"/>
              </w:rPr>
            </w:pPr>
            <w:r w:rsidRPr="009D3D2F">
              <w:rPr>
                <w:sz w:val="22"/>
                <w:szCs w:val="22"/>
              </w:rPr>
              <w:t xml:space="preserve">Перчатки элетроизолирующие и обувь специальная </w:t>
            </w:r>
            <w:r w:rsidR="00954935">
              <w:rPr>
                <w:sz w:val="22"/>
                <w:szCs w:val="22"/>
              </w:rPr>
              <w:t xml:space="preserve">диэлектрическая </w:t>
            </w:r>
          </w:p>
        </w:tc>
        <w:tc>
          <w:tcPr>
            <w:tcW w:w="850" w:type="dxa"/>
            <w:shd w:val="clear" w:color="auto" w:fill="auto"/>
          </w:tcPr>
          <w:p w14:paraId="70374CBE" w14:textId="77777777" w:rsidR="00102B64" w:rsidRPr="0083232A" w:rsidRDefault="00102B64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22.19/</w:t>
            </w:r>
          </w:p>
          <w:p w14:paraId="5D0D5F4E" w14:textId="1487F6E2" w:rsidR="00102B64" w:rsidRDefault="00102B64" w:rsidP="009D3D2F">
            <w:pPr>
              <w:pStyle w:val="af6"/>
              <w:ind w:left="-57"/>
              <w:jc w:val="both"/>
            </w:pPr>
            <w:r w:rsidRPr="0083232A">
              <w:t>29.113</w:t>
            </w:r>
          </w:p>
        </w:tc>
        <w:tc>
          <w:tcPr>
            <w:tcW w:w="1838" w:type="dxa"/>
            <w:shd w:val="clear" w:color="auto" w:fill="auto"/>
          </w:tcPr>
          <w:p w14:paraId="650E2178" w14:textId="6235166E" w:rsidR="00954935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DC24A6">
              <w:rPr>
                <w:sz w:val="22"/>
                <w:szCs w:val="22"/>
              </w:rPr>
              <w:t>Испытание повышенным напряжением</w:t>
            </w:r>
            <w:r>
              <w:rPr>
                <w:sz w:val="22"/>
                <w:szCs w:val="22"/>
              </w:rPr>
              <w:t xml:space="preserve"> переменного тока</w:t>
            </w:r>
            <w:r w:rsidRPr="00DC24A6">
              <w:rPr>
                <w:sz w:val="22"/>
                <w:szCs w:val="22"/>
              </w:rPr>
              <w:t xml:space="preserve"> частотой 50 Гц с измерением тока утечки</w:t>
            </w:r>
          </w:p>
        </w:tc>
        <w:tc>
          <w:tcPr>
            <w:tcW w:w="2127" w:type="dxa"/>
            <w:shd w:val="clear" w:color="auto" w:fill="auto"/>
          </w:tcPr>
          <w:p w14:paraId="65646EA5" w14:textId="77777777" w:rsidR="00417FE3" w:rsidRDefault="00954935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Эксплуатационная </w:t>
            </w:r>
          </w:p>
          <w:p w14:paraId="5FB9238F" w14:textId="77777777" w:rsidR="00417FE3" w:rsidRDefault="00954935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документация, </w:t>
            </w:r>
          </w:p>
          <w:p w14:paraId="14ACB2AE" w14:textId="58F59099" w:rsidR="00954935" w:rsidRDefault="00954935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</w:t>
            </w:r>
          </w:p>
          <w:p w14:paraId="6A26E9F5" w14:textId="52EE2275" w:rsidR="00102B64" w:rsidRDefault="00954935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значения</w:t>
            </w:r>
          </w:p>
        </w:tc>
        <w:tc>
          <w:tcPr>
            <w:tcW w:w="1710" w:type="dxa"/>
            <w:shd w:val="clear" w:color="auto" w:fill="auto"/>
          </w:tcPr>
          <w:p w14:paraId="71EA5563" w14:textId="79D6E932" w:rsidR="00102B64" w:rsidRDefault="00102B64" w:rsidP="00456B9C">
            <w:pPr>
              <w:pStyle w:val="af6"/>
              <w:ind w:left="-57" w:right="-57"/>
            </w:pPr>
            <w:r w:rsidRPr="0083232A">
              <w:rPr>
                <w:lang w:val="ru-RU"/>
              </w:rPr>
              <w:t>МВИ.МН</w:t>
            </w:r>
            <w:r>
              <w:rPr>
                <w:lang w:val="ru-RU"/>
              </w:rPr>
              <w:t xml:space="preserve"> </w:t>
            </w:r>
            <w:r w:rsidRPr="0083232A">
              <w:rPr>
                <w:lang w:val="ru-RU"/>
              </w:rPr>
              <w:t>4372-2012</w:t>
            </w:r>
          </w:p>
        </w:tc>
      </w:tr>
      <w:tr w:rsidR="00954935" w:rsidRPr="00E644C9" w14:paraId="7D52E685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2C458953" w14:textId="353D1E48" w:rsidR="00954935" w:rsidRDefault="00954935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 w:eastAsia="ru-RU"/>
              </w:rPr>
              <w:lastRenderedPageBreak/>
              <w:t>6.1</w:t>
            </w:r>
            <w:r>
              <w:rPr>
                <w:bCs/>
              </w:rPr>
              <w:t>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04BF92EA" w14:textId="77777777" w:rsidR="00954935" w:rsidRPr="0083232A" w:rsidRDefault="00954935" w:rsidP="00102B64">
            <w:pPr>
              <w:pStyle w:val="Style2"/>
              <w:widowControl/>
              <w:spacing w:line="240" w:lineRule="auto"/>
              <w:jc w:val="left"/>
              <w:outlineLvl w:val="0"/>
              <w:rPr>
                <w:rStyle w:val="FontStyle23"/>
                <w:b w:val="0"/>
                <w:lang w:eastAsia="en-US"/>
              </w:rPr>
            </w:pPr>
            <w:r w:rsidRPr="0083232A">
              <w:rPr>
                <w:rStyle w:val="FontStyle23"/>
                <w:b w:val="0"/>
                <w:lang w:eastAsia="en-US"/>
              </w:rPr>
              <w:t>Указатели напряжения выше 1000 В</w:t>
            </w:r>
          </w:p>
          <w:p w14:paraId="02B20D46" w14:textId="77777777" w:rsidR="00954935" w:rsidRPr="00E644C9" w:rsidRDefault="00954935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473DDEB" w14:textId="77777777" w:rsidR="00954935" w:rsidRPr="0083232A" w:rsidRDefault="00954935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26.51/</w:t>
            </w:r>
          </w:p>
          <w:p w14:paraId="03B3DAEC" w14:textId="2C156214" w:rsidR="00954935" w:rsidRDefault="00954935" w:rsidP="009D3D2F">
            <w:pPr>
              <w:pStyle w:val="af6"/>
              <w:ind w:left="-57"/>
              <w:jc w:val="both"/>
            </w:pPr>
            <w:r w:rsidRPr="0083232A">
              <w:t>29.113</w:t>
            </w:r>
          </w:p>
        </w:tc>
        <w:tc>
          <w:tcPr>
            <w:tcW w:w="1838" w:type="dxa"/>
            <w:shd w:val="clear" w:color="auto" w:fill="auto"/>
          </w:tcPr>
          <w:p w14:paraId="4B606DB6" w14:textId="77777777" w:rsidR="00954935" w:rsidRDefault="00954935" w:rsidP="00417FE3">
            <w:pPr>
              <w:ind w:left="-57" w:right="-57"/>
              <w:rPr>
                <w:sz w:val="22"/>
                <w:szCs w:val="22"/>
              </w:rPr>
            </w:pPr>
            <w:r w:rsidRPr="004654E3">
              <w:rPr>
                <w:sz w:val="22"/>
                <w:szCs w:val="22"/>
              </w:rPr>
              <w:t>Испытание изо-лирующей части повышенным на-пряжением частотой 50 Гц</w:t>
            </w:r>
          </w:p>
          <w:p w14:paraId="25E254D3" w14:textId="77777777" w:rsidR="00954935" w:rsidRDefault="00954935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4B54A58B" w14:textId="77777777" w:rsidR="00954935" w:rsidRPr="0083232A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83232A">
              <w:rPr>
                <w:rStyle w:val="FontStyle23"/>
                <w:b w:val="0"/>
                <w:lang w:eastAsia="en-US"/>
              </w:rPr>
              <w:t>ТКП 290-20</w:t>
            </w:r>
            <w:r>
              <w:rPr>
                <w:rStyle w:val="FontStyle23"/>
                <w:b w:val="0"/>
                <w:lang w:eastAsia="en-US"/>
              </w:rPr>
              <w:t>23</w:t>
            </w:r>
          </w:p>
          <w:p w14:paraId="095FABED" w14:textId="5CEB9197" w:rsidR="00954935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83232A">
              <w:rPr>
                <w:rStyle w:val="FontStyle23"/>
                <w:b w:val="0"/>
                <w:lang w:eastAsia="en-US"/>
              </w:rPr>
              <w:t xml:space="preserve">п. </w:t>
            </w:r>
            <w:r>
              <w:rPr>
                <w:rStyle w:val="FontStyle23"/>
                <w:b w:val="0"/>
                <w:lang w:eastAsia="en-US"/>
              </w:rPr>
              <w:t xml:space="preserve">10.5.3, </w:t>
            </w:r>
          </w:p>
          <w:p w14:paraId="1E937917" w14:textId="77777777" w:rsidR="00417FE3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 xml:space="preserve">Приложение Ж., </w:t>
            </w:r>
          </w:p>
          <w:p w14:paraId="36536230" w14:textId="196A5033" w:rsidR="00954935" w:rsidRPr="0083232A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>таблица Ж.1</w:t>
            </w:r>
          </w:p>
          <w:p w14:paraId="7FCF41BA" w14:textId="77777777" w:rsidR="00417FE3" w:rsidRDefault="00954935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Эксплуатационная </w:t>
            </w:r>
          </w:p>
          <w:p w14:paraId="76DCD8E3" w14:textId="1A99228D" w:rsidR="00954935" w:rsidRDefault="00954935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710" w:type="dxa"/>
            <w:shd w:val="clear" w:color="auto" w:fill="auto"/>
          </w:tcPr>
          <w:p w14:paraId="1405922D" w14:textId="0DB2F075" w:rsidR="00954935" w:rsidRPr="0083232A" w:rsidRDefault="00954935" w:rsidP="00456B9C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МВИ.МН</w:t>
            </w:r>
            <w:r w:rsidR="00456B9C">
              <w:rPr>
                <w:sz w:val="22"/>
                <w:szCs w:val="22"/>
              </w:rPr>
              <w:t xml:space="preserve"> </w:t>
            </w:r>
            <w:r w:rsidRPr="0083232A">
              <w:rPr>
                <w:sz w:val="22"/>
                <w:szCs w:val="22"/>
              </w:rPr>
              <w:t>4372-2012</w:t>
            </w:r>
          </w:p>
          <w:p w14:paraId="117980E7" w14:textId="77777777" w:rsidR="00954935" w:rsidRDefault="00954935" w:rsidP="00456B9C">
            <w:pPr>
              <w:pStyle w:val="af6"/>
              <w:ind w:left="-57" w:right="-57"/>
            </w:pPr>
          </w:p>
        </w:tc>
      </w:tr>
      <w:tr w:rsidR="00954935" w:rsidRPr="00E644C9" w14:paraId="3D39567C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224BAD29" w14:textId="34C587BD" w:rsidR="00954935" w:rsidRDefault="00954935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 w:eastAsia="ru-RU"/>
              </w:rPr>
              <w:t>6.2</w:t>
            </w:r>
            <w:r>
              <w:rPr>
                <w:bCs/>
              </w:rPr>
              <w:t>*</w:t>
            </w:r>
          </w:p>
        </w:tc>
        <w:tc>
          <w:tcPr>
            <w:tcW w:w="2410" w:type="dxa"/>
            <w:vMerge/>
            <w:shd w:val="clear" w:color="auto" w:fill="auto"/>
          </w:tcPr>
          <w:p w14:paraId="4C3EB33E" w14:textId="77777777" w:rsidR="00954935" w:rsidRPr="00E644C9" w:rsidRDefault="00954935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8F52AC4" w14:textId="77777777" w:rsidR="00954935" w:rsidRPr="0083232A" w:rsidRDefault="00954935" w:rsidP="009D3D2F">
            <w:pPr>
              <w:ind w:left="-57"/>
              <w:jc w:val="both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26.51/</w:t>
            </w:r>
          </w:p>
          <w:p w14:paraId="1C6F37F4" w14:textId="10765129" w:rsidR="00954935" w:rsidRDefault="00954935" w:rsidP="009D3D2F">
            <w:pPr>
              <w:pStyle w:val="af6"/>
              <w:ind w:left="-57"/>
              <w:jc w:val="both"/>
            </w:pPr>
            <w:r w:rsidRPr="0083232A">
              <w:t>29.113</w:t>
            </w:r>
          </w:p>
        </w:tc>
        <w:tc>
          <w:tcPr>
            <w:tcW w:w="1838" w:type="dxa"/>
            <w:shd w:val="clear" w:color="auto" w:fill="auto"/>
          </w:tcPr>
          <w:p w14:paraId="26144EF7" w14:textId="77777777" w:rsidR="00954935" w:rsidRDefault="00954935" w:rsidP="00417FE3">
            <w:pPr>
              <w:ind w:left="-57" w:right="-57"/>
              <w:rPr>
                <w:rStyle w:val="FontStyle23"/>
                <w:b w:val="0"/>
              </w:rPr>
            </w:pPr>
            <w:r w:rsidRPr="0083232A">
              <w:rPr>
                <w:rStyle w:val="FontStyle23"/>
                <w:b w:val="0"/>
              </w:rPr>
              <w:t>Испытание рабочей части повышенным напряжением</w:t>
            </w:r>
            <w:r>
              <w:rPr>
                <w:rStyle w:val="FontStyle23"/>
                <w:b w:val="0"/>
              </w:rPr>
              <w:t xml:space="preserve"> переменного тока частотой 50 Гц</w:t>
            </w:r>
          </w:p>
          <w:p w14:paraId="71C24ABA" w14:textId="77777777" w:rsidR="00954935" w:rsidRDefault="00954935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5B9BF86" w14:textId="77777777" w:rsidR="00954935" w:rsidRDefault="00954935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730C1977" w14:textId="5FE31F3D" w:rsidR="00954935" w:rsidRPr="0083232A" w:rsidRDefault="00954935" w:rsidP="00456B9C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МВИ.МН</w:t>
            </w:r>
            <w:r w:rsidR="00456B9C">
              <w:rPr>
                <w:sz w:val="22"/>
                <w:szCs w:val="22"/>
              </w:rPr>
              <w:t xml:space="preserve"> </w:t>
            </w:r>
            <w:r w:rsidRPr="0083232A">
              <w:rPr>
                <w:sz w:val="22"/>
                <w:szCs w:val="22"/>
              </w:rPr>
              <w:t>4372-2012</w:t>
            </w:r>
          </w:p>
          <w:p w14:paraId="01F55E8F" w14:textId="77777777" w:rsidR="00954935" w:rsidRDefault="00954935" w:rsidP="00456B9C">
            <w:pPr>
              <w:pStyle w:val="af6"/>
              <w:ind w:left="-57" w:right="-57"/>
            </w:pPr>
          </w:p>
        </w:tc>
      </w:tr>
      <w:tr w:rsidR="00954935" w:rsidRPr="00E644C9" w14:paraId="44385BF3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1A8215FD" w14:textId="3239E87C" w:rsidR="00954935" w:rsidRDefault="00954935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t>6.3</w:t>
            </w:r>
            <w:r>
              <w:rPr>
                <w:bCs/>
              </w:rPr>
              <w:t>*</w:t>
            </w:r>
          </w:p>
        </w:tc>
        <w:tc>
          <w:tcPr>
            <w:tcW w:w="2410" w:type="dxa"/>
            <w:vMerge/>
            <w:shd w:val="clear" w:color="auto" w:fill="auto"/>
          </w:tcPr>
          <w:p w14:paraId="0B9242F6" w14:textId="77777777" w:rsidR="00954935" w:rsidRPr="00E644C9" w:rsidRDefault="00954935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298B96E" w14:textId="77777777" w:rsidR="00954935" w:rsidRDefault="00954935" w:rsidP="009D3D2F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051F85C0" w14:textId="680EAFBD" w:rsidR="00954935" w:rsidRDefault="00954935" w:rsidP="009D3D2F">
            <w:pPr>
              <w:pStyle w:val="af6"/>
              <w:ind w:left="-57"/>
              <w:jc w:val="both"/>
            </w:pPr>
            <w:r>
              <w:t>29.113</w:t>
            </w:r>
          </w:p>
        </w:tc>
        <w:tc>
          <w:tcPr>
            <w:tcW w:w="1838" w:type="dxa"/>
            <w:shd w:val="clear" w:color="auto" w:fill="auto"/>
          </w:tcPr>
          <w:p w14:paraId="0B4018E4" w14:textId="77777777" w:rsidR="00954935" w:rsidRDefault="00954935" w:rsidP="00417FE3">
            <w:pPr>
              <w:ind w:left="-57" w:right="-57"/>
              <w:rPr>
                <w:rStyle w:val="FontStyle23"/>
                <w:b w:val="0"/>
                <w:bCs w:val="0"/>
                <w:lang w:eastAsia="en-US"/>
              </w:rPr>
            </w:pPr>
            <w:r>
              <w:rPr>
                <w:rStyle w:val="FontStyle23"/>
                <w:b w:val="0"/>
              </w:rPr>
              <w:t>Измерение</w:t>
            </w:r>
            <w:r>
              <w:rPr>
                <w:rStyle w:val="FontStyle23"/>
                <w:b w:val="0"/>
                <w:bCs w:val="0"/>
                <w:lang w:eastAsia="en-US"/>
              </w:rPr>
              <w:t xml:space="preserve"> напряжения индикации</w:t>
            </w:r>
          </w:p>
          <w:p w14:paraId="255ADAF0" w14:textId="1678CC64" w:rsidR="00417FE3" w:rsidRDefault="00417FE3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98DE7E7" w14:textId="77777777" w:rsidR="00954935" w:rsidRDefault="00954935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44066408" w14:textId="52D6D66A" w:rsidR="00954935" w:rsidRPr="00954935" w:rsidRDefault="00954935" w:rsidP="00456B9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</w:t>
            </w:r>
            <w:r w:rsidR="00456B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4372-2012</w:t>
            </w:r>
          </w:p>
        </w:tc>
      </w:tr>
      <w:tr w:rsidR="00954935" w:rsidRPr="00E644C9" w14:paraId="2060BC15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32C507E6" w14:textId="7BCB2C03" w:rsidR="00954935" w:rsidRDefault="00954935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t>7.1</w:t>
            </w:r>
            <w:r>
              <w:rPr>
                <w:bCs/>
              </w:rPr>
              <w:t>*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C646A0C" w14:textId="77777777" w:rsidR="00954935" w:rsidRDefault="00954935" w:rsidP="00102B64">
            <w:pPr>
              <w:pStyle w:val="af6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Указатели напряжения до 1000 В</w:t>
            </w:r>
          </w:p>
          <w:p w14:paraId="4BCCD56D" w14:textId="77777777" w:rsidR="00954935" w:rsidRPr="00E644C9" w:rsidRDefault="00954935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3452B0B" w14:textId="77777777" w:rsidR="00954935" w:rsidRDefault="00954935" w:rsidP="009D3D2F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0C248C65" w14:textId="3F913949" w:rsidR="00954935" w:rsidRDefault="00954935" w:rsidP="009D3D2F">
            <w:pPr>
              <w:pStyle w:val="af6"/>
              <w:ind w:left="-57"/>
              <w:jc w:val="both"/>
            </w:pPr>
            <w:r>
              <w:t>29.113</w:t>
            </w:r>
          </w:p>
        </w:tc>
        <w:tc>
          <w:tcPr>
            <w:tcW w:w="1838" w:type="dxa"/>
            <w:shd w:val="clear" w:color="auto" w:fill="auto"/>
          </w:tcPr>
          <w:p w14:paraId="114D752F" w14:textId="77777777" w:rsidR="00954935" w:rsidRDefault="00954935" w:rsidP="00417FE3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>Измерение тока протекающего через указатель</w:t>
            </w:r>
          </w:p>
          <w:p w14:paraId="712AB157" w14:textId="414F7BC3" w:rsidR="00954935" w:rsidRDefault="00954935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6C535681" w14:textId="77777777" w:rsidR="00954935" w:rsidRPr="0083232A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83232A">
              <w:rPr>
                <w:rStyle w:val="FontStyle23"/>
                <w:b w:val="0"/>
                <w:lang w:eastAsia="en-US"/>
              </w:rPr>
              <w:t>ТКП 290-20</w:t>
            </w:r>
            <w:r>
              <w:rPr>
                <w:rStyle w:val="FontStyle23"/>
                <w:b w:val="0"/>
                <w:lang w:eastAsia="en-US"/>
              </w:rPr>
              <w:t>23</w:t>
            </w:r>
          </w:p>
          <w:p w14:paraId="542A7BE9" w14:textId="76A76B65" w:rsidR="00954935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83232A">
              <w:rPr>
                <w:rStyle w:val="FontStyle23"/>
                <w:b w:val="0"/>
                <w:lang w:eastAsia="en-US"/>
              </w:rPr>
              <w:t xml:space="preserve">п. </w:t>
            </w:r>
            <w:r>
              <w:rPr>
                <w:rStyle w:val="FontStyle23"/>
                <w:b w:val="0"/>
                <w:lang w:eastAsia="en-US"/>
              </w:rPr>
              <w:t xml:space="preserve">10.5.9.4, </w:t>
            </w:r>
          </w:p>
          <w:p w14:paraId="193B4D9F" w14:textId="77777777" w:rsidR="00417FE3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 xml:space="preserve">Приложение Ж., </w:t>
            </w:r>
          </w:p>
          <w:p w14:paraId="7CE08CF5" w14:textId="327DA54D" w:rsidR="00954935" w:rsidRPr="0083232A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>таблица Ж.1</w:t>
            </w:r>
          </w:p>
          <w:p w14:paraId="6FCFFEAE" w14:textId="77777777" w:rsidR="00417FE3" w:rsidRDefault="00954935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Эксплуатационная </w:t>
            </w:r>
          </w:p>
          <w:p w14:paraId="0DE24EB8" w14:textId="131D8DA7" w:rsidR="00954935" w:rsidRDefault="00954935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710" w:type="dxa"/>
            <w:shd w:val="clear" w:color="auto" w:fill="auto"/>
          </w:tcPr>
          <w:p w14:paraId="69D0EB18" w14:textId="0A9CC8CF" w:rsidR="00954935" w:rsidRDefault="00954935" w:rsidP="00456B9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</w:t>
            </w:r>
            <w:r w:rsidR="00456B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4372-2012</w:t>
            </w:r>
          </w:p>
          <w:p w14:paraId="3DF2A2EA" w14:textId="77777777" w:rsidR="00954935" w:rsidRDefault="00954935" w:rsidP="00456B9C">
            <w:pPr>
              <w:pStyle w:val="af6"/>
              <w:ind w:left="-57" w:right="-57"/>
            </w:pPr>
          </w:p>
        </w:tc>
      </w:tr>
      <w:tr w:rsidR="00954935" w:rsidRPr="00E644C9" w14:paraId="1762B12E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517ABD58" w14:textId="0ED7E1AC" w:rsidR="00954935" w:rsidRDefault="00954935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t>7.2</w:t>
            </w:r>
            <w:r>
              <w:rPr>
                <w:bCs/>
              </w:rPr>
              <w:t>*</w:t>
            </w:r>
          </w:p>
        </w:tc>
        <w:tc>
          <w:tcPr>
            <w:tcW w:w="2410" w:type="dxa"/>
            <w:vMerge/>
            <w:shd w:val="clear" w:color="auto" w:fill="auto"/>
          </w:tcPr>
          <w:p w14:paraId="6CBEABC3" w14:textId="77777777" w:rsidR="00954935" w:rsidRPr="00E644C9" w:rsidRDefault="00954935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0AF930D2" w14:textId="77777777" w:rsidR="00954935" w:rsidRDefault="00954935" w:rsidP="009D3D2F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69D04D07" w14:textId="14D297A6" w:rsidR="00954935" w:rsidRDefault="00954935" w:rsidP="009D3D2F">
            <w:pPr>
              <w:pStyle w:val="af6"/>
              <w:ind w:left="-57"/>
              <w:jc w:val="both"/>
            </w:pPr>
            <w:r>
              <w:t>29.113</w:t>
            </w:r>
          </w:p>
        </w:tc>
        <w:tc>
          <w:tcPr>
            <w:tcW w:w="1838" w:type="dxa"/>
            <w:shd w:val="clear" w:color="auto" w:fill="auto"/>
          </w:tcPr>
          <w:p w14:paraId="6E1066FC" w14:textId="77777777" w:rsidR="00954935" w:rsidRDefault="00954935" w:rsidP="00417FE3">
            <w:pPr>
              <w:ind w:left="-57" w:right="-57"/>
              <w:rPr>
                <w:rStyle w:val="FontStyle23"/>
                <w:b w:val="0"/>
                <w:bCs w:val="0"/>
              </w:rPr>
            </w:pPr>
            <w:r>
              <w:rPr>
                <w:rStyle w:val="FontStyle23"/>
                <w:b w:val="0"/>
              </w:rPr>
              <w:t xml:space="preserve">Проверка схемы </w:t>
            </w:r>
          </w:p>
          <w:p w14:paraId="064BCDC8" w14:textId="77777777" w:rsidR="00954935" w:rsidRDefault="00954935" w:rsidP="00417FE3">
            <w:pPr>
              <w:ind w:left="-57" w:right="-57"/>
              <w:rPr>
                <w:rStyle w:val="FontStyle23"/>
                <w:b w:val="0"/>
                <w:bCs w:val="0"/>
              </w:rPr>
            </w:pPr>
            <w:r>
              <w:rPr>
                <w:rStyle w:val="FontStyle23"/>
                <w:b w:val="0"/>
              </w:rPr>
              <w:t xml:space="preserve">повышенным </w:t>
            </w:r>
          </w:p>
          <w:p w14:paraId="71DBBD10" w14:textId="77777777" w:rsidR="00954935" w:rsidRDefault="00954935" w:rsidP="00417FE3">
            <w:pPr>
              <w:ind w:left="-57" w:right="-57"/>
              <w:rPr>
                <w:rStyle w:val="FontStyle23"/>
                <w:b w:val="0"/>
              </w:rPr>
            </w:pPr>
            <w:r>
              <w:rPr>
                <w:rStyle w:val="FontStyle23"/>
                <w:b w:val="0"/>
              </w:rPr>
              <w:t>напряжением</w:t>
            </w:r>
          </w:p>
          <w:p w14:paraId="7727E2AD" w14:textId="25222B6E" w:rsidR="00954935" w:rsidRDefault="00954935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02FFE95" w14:textId="77777777" w:rsidR="00954935" w:rsidRDefault="00954935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40868D63" w14:textId="4261D24E" w:rsidR="00954935" w:rsidRDefault="00954935" w:rsidP="00456B9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</w:t>
            </w:r>
            <w:r w:rsidR="00456B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4372-2012</w:t>
            </w:r>
          </w:p>
          <w:p w14:paraId="5C467E28" w14:textId="77777777" w:rsidR="00954935" w:rsidRDefault="00954935" w:rsidP="00456B9C">
            <w:pPr>
              <w:pStyle w:val="af6"/>
              <w:ind w:left="-57" w:right="-57"/>
            </w:pPr>
          </w:p>
        </w:tc>
      </w:tr>
      <w:tr w:rsidR="00954935" w:rsidRPr="00E644C9" w14:paraId="13EDDC14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0DF5ECCD" w14:textId="04EAD64D" w:rsidR="00954935" w:rsidRDefault="00954935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t>7.3</w:t>
            </w:r>
            <w:r>
              <w:rPr>
                <w:bCs/>
              </w:rPr>
              <w:t>*</w:t>
            </w:r>
          </w:p>
        </w:tc>
        <w:tc>
          <w:tcPr>
            <w:tcW w:w="2410" w:type="dxa"/>
            <w:vMerge/>
            <w:shd w:val="clear" w:color="auto" w:fill="auto"/>
          </w:tcPr>
          <w:p w14:paraId="2E8A2CAC" w14:textId="77777777" w:rsidR="00954935" w:rsidRPr="00E644C9" w:rsidRDefault="00954935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02BF874" w14:textId="77777777" w:rsidR="00954935" w:rsidRDefault="00954935" w:rsidP="009D3D2F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05E07ECE" w14:textId="71E7419F" w:rsidR="00954935" w:rsidRDefault="00954935" w:rsidP="009D3D2F">
            <w:pPr>
              <w:pStyle w:val="af6"/>
              <w:ind w:left="-57"/>
              <w:jc w:val="both"/>
            </w:pPr>
            <w:r>
              <w:t>29.113</w:t>
            </w:r>
          </w:p>
        </w:tc>
        <w:tc>
          <w:tcPr>
            <w:tcW w:w="1838" w:type="dxa"/>
            <w:shd w:val="clear" w:color="auto" w:fill="auto"/>
          </w:tcPr>
          <w:p w14:paraId="24C17BD5" w14:textId="77777777" w:rsidR="00954935" w:rsidRDefault="00954935" w:rsidP="00417FE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повышенным напряжением </w:t>
            </w:r>
            <w:r>
              <w:rPr>
                <w:rStyle w:val="FontStyle23"/>
                <w:b w:val="0"/>
              </w:rPr>
              <w:t>переменного тока</w:t>
            </w:r>
            <w:r>
              <w:rPr>
                <w:sz w:val="22"/>
                <w:szCs w:val="22"/>
              </w:rPr>
              <w:t xml:space="preserve"> частотой 50 Гц</w:t>
            </w:r>
          </w:p>
          <w:p w14:paraId="106D60C8" w14:textId="44988DC8" w:rsidR="00954935" w:rsidRDefault="00954935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F26981F" w14:textId="77777777" w:rsidR="00954935" w:rsidRDefault="00954935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1D2915B3" w14:textId="1EC157F5" w:rsidR="00954935" w:rsidRDefault="00954935" w:rsidP="00456B9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</w:t>
            </w:r>
            <w:r w:rsidR="00456B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4372-2012</w:t>
            </w:r>
          </w:p>
          <w:p w14:paraId="16A6B156" w14:textId="77777777" w:rsidR="00954935" w:rsidRDefault="00954935" w:rsidP="00456B9C">
            <w:pPr>
              <w:pStyle w:val="af6"/>
              <w:ind w:left="-57" w:right="-57"/>
            </w:pPr>
          </w:p>
        </w:tc>
      </w:tr>
      <w:tr w:rsidR="00954935" w:rsidRPr="00E644C9" w14:paraId="0FED49A1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66549FED" w14:textId="4C32281A" w:rsidR="00954935" w:rsidRDefault="00954935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t>7.4</w:t>
            </w:r>
            <w:r>
              <w:rPr>
                <w:bCs/>
              </w:rPr>
              <w:t>*</w:t>
            </w:r>
          </w:p>
        </w:tc>
        <w:tc>
          <w:tcPr>
            <w:tcW w:w="2410" w:type="dxa"/>
            <w:vMerge/>
            <w:shd w:val="clear" w:color="auto" w:fill="auto"/>
          </w:tcPr>
          <w:p w14:paraId="5788389D" w14:textId="77777777" w:rsidR="00954935" w:rsidRPr="00E644C9" w:rsidRDefault="00954935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B395080" w14:textId="77777777" w:rsidR="00954935" w:rsidRDefault="00954935" w:rsidP="009D3D2F">
            <w:pPr>
              <w:ind w:lef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26.51/</w:t>
            </w:r>
          </w:p>
          <w:p w14:paraId="1FF0BFFF" w14:textId="20D21D49" w:rsidR="00954935" w:rsidRDefault="00954935" w:rsidP="009D3D2F">
            <w:pPr>
              <w:pStyle w:val="af6"/>
              <w:ind w:left="-57"/>
              <w:jc w:val="both"/>
            </w:pPr>
            <w:r>
              <w:t>29.113</w:t>
            </w:r>
          </w:p>
        </w:tc>
        <w:tc>
          <w:tcPr>
            <w:tcW w:w="1838" w:type="dxa"/>
            <w:shd w:val="clear" w:color="auto" w:fill="auto"/>
          </w:tcPr>
          <w:p w14:paraId="72024EC2" w14:textId="37BA4ABE" w:rsidR="00954935" w:rsidRDefault="00954935" w:rsidP="00417FE3">
            <w:pPr>
              <w:ind w:left="-57" w:right="-57"/>
              <w:rPr>
                <w:sz w:val="22"/>
                <w:szCs w:val="22"/>
              </w:rPr>
            </w:pPr>
            <w:r>
              <w:rPr>
                <w:rStyle w:val="FontStyle23"/>
                <w:b w:val="0"/>
              </w:rPr>
              <w:t>Измерение</w:t>
            </w:r>
            <w:r>
              <w:rPr>
                <w:rStyle w:val="FontStyle23"/>
                <w:b w:val="0"/>
                <w:bCs w:val="0"/>
                <w:lang w:eastAsia="en-US"/>
              </w:rPr>
              <w:t xml:space="preserve"> напряжения индикации</w:t>
            </w:r>
          </w:p>
        </w:tc>
        <w:tc>
          <w:tcPr>
            <w:tcW w:w="2127" w:type="dxa"/>
            <w:shd w:val="clear" w:color="auto" w:fill="auto"/>
          </w:tcPr>
          <w:p w14:paraId="009C4ED0" w14:textId="77777777" w:rsidR="00417FE3" w:rsidRDefault="00954935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Эксплуатационная документация, </w:t>
            </w:r>
          </w:p>
          <w:p w14:paraId="409C7D40" w14:textId="3507A045" w:rsidR="00954935" w:rsidRDefault="00954935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Фактические </w:t>
            </w:r>
          </w:p>
          <w:p w14:paraId="099E231D" w14:textId="650F38D7" w:rsidR="00954935" w:rsidRDefault="00417FE3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954935">
              <w:rPr>
                <w:sz w:val="22"/>
                <w:szCs w:val="22"/>
              </w:rPr>
              <w:t>начения</w:t>
            </w:r>
          </w:p>
          <w:p w14:paraId="5D94605C" w14:textId="4E7DCC74" w:rsidR="00417FE3" w:rsidRDefault="00417FE3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1AAD5AAF" w14:textId="21BC847B" w:rsidR="00954935" w:rsidRDefault="00954935" w:rsidP="00456B9C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МВИ.МН</w:t>
            </w:r>
            <w:r w:rsidR="00456B9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4372-2012</w:t>
            </w:r>
          </w:p>
          <w:p w14:paraId="20419B3D" w14:textId="77777777" w:rsidR="00954935" w:rsidRDefault="00954935" w:rsidP="00456B9C">
            <w:pPr>
              <w:pStyle w:val="af6"/>
              <w:ind w:left="-57" w:right="-57"/>
            </w:pPr>
          </w:p>
        </w:tc>
      </w:tr>
      <w:tr w:rsidR="00102B64" w:rsidRPr="00E644C9" w14:paraId="3F0425C0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1AB73AFC" w14:textId="60127CAB" w:rsidR="00102B64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/>
              </w:rPr>
              <w:t>8.1</w:t>
            </w:r>
            <w:r>
              <w:rPr>
                <w:bCs/>
              </w:rPr>
              <w:t>*</w:t>
            </w:r>
          </w:p>
        </w:tc>
        <w:tc>
          <w:tcPr>
            <w:tcW w:w="2410" w:type="dxa"/>
            <w:shd w:val="clear" w:color="auto" w:fill="auto"/>
          </w:tcPr>
          <w:p w14:paraId="025E98C3" w14:textId="40459792" w:rsidR="00102B64" w:rsidRPr="00E644C9" w:rsidRDefault="00102B64" w:rsidP="00102B64">
            <w:pPr>
              <w:spacing w:line="280" w:lineRule="exact"/>
              <w:rPr>
                <w:sz w:val="22"/>
                <w:szCs w:val="22"/>
              </w:rPr>
            </w:pPr>
            <w:r w:rsidRPr="0083232A">
              <w:rPr>
                <w:rStyle w:val="FontStyle23"/>
                <w:b w:val="0"/>
              </w:rPr>
              <w:t>Штанги электроизолирующие</w:t>
            </w:r>
          </w:p>
        </w:tc>
        <w:tc>
          <w:tcPr>
            <w:tcW w:w="850" w:type="dxa"/>
            <w:shd w:val="clear" w:color="auto" w:fill="auto"/>
          </w:tcPr>
          <w:p w14:paraId="48D481A6" w14:textId="77777777" w:rsidR="00102B64" w:rsidRPr="005A6934" w:rsidRDefault="00102B64" w:rsidP="009D3D2F">
            <w:pPr>
              <w:ind w:left="-57" w:right="-110"/>
              <w:jc w:val="both"/>
              <w:rPr>
                <w:sz w:val="22"/>
                <w:szCs w:val="22"/>
              </w:rPr>
            </w:pPr>
            <w:r w:rsidRPr="005A6934">
              <w:rPr>
                <w:spacing w:val="-6"/>
                <w:sz w:val="22"/>
                <w:szCs w:val="22"/>
              </w:rPr>
              <w:t>25.73</w:t>
            </w:r>
            <w:r w:rsidRPr="005A6934">
              <w:rPr>
                <w:sz w:val="22"/>
                <w:szCs w:val="22"/>
              </w:rPr>
              <w:t>/</w:t>
            </w:r>
          </w:p>
          <w:p w14:paraId="1B7E8D55" w14:textId="77777777" w:rsidR="00102B64" w:rsidRPr="005A6934" w:rsidRDefault="00102B64" w:rsidP="009D3D2F">
            <w:pPr>
              <w:ind w:left="-57" w:right="-110"/>
              <w:jc w:val="both"/>
              <w:rPr>
                <w:sz w:val="22"/>
                <w:szCs w:val="22"/>
              </w:rPr>
            </w:pPr>
            <w:r w:rsidRPr="005A6934">
              <w:rPr>
                <w:sz w:val="22"/>
                <w:szCs w:val="22"/>
              </w:rPr>
              <w:t>29.113</w:t>
            </w:r>
          </w:p>
          <w:p w14:paraId="021721B2" w14:textId="77777777" w:rsidR="00102B64" w:rsidRDefault="00102B64" w:rsidP="009D3D2F">
            <w:pPr>
              <w:pStyle w:val="af6"/>
              <w:ind w:left="-57"/>
              <w:jc w:val="both"/>
            </w:pPr>
          </w:p>
        </w:tc>
        <w:tc>
          <w:tcPr>
            <w:tcW w:w="1838" w:type="dxa"/>
            <w:shd w:val="clear" w:color="auto" w:fill="auto"/>
          </w:tcPr>
          <w:p w14:paraId="6100A90E" w14:textId="77777777" w:rsidR="00102B64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5A6934">
              <w:rPr>
                <w:sz w:val="22"/>
                <w:szCs w:val="22"/>
              </w:rPr>
              <w:t>Испытание повышенным напряжением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FontStyle23"/>
                <w:b w:val="0"/>
              </w:rPr>
              <w:t>переменного тока</w:t>
            </w:r>
            <w:r w:rsidRPr="005A6934">
              <w:rPr>
                <w:sz w:val="22"/>
                <w:szCs w:val="22"/>
              </w:rPr>
              <w:t xml:space="preserve"> частотой 50 Гц</w:t>
            </w:r>
          </w:p>
          <w:p w14:paraId="4C746DA0" w14:textId="77777777" w:rsidR="00102B64" w:rsidRDefault="00102B64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146F2C07" w14:textId="77777777" w:rsidR="00954935" w:rsidRPr="0083232A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83232A">
              <w:rPr>
                <w:rStyle w:val="FontStyle23"/>
                <w:b w:val="0"/>
                <w:lang w:eastAsia="en-US"/>
              </w:rPr>
              <w:t>ТКП 290-20</w:t>
            </w:r>
            <w:r>
              <w:rPr>
                <w:rStyle w:val="FontStyle23"/>
                <w:b w:val="0"/>
                <w:lang w:eastAsia="en-US"/>
              </w:rPr>
              <w:t>23</w:t>
            </w:r>
          </w:p>
          <w:p w14:paraId="07F8B7D4" w14:textId="315C78B2" w:rsidR="00954935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83232A">
              <w:rPr>
                <w:rStyle w:val="FontStyle23"/>
                <w:b w:val="0"/>
                <w:lang w:eastAsia="en-US"/>
              </w:rPr>
              <w:t xml:space="preserve">п. </w:t>
            </w:r>
            <w:r>
              <w:rPr>
                <w:rStyle w:val="FontStyle23"/>
                <w:b w:val="0"/>
                <w:lang w:eastAsia="en-US"/>
              </w:rPr>
              <w:t xml:space="preserve">10.2.2, </w:t>
            </w:r>
          </w:p>
          <w:p w14:paraId="0DAFC619" w14:textId="77777777" w:rsidR="00417FE3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 xml:space="preserve">Приложение Ж., </w:t>
            </w:r>
          </w:p>
          <w:p w14:paraId="6BB0E4BA" w14:textId="07882994" w:rsidR="00954935" w:rsidRPr="0083232A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>таблица Ж.1</w:t>
            </w:r>
          </w:p>
          <w:p w14:paraId="1DA161EC" w14:textId="77777777" w:rsidR="00417FE3" w:rsidRDefault="00954935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Эксплуатационная </w:t>
            </w:r>
          </w:p>
          <w:p w14:paraId="0E09F969" w14:textId="77777777" w:rsidR="00102B64" w:rsidRDefault="00954935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299E7A4C" w14:textId="2B4F55F5" w:rsidR="00417FE3" w:rsidRDefault="00417FE3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45BDD1B8" w14:textId="3F02053C" w:rsidR="00102B64" w:rsidRPr="0083232A" w:rsidRDefault="00102B64" w:rsidP="00456B9C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МВИ.МН</w:t>
            </w:r>
            <w:r w:rsidR="00456B9C">
              <w:rPr>
                <w:sz w:val="22"/>
                <w:szCs w:val="22"/>
              </w:rPr>
              <w:t xml:space="preserve"> </w:t>
            </w:r>
            <w:r w:rsidRPr="0083232A">
              <w:rPr>
                <w:sz w:val="22"/>
                <w:szCs w:val="22"/>
              </w:rPr>
              <w:t>4372-2012</w:t>
            </w:r>
          </w:p>
          <w:p w14:paraId="3FC68C60" w14:textId="77777777" w:rsidR="00102B64" w:rsidRDefault="00102B64" w:rsidP="00456B9C">
            <w:pPr>
              <w:pStyle w:val="af6"/>
              <w:ind w:left="-57" w:right="-57"/>
            </w:pPr>
          </w:p>
        </w:tc>
      </w:tr>
      <w:tr w:rsidR="00102B64" w:rsidRPr="00E644C9" w14:paraId="1002438B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0B44FBE6" w14:textId="1E234A8D" w:rsidR="00102B64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 w:eastAsia="ru-RU"/>
              </w:rPr>
              <w:t>9.1</w:t>
            </w:r>
            <w:r>
              <w:rPr>
                <w:bCs/>
              </w:rPr>
              <w:t>*</w:t>
            </w:r>
          </w:p>
        </w:tc>
        <w:tc>
          <w:tcPr>
            <w:tcW w:w="2410" w:type="dxa"/>
            <w:shd w:val="clear" w:color="auto" w:fill="auto"/>
          </w:tcPr>
          <w:p w14:paraId="70804FD6" w14:textId="4AEFBA5F" w:rsidR="00102B64" w:rsidRPr="00E644C9" w:rsidRDefault="00102B64" w:rsidP="00102B64">
            <w:pPr>
              <w:spacing w:line="280" w:lineRule="exact"/>
              <w:rPr>
                <w:sz w:val="22"/>
                <w:szCs w:val="22"/>
              </w:rPr>
            </w:pPr>
            <w:r w:rsidRPr="0083232A">
              <w:rPr>
                <w:rStyle w:val="FontStyle23"/>
                <w:b w:val="0"/>
              </w:rPr>
              <w:t xml:space="preserve">Клещи электроизмерительные и электроизолирующие </w:t>
            </w:r>
            <w:r w:rsidRPr="0083232A">
              <w:t>до 10</w:t>
            </w:r>
            <w:r>
              <w:t xml:space="preserve"> </w:t>
            </w:r>
            <w:r w:rsidRPr="0083232A">
              <w:t>кВ</w:t>
            </w:r>
          </w:p>
        </w:tc>
        <w:tc>
          <w:tcPr>
            <w:tcW w:w="850" w:type="dxa"/>
            <w:shd w:val="clear" w:color="auto" w:fill="auto"/>
          </w:tcPr>
          <w:p w14:paraId="69CD9C5C" w14:textId="77777777" w:rsidR="00102B64" w:rsidRPr="005A6934" w:rsidRDefault="00102B64" w:rsidP="009D3D2F">
            <w:pPr>
              <w:ind w:left="-57" w:right="-110"/>
              <w:jc w:val="both"/>
              <w:rPr>
                <w:sz w:val="22"/>
                <w:szCs w:val="22"/>
              </w:rPr>
            </w:pPr>
            <w:r w:rsidRPr="005A6934">
              <w:rPr>
                <w:spacing w:val="-6"/>
                <w:sz w:val="22"/>
                <w:szCs w:val="22"/>
              </w:rPr>
              <w:t>25.73</w:t>
            </w:r>
            <w:r w:rsidRPr="005A6934">
              <w:rPr>
                <w:sz w:val="22"/>
                <w:szCs w:val="22"/>
              </w:rPr>
              <w:t>/</w:t>
            </w:r>
          </w:p>
          <w:p w14:paraId="0583C82C" w14:textId="0FF46B10" w:rsidR="00102B64" w:rsidRDefault="00102B64" w:rsidP="009D3D2F">
            <w:pPr>
              <w:pStyle w:val="af6"/>
              <w:ind w:left="-57"/>
              <w:jc w:val="both"/>
            </w:pPr>
            <w:r w:rsidRPr="005A6934">
              <w:t>29.113</w:t>
            </w:r>
          </w:p>
        </w:tc>
        <w:tc>
          <w:tcPr>
            <w:tcW w:w="1838" w:type="dxa"/>
            <w:shd w:val="clear" w:color="auto" w:fill="auto"/>
          </w:tcPr>
          <w:p w14:paraId="17D97F52" w14:textId="77777777" w:rsidR="00102B64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5A6934">
              <w:rPr>
                <w:sz w:val="22"/>
                <w:szCs w:val="22"/>
              </w:rPr>
              <w:t>Испытание повышенным напряжением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FontStyle23"/>
                <w:b w:val="0"/>
              </w:rPr>
              <w:t>переменного тока</w:t>
            </w:r>
            <w:r w:rsidRPr="005A6934">
              <w:rPr>
                <w:sz w:val="22"/>
                <w:szCs w:val="22"/>
              </w:rPr>
              <w:t xml:space="preserve"> частотой 50 Гц</w:t>
            </w:r>
          </w:p>
          <w:p w14:paraId="2BA2E42D" w14:textId="2EBBFF08" w:rsidR="00954935" w:rsidRDefault="00954935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38F112A" w14:textId="77777777" w:rsidR="00954935" w:rsidRPr="0083232A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83232A">
              <w:rPr>
                <w:rStyle w:val="FontStyle23"/>
                <w:b w:val="0"/>
                <w:lang w:eastAsia="en-US"/>
              </w:rPr>
              <w:t>ТКП 290-20</w:t>
            </w:r>
            <w:r>
              <w:rPr>
                <w:rStyle w:val="FontStyle23"/>
                <w:b w:val="0"/>
                <w:lang w:eastAsia="en-US"/>
              </w:rPr>
              <w:t>23</w:t>
            </w:r>
          </w:p>
          <w:p w14:paraId="6292638E" w14:textId="0F38C945" w:rsidR="00954935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 w:rsidRPr="0083232A">
              <w:rPr>
                <w:rStyle w:val="FontStyle23"/>
                <w:b w:val="0"/>
                <w:lang w:eastAsia="en-US"/>
              </w:rPr>
              <w:t xml:space="preserve">п. </w:t>
            </w:r>
            <w:r>
              <w:rPr>
                <w:rStyle w:val="FontStyle23"/>
                <w:b w:val="0"/>
                <w:lang w:eastAsia="en-US"/>
              </w:rPr>
              <w:t xml:space="preserve">10.3.2, п.10.4.2, </w:t>
            </w:r>
          </w:p>
          <w:p w14:paraId="695881B3" w14:textId="77777777" w:rsidR="00417FE3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 xml:space="preserve">Приложение Ж., </w:t>
            </w:r>
          </w:p>
          <w:p w14:paraId="25021C9F" w14:textId="5336689F" w:rsidR="00954935" w:rsidRPr="0083232A" w:rsidRDefault="00954935" w:rsidP="00954935">
            <w:pPr>
              <w:ind w:left="-57" w:right="-57"/>
              <w:rPr>
                <w:rStyle w:val="FontStyle23"/>
                <w:b w:val="0"/>
                <w:lang w:eastAsia="en-US"/>
              </w:rPr>
            </w:pPr>
            <w:r>
              <w:rPr>
                <w:rStyle w:val="FontStyle23"/>
                <w:b w:val="0"/>
                <w:lang w:eastAsia="en-US"/>
              </w:rPr>
              <w:t>таблица Ж.1</w:t>
            </w:r>
          </w:p>
          <w:p w14:paraId="2C6ED211" w14:textId="77777777" w:rsidR="00417FE3" w:rsidRDefault="00954935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Эксплуатационная </w:t>
            </w:r>
          </w:p>
          <w:p w14:paraId="55BC4385" w14:textId="77777777" w:rsidR="00102B64" w:rsidRDefault="00954935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 </w:t>
            </w:r>
          </w:p>
          <w:p w14:paraId="210F7AE4" w14:textId="77777777" w:rsidR="00417FE3" w:rsidRDefault="00417FE3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5AE3739A" w14:textId="77777777" w:rsidR="00417FE3" w:rsidRDefault="00417FE3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  <w:p w14:paraId="231861EC" w14:textId="0374A1C6" w:rsidR="006C5178" w:rsidRDefault="006C5178" w:rsidP="00954935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5B7E6031" w14:textId="3CEE07DF" w:rsidR="00102B64" w:rsidRPr="0083232A" w:rsidRDefault="00102B64" w:rsidP="00456B9C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МВИ.МН</w:t>
            </w:r>
            <w:r w:rsidR="00456B9C">
              <w:rPr>
                <w:sz w:val="22"/>
                <w:szCs w:val="22"/>
              </w:rPr>
              <w:t xml:space="preserve"> </w:t>
            </w:r>
            <w:r w:rsidRPr="0083232A">
              <w:rPr>
                <w:sz w:val="22"/>
                <w:szCs w:val="22"/>
              </w:rPr>
              <w:t>4372-2012</w:t>
            </w:r>
          </w:p>
          <w:p w14:paraId="797170D3" w14:textId="77777777" w:rsidR="00102B64" w:rsidRDefault="00102B64" w:rsidP="00456B9C">
            <w:pPr>
              <w:pStyle w:val="af6"/>
              <w:ind w:left="-57" w:right="-57"/>
            </w:pPr>
          </w:p>
        </w:tc>
      </w:tr>
      <w:tr w:rsidR="00102B64" w:rsidRPr="00E644C9" w14:paraId="071F3680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0F8CBE8C" w14:textId="1A3D18FC" w:rsidR="00102B64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 w:eastAsia="ru-RU"/>
              </w:rPr>
              <w:lastRenderedPageBreak/>
              <w:t>10.1</w:t>
            </w:r>
            <w:r>
              <w:rPr>
                <w:lang w:val="ru-RU" w:eastAsia="ru-RU"/>
              </w:rPr>
              <w:t xml:space="preserve"> </w:t>
            </w:r>
            <w:r>
              <w:rPr>
                <w:bCs/>
              </w:rPr>
              <w:t>***</w:t>
            </w:r>
          </w:p>
        </w:tc>
        <w:tc>
          <w:tcPr>
            <w:tcW w:w="2410" w:type="dxa"/>
            <w:shd w:val="clear" w:color="auto" w:fill="auto"/>
          </w:tcPr>
          <w:p w14:paraId="34F44594" w14:textId="77777777" w:rsidR="00102B64" w:rsidRDefault="00102B64" w:rsidP="00102B64">
            <w:pPr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Помещения</w:t>
            </w:r>
            <w:r>
              <w:rPr>
                <w:sz w:val="22"/>
                <w:szCs w:val="22"/>
              </w:rPr>
              <w:t xml:space="preserve"> </w:t>
            </w:r>
            <w:r w:rsidRPr="0083232A">
              <w:rPr>
                <w:sz w:val="22"/>
                <w:szCs w:val="22"/>
              </w:rPr>
              <w:t>жилых,</w:t>
            </w:r>
            <w:r>
              <w:rPr>
                <w:sz w:val="22"/>
                <w:szCs w:val="22"/>
              </w:rPr>
              <w:t xml:space="preserve"> </w:t>
            </w:r>
            <w:r w:rsidRPr="0083232A">
              <w:rPr>
                <w:sz w:val="22"/>
                <w:szCs w:val="22"/>
              </w:rPr>
              <w:t>общественных зданий,</w:t>
            </w:r>
            <w:r>
              <w:rPr>
                <w:sz w:val="22"/>
                <w:szCs w:val="22"/>
              </w:rPr>
              <w:t xml:space="preserve"> </w:t>
            </w:r>
            <w:r w:rsidRPr="0083232A">
              <w:rPr>
                <w:sz w:val="22"/>
                <w:szCs w:val="22"/>
              </w:rPr>
              <w:t>территория жилой застройки</w:t>
            </w:r>
          </w:p>
          <w:p w14:paraId="2576B6F6" w14:textId="77777777" w:rsidR="00102B64" w:rsidRPr="00E644C9" w:rsidRDefault="00102B64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A1E03ED" w14:textId="77777777" w:rsidR="00102B64" w:rsidRDefault="00102B64" w:rsidP="009D3D2F">
            <w:pPr>
              <w:ind w:left="-57" w:right="-11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100.11/</w:t>
            </w:r>
          </w:p>
          <w:p w14:paraId="5655B463" w14:textId="0C8967AE" w:rsidR="00102B64" w:rsidRDefault="00102B64" w:rsidP="009D3D2F">
            <w:pPr>
              <w:pStyle w:val="af6"/>
              <w:ind w:left="-57"/>
              <w:jc w:val="both"/>
            </w:pPr>
            <w:r>
              <w:t>35.063</w:t>
            </w:r>
          </w:p>
        </w:tc>
        <w:tc>
          <w:tcPr>
            <w:tcW w:w="1838" w:type="dxa"/>
            <w:shd w:val="clear" w:color="auto" w:fill="auto"/>
          </w:tcPr>
          <w:p w14:paraId="30F61C92" w14:textId="0E5B23C1" w:rsidR="00102B64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Освещенность, лк</w:t>
            </w:r>
          </w:p>
        </w:tc>
        <w:tc>
          <w:tcPr>
            <w:tcW w:w="2127" w:type="dxa"/>
            <w:shd w:val="clear" w:color="auto" w:fill="auto"/>
          </w:tcPr>
          <w:p w14:paraId="1620A2F6" w14:textId="77777777" w:rsidR="009D3D2F" w:rsidRPr="009D3D2F" w:rsidRDefault="009D3D2F" w:rsidP="009D3D2F">
            <w:pPr>
              <w:pStyle w:val="af6"/>
              <w:ind w:left="-57" w:right="-57"/>
              <w:rPr>
                <w:lang w:val="ru-BY"/>
              </w:rPr>
            </w:pPr>
            <w:r w:rsidRPr="009D3D2F">
              <w:rPr>
                <w:lang w:val="ru-BY"/>
              </w:rPr>
              <w:t>СН 2.04.03-2020</w:t>
            </w:r>
          </w:p>
          <w:p w14:paraId="7D1882BE" w14:textId="77777777" w:rsidR="009D3D2F" w:rsidRPr="009D3D2F" w:rsidRDefault="009D3D2F" w:rsidP="009D3D2F">
            <w:pPr>
              <w:pStyle w:val="af6"/>
              <w:ind w:left="-57" w:right="-57"/>
              <w:rPr>
                <w:lang w:val="ru-BY"/>
              </w:rPr>
            </w:pPr>
            <w:r w:rsidRPr="009D3D2F">
              <w:rPr>
                <w:lang w:val="ru-BY"/>
              </w:rPr>
              <w:t>Гигиенический норматив ,утв. Постановлением совета министров Республики Беларусь 25.01.2021 №37</w:t>
            </w:r>
          </w:p>
          <w:p w14:paraId="1369AD0A" w14:textId="77777777" w:rsidR="00102B64" w:rsidRDefault="009D3D2F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9D3D2F">
              <w:rPr>
                <w:sz w:val="22"/>
                <w:szCs w:val="22"/>
              </w:rPr>
              <w:t>«Показатели безопасности для человека световой среды помещений производственных, общественных и жилых зданий»</w:t>
            </w:r>
          </w:p>
          <w:p w14:paraId="6CB2E860" w14:textId="305CA8E3" w:rsidR="005C1B82" w:rsidRDefault="005C1B82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268994D3" w14:textId="2CD328ED" w:rsidR="00102B64" w:rsidRPr="00456B9C" w:rsidRDefault="00102B64" w:rsidP="00456B9C">
            <w:pPr>
              <w:pStyle w:val="af6"/>
              <w:ind w:left="-57" w:right="-57"/>
              <w:rPr>
                <w:lang w:val="ru-RU"/>
              </w:rPr>
            </w:pPr>
            <w:r w:rsidRPr="0083232A">
              <w:t xml:space="preserve">ГОСТ </w:t>
            </w:r>
            <w:r w:rsidRPr="0098419F">
              <w:rPr>
                <w:spacing w:val="-8"/>
              </w:rPr>
              <w:t>24940-</w:t>
            </w:r>
            <w:r w:rsidRPr="0098419F">
              <w:rPr>
                <w:spacing w:val="-8"/>
                <w:lang w:val="ru-RU"/>
              </w:rPr>
              <w:t>2016</w:t>
            </w:r>
          </w:p>
        </w:tc>
      </w:tr>
      <w:tr w:rsidR="00102B64" w:rsidRPr="00E644C9" w14:paraId="2DD287F9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3E2BF5E2" w14:textId="46E934C1" w:rsidR="00102B64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 w:eastAsia="ru-RU"/>
              </w:rPr>
              <w:t>1</w:t>
            </w:r>
            <w:r>
              <w:rPr>
                <w:lang w:val="ru-RU" w:eastAsia="ru-RU"/>
              </w:rPr>
              <w:t>1</w:t>
            </w:r>
            <w:r w:rsidRPr="0083232A">
              <w:rPr>
                <w:lang w:val="ru-RU" w:eastAsia="ru-RU"/>
              </w:rPr>
              <w:t>.1</w:t>
            </w:r>
            <w:r>
              <w:rPr>
                <w:lang w:val="ru-RU" w:eastAsia="ru-RU"/>
              </w:rPr>
              <w:t xml:space="preserve"> </w:t>
            </w:r>
            <w:r>
              <w:rPr>
                <w:bCs/>
              </w:rPr>
              <w:t>***</w:t>
            </w:r>
          </w:p>
        </w:tc>
        <w:tc>
          <w:tcPr>
            <w:tcW w:w="2410" w:type="dxa"/>
            <w:shd w:val="clear" w:color="auto" w:fill="auto"/>
          </w:tcPr>
          <w:p w14:paraId="3784BD10" w14:textId="7B999857" w:rsidR="00102B64" w:rsidRPr="00E644C9" w:rsidRDefault="00102B64" w:rsidP="00102B64">
            <w:pPr>
              <w:spacing w:line="280" w:lineRule="exact"/>
              <w:rPr>
                <w:sz w:val="22"/>
                <w:szCs w:val="22"/>
              </w:rPr>
            </w:pPr>
            <w:r w:rsidRPr="005A6934">
              <w:rPr>
                <w:color w:val="000000"/>
                <w:sz w:val="22"/>
                <w:szCs w:val="22"/>
              </w:rPr>
              <w:t>Устройство автоматического резервного отключения</w:t>
            </w:r>
          </w:p>
        </w:tc>
        <w:tc>
          <w:tcPr>
            <w:tcW w:w="850" w:type="dxa"/>
            <w:shd w:val="clear" w:color="auto" w:fill="auto"/>
          </w:tcPr>
          <w:p w14:paraId="4E7645B4" w14:textId="77777777" w:rsidR="00102B64" w:rsidRPr="0083232A" w:rsidRDefault="00102B64" w:rsidP="009D3D2F">
            <w:pPr>
              <w:pStyle w:val="af6"/>
              <w:ind w:left="-57" w:right="-110"/>
              <w:jc w:val="both"/>
              <w:rPr>
                <w:lang w:val="ru-RU"/>
              </w:rPr>
            </w:pPr>
            <w:r w:rsidRPr="005A6934">
              <w:rPr>
                <w:lang w:val="ru-RU"/>
              </w:rPr>
              <w:t>27.90/</w:t>
            </w:r>
          </w:p>
          <w:p w14:paraId="7A55E01B" w14:textId="2A5CED39" w:rsidR="00102B64" w:rsidRDefault="00102B64" w:rsidP="009D3D2F">
            <w:pPr>
              <w:pStyle w:val="af6"/>
              <w:ind w:left="-57"/>
              <w:jc w:val="both"/>
            </w:pPr>
            <w:r w:rsidRPr="005A6934">
              <w:rPr>
                <w:lang w:val="ru-RU"/>
              </w:rPr>
              <w:t>22.000</w:t>
            </w:r>
          </w:p>
        </w:tc>
        <w:tc>
          <w:tcPr>
            <w:tcW w:w="1838" w:type="dxa"/>
            <w:shd w:val="clear" w:color="auto" w:fill="auto"/>
          </w:tcPr>
          <w:p w14:paraId="4A056D96" w14:textId="77777777" w:rsidR="00102B64" w:rsidRPr="0083232A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Проверка работоспособности путем поочередного отключения вводов.</w:t>
            </w:r>
          </w:p>
          <w:p w14:paraId="4D49F114" w14:textId="77777777" w:rsidR="00102B64" w:rsidRPr="0083232A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Проверка работы при пониженном и номинальном напряжении</w:t>
            </w:r>
          </w:p>
          <w:p w14:paraId="626329FC" w14:textId="77777777" w:rsidR="00102B64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5A6934">
              <w:rPr>
                <w:sz w:val="22"/>
                <w:szCs w:val="22"/>
              </w:rPr>
              <w:t>оперативного тока</w:t>
            </w:r>
          </w:p>
          <w:p w14:paraId="4B836F15" w14:textId="28B26116" w:rsidR="005C1B82" w:rsidRDefault="005C1B82" w:rsidP="00417FE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E435425" w14:textId="77777777" w:rsidR="00102B64" w:rsidRPr="005A6934" w:rsidRDefault="00102B64" w:rsidP="009D3D2F">
            <w:pPr>
              <w:ind w:left="-57" w:right="-57"/>
              <w:rPr>
                <w:sz w:val="22"/>
                <w:szCs w:val="22"/>
              </w:rPr>
            </w:pPr>
            <w:r w:rsidRPr="005A6934">
              <w:rPr>
                <w:sz w:val="22"/>
                <w:szCs w:val="22"/>
              </w:rPr>
              <w:t>ТКП 181-2009 п.Б.27.5</w:t>
            </w:r>
          </w:p>
          <w:p w14:paraId="57FFF066" w14:textId="76AF3033" w:rsidR="00102B64" w:rsidRPr="005A6934" w:rsidRDefault="00102B64" w:rsidP="009D3D2F">
            <w:pPr>
              <w:ind w:left="-57" w:right="-57"/>
              <w:rPr>
                <w:sz w:val="22"/>
                <w:szCs w:val="22"/>
              </w:rPr>
            </w:pPr>
            <w:r w:rsidRPr="005A6934">
              <w:rPr>
                <w:sz w:val="22"/>
                <w:szCs w:val="22"/>
              </w:rPr>
              <w:t>ТКП 339-20</w:t>
            </w:r>
            <w:r w:rsidR="00417FE3">
              <w:rPr>
                <w:sz w:val="22"/>
                <w:szCs w:val="22"/>
              </w:rPr>
              <w:t>22</w:t>
            </w:r>
            <w:r w:rsidRPr="005A6934">
              <w:rPr>
                <w:sz w:val="22"/>
                <w:szCs w:val="22"/>
              </w:rPr>
              <w:t xml:space="preserve"> п.4.4.26.5</w:t>
            </w:r>
          </w:p>
          <w:p w14:paraId="0C495B76" w14:textId="77777777" w:rsidR="00102B64" w:rsidRDefault="00102B64" w:rsidP="009D3D2F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3DD62A05" w14:textId="3BD5D11B" w:rsidR="00102B64" w:rsidRPr="005A6934" w:rsidRDefault="00102B64" w:rsidP="00456B9C">
            <w:pPr>
              <w:pStyle w:val="af6"/>
              <w:ind w:left="-57" w:right="-57"/>
            </w:pPr>
            <w:r w:rsidRPr="005A6934">
              <w:t>МВИ.МН 5819-2017</w:t>
            </w:r>
          </w:p>
          <w:p w14:paraId="754687BE" w14:textId="77777777" w:rsidR="00102B64" w:rsidRDefault="00102B64" w:rsidP="00456B9C">
            <w:pPr>
              <w:pStyle w:val="af6"/>
              <w:ind w:left="-57" w:right="-57"/>
            </w:pPr>
          </w:p>
        </w:tc>
      </w:tr>
      <w:tr w:rsidR="00102B64" w:rsidRPr="00E644C9" w14:paraId="3CA2747B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4BA570A8" w14:textId="5C16CD45" w:rsidR="00102B64" w:rsidRDefault="00102B64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t>12</w:t>
            </w:r>
            <w:r w:rsidRPr="0083232A">
              <w:rPr>
                <w:lang w:val="ru-RU" w:eastAsia="ru-RU"/>
              </w:rPr>
              <w:t>.1</w:t>
            </w:r>
            <w:r>
              <w:rPr>
                <w:lang w:val="ru-RU" w:eastAsia="ru-RU"/>
              </w:rPr>
              <w:t xml:space="preserve"> </w:t>
            </w:r>
            <w:r>
              <w:rPr>
                <w:bCs/>
              </w:rPr>
              <w:t>***</w:t>
            </w:r>
          </w:p>
        </w:tc>
        <w:tc>
          <w:tcPr>
            <w:tcW w:w="2410" w:type="dxa"/>
            <w:shd w:val="clear" w:color="auto" w:fill="auto"/>
          </w:tcPr>
          <w:p w14:paraId="71CDA688" w14:textId="77777777" w:rsidR="00102B64" w:rsidRPr="0083232A" w:rsidRDefault="00102B64" w:rsidP="00102B64">
            <w:pPr>
              <w:rPr>
                <w:color w:val="000000"/>
                <w:sz w:val="22"/>
                <w:szCs w:val="22"/>
              </w:rPr>
            </w:pPr>
            <w:r w:rsidRPr="0083232A">
              <w:rPr>
                <w:color w:val="000000"/>
                <w:sz w:val="22"/>
                <w:szCs w:val="22"/>
              </w:rPr>
              <w:t>Рабочие места</w:t>
            </w:r>
          </w:p>
          <w:p w14:paraId="24DFA93C" w14:textId="77777777" w:rsidR="00102B64" w:rsidRPr="00E644C9" w:rsidRDefault="00102B64" w:rsidP="00102B64">
            <w:pPr>
              <w:spacing w:line="28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97AA0C5" w14:textId="77777777" w:rsidR="00102B64" w:rsidRDefault="00102B64" w:rsidP="009D3D2F">
            <w:pPr>
              <w:pStyle w:val="af6"/>
              <w:ind w:left="-57" w:right="-110"/>
              <w:jc w:val="both"/>
              <w:rPr>
                <w:lang w:val="ru-RU"/>
              </w:rPr>
            </w:pPr>
            <w:r w:rsidRPr="0083232A">
              <w:rPr>
                <w:lang w:val="ru-RU"/>
              </w:rPr>
              <w:t>100.12/</w:t>
            </w:r>
          </w:p>
          <w:p w14:paraId="336C3239" w14:textId="70769F06" w:rsidR="00102B64" w:rsidRDefault="00102B64" w:rsidP="009D3D2F">
            <w:pPr>
              <w:pStyle w:val="af6"/>
              <w:ind w:left="-57"/>
              <w:jc w:val="both"/>
            </w:pPr>
            <w:r w:rsidRPr="0083232A">
              <w:rPr>
                <w:lang w:val="ru-RU"/>
              </w:rPr>
              <w:t>35.063</w:t>
            </w:r>
          </w:p>
        </w:tc>
        <w:tc>
          <w:tcPr>
            <w:tcW w:w="1838" w:type="dxa"/>
            <w:shd w:val="clear" w:color="auto" w:fill="auto"/>
          </w:tcPr>
          <w:p w14:paraId="58CF7CDD" w14:textId="11BF93F5" w:rsidR="00102B64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Освещенность, лк</w:t>
            </w:r>
          </w:p>
        </w:tc>
        <w:tc>
          <w:tcPr>
            <w:tcW w:w="2127" w:type="dxa"/>
            <w:shd w:val="clear" w:color="auto" w:fill="auto"/>
          </w:tcPr>
          <w:p w14:paraId="413CB246" w14:textId="77777777" w:rsidR="00417FE3" w:rsidRPr="00417FE3" w:rsidRDefault="00417FE3" w:rsidP="00417F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17FE3">
              <w:rPr>
                <w:sz w:val="22"/>
                <w:szCs w:val="22"/>
              </w:rPr>
              <w:t>СН 2.04.03-2020</w:t>
            </w:r>
          </w:p>
          <w:p w14:paraId="50900397" w14:textId="77777777" w:rsidR="00417FE3" w:rsidRPr="00417FE3" w:rsidRDefault="00417FE3" w:rsidP="00417FE3">
            <w:pPr>
              <w:pStyle w:val="af6"/>
              <w:ind w:left="-57" w:right="-57"/>
              <w:rPr>
                <w:lang w:val="ru-BY"/>
              </w:rPr>
            </w:pPr>
            <w:r w:rsidRPr="00417FE3">
              <w:rPr>
                <w:lang w:val="ru-BY"/>
              </w:rPr>
              <w:t>Гигиенический норматив ,утв. Постановлением совета министров Республики Беларусь 25.01.2021 №37</w:t>
            </w:r>
          </w:p>
          <w:p w14:paraId="3FE6A1BB" w14:textId="77777777" w:rsidR="00417FE3" w:rsidRPr="00417FE3" w:rsidRDefault="00417FE3" w:rsidP="00417FE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417FE3">
              <w:rPr>
                <w:sz w:val="22"/>
                <w:szCs w:val="22"/>
              </w:rPr>
              <w:t>«Показатели безопасности для человека световой среды помещений производственных, общественных и жилых зданий»</w:t>
            </w:r>
          </w:p>
          <w:p w14:paraId="10B84A6B" w14:textId="77777777" w:rsidR="00417FE3" w:rsidRDefault="00102B64" w:rsidP="00417FE3">
            <w:pPr>
              <w:ind w:left="-57" w:right="-57"/>
              <w:rPr>
                <w:sz w:val="22"/>
                <w:szCs w:val="22"/>
              </w:rPr>
            </w:pPr>
            <w:r w:rsidRPr="005A6934">
              <w:rPr>
                <w:sz w:val="22"/>
                <w:szCs w:val="22"/>
              </w:rPr>
              <w:t>Санитарные нормы и правила, утв.Постанов</w:t>
            </w:r>
            <w:r w:rsidRPr="009B7644">
              <w:rPr>
                <w:sz w:val="22"/>
                <w:szCs w:val="22"/>
              </w:rPr>
              <w:t>-</w:t>
            </w:r>
            <w:r w:rsidRPr="005A6934">
              <w:rPr>
                <w:sz w:val="22"/>
                <w:szCs w:val="22"/>
              </w:rPr>
              <w:t>лением МЗ РБ</w:t>
            </w:r>
            <w:r>
              <w:rPr>
                <w:sz w:val="22"/>
                <w:szCs w:val="22"/>
              </w:rPr>
              <w:t xml:space="preserve"> </w:t>
            </w:r>
            <w:r w:rsidRPr="005A6934">
              <w:rPr>
                <w:sz w:val="22"/>
                <w:szCs w:val="22"/>
              </w:rPr>
              <w:t>от 28.06.2013 №59</w:t>
            </w:r>
          </w:p>
          <w:p w14:paraId="1E75E61E" w14:textId="77777777" w:rsidR="005C1B82" w:rsidRDefault="005C1B82" w:rsidP="00417FE3">
            <w:pPr>
              <w:ind w:left="-57" w:right="-57"/>
              <w:rPr>
                <w:sz w:val="22"/>
                <w:szCs w:val="22"/>
              </w:rPr>
            </w:pPr>
          </w:p>
          <w:p w14:paraId="0FA6F7B6" w14:textId="77777777" w:rsidR="005C1B82" w:rsidRDefault="005C1B82" w:rsidP="00417FE3">
            <w:pPr>
              <w:ind w:left="-57" w:right="-57"/>
              <w:rPr>
                <w:sz w:val="22"/>
                <w:szCs w:val="22"/>
              </w:rPr>
            </w:pPr>
          </w:p>
          <w:p w14:paraId="3F42DAB1" w14:textId="77777777" w:rsidR="005C1B82" w:rsidRDefault="005C1B82" w:rsidP="00417FE3">
            <w:pPr>
              <w:ind w:left="-57" w:right="-57"/>
              <w:rPr>
                <w:sz w:val="22"/>
                <w:szCs w:val="22"/>
              </w:rPr>
            </w:pPr>
          </w:p>
          <w:p w14:paraId="7DFDD603" w14:textId="77777777" w:rsidR="005C1B82" w:rsidRDefault="005C1B82" w:rsidP="00417FE3">
            <w:pPr>
              <w:ind w:left="-57" w:right="-57"/>
              <w:rPr>
                <w:sz w:val="22"/>
                <w:szCs w:val="22"/>
              </w:rPr>
            </w:pPr>
          </w:p>
          <w:p w14:paraId="6BC24E35" w14:textId="77777777" w:rsidR="005C1B82" w:rsidRDefault="005C1B82" w:rsidP="00417FE3">
            <w:pPr>
              <w:ind w:left="-57" w:right="-57"/>
              <w:rPr>
                <w:sz w:val="22"/>
                <w:szCs w:val="22"/>
              </w:rPr>
            </w:pPr>
          </w:p>
          <w:p w14:paraId="4E68C80A" w14:textId="77777777" w:rsidR="005C1B82" w:rsidRDefault="005C1B82" w:rsidP="00417FE3">
            <w:pPr>
              <w:ind w:left="-57" w:right="-57"/>
              <w:rPr>
                <w:sz w:val="22"/>
                <w:szCs w:val="22"/>
              </w:rPr>
            </w:pPr>
          </w:p>
          <w:p w14:paraId="37F64869" w14:textId="77777777" w:rsidR="005C1B82" w:rsidRDefault="005C1B82" w:rsidP="00417FE3">
            <w:pPr>
              <w:ind w:left="-57" w:right="-57"/>
              <w:rPr>
                <w:sz w:val="22"/>
                <w:szCs w:val="22"/>
              </w:rPr>
            </w:pPr>
          </w:p>
          <w:p w14:paraId="2AF6010E" w14:textId="3368E5CC" w:rsidR="005C1B82" w:rsidRDefault="005C1B82" w:rsidP="006C5178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auto"/>
          </w:tcPr>
          <w:p w14:paraId="3A93369A" w14:textId="14C3DDD1" w:rsidR="00102B64" w:rsidRDefault="00102B64" w:rsidP="00456B9C">
            <w:pPr>
              <w:pStyle w:val="af6"/>
              <w:ind w:left="-57" w:right="-57"/>
            </w:pPr>
            <w:r w:rsidRPr="0083232A">
              <w:t xml:space="preserve">ГОСТ </w:t>
            </w:r>
            <w:r w:rsidRPr="0098419F">
              <w:rPr>
                <w:spacing w:val="-8"/>
              </w:rPr>
              <w:t>24940-</w:t>
            </w:r>
            <w:r w:rsidRPr="0098419F">
              <w:rPr>
                <w:spacing w:val="-8"/>
                <w:lang w:val="ru-RU"/>
              </w:rPr>
              <w:t>2016</w:t>
            </w:r>
          </w:p>
        </w:tc>
      </w:tr>
      <w:tr w:rsidR="005C1B82" w:rsidRPr="00E644C9" w14:paraId="6AADA6B8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61DE4548" w14:textId="77777777" w:rsidR="005C1B82" w:rsidRPr="0083232A" w:rsidRDefault="005C1B82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 w:rsidRPr="0083232A">
              <w:rPr>
                <w:lang w:val="ru-RU"/>
              </w:rPr>
              <w:lastRenderedPageBreak/>
              <w:t>1</w:t>
            </w:r>
            <w:r>
              <w:rPr>
                <w:lang w:val="ru-RU"/>
              </w:rPr>
              <w:t>2</w:t>
            </w:r>
            <w:r w:rsidRPr="0083232A">
              <w:rPr>
                <w:lang w:val="ru-RU"/>
              </w:rPr>
              <w:t>.2</w:t>
            </w:r>
            <w:r>
              <w:rPr>
                <w:lang w:val="ru-RU"/>
              </w:rPr>
              <w:t xml:space="preserve"> </w:t>
            </w:r>
            <w:r>
              <w:rPr>
                <w:bCs/>
              </w:rPr>
              <w:t>***</w:t>
            </w:r>
          </w:p>
          <w:p w14:paraId="184DEA0A" w14:textId="0E279F42" w:rsidR="005C1B82" w:rsidRDefault="005C1B82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2714C75B" w14:textId="77777777" w:rsidR="005C1B82" w:rsidRPr="0083232A" w:rsidRDefault="005C1B82" w:rsidP="00102B64">
            <w:pPr>
              <w:rPr>
                <w:color w:val="000000"/>
                <w:sz w:val="22"/>
                <w:szCs w:val="22"/>
              </w:rPr>
            </w:pPr>
            <w:r w:rsidRPr="0083232A">
              <w:rPr>
                <w:color w:val="000000"/>
                <w:sz w:val="22"/>
                <w:szCs w:val="22"/>
              </w:rPr>
              <w:t>Рабочие места</w:t>
            </w:r>
          </w:p>
          <w:p w14:paraId="00183304" w14:textId="0A8AE95F" w:rsidR="005C1B82" w:rsidRPr="00E644C9" w:rsidRDefault="005C1B82" w:rsidP="005C1B8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330AC9F" w14:textId="77777777" w:rsidR="005C1B82" w:rsidRPr="0083232A" w:rsidRDefault="005C1B82" w:rsidP="009D3D2F">
            <w:pPr>
              <w:ind w:left="-57" w:right="-110"/>
              <w:jc w:val="both"/>
              <w:rPr>
                <w:sz w:val="22"/>
                <w:szCs w:val="22"/>
              </w:rPr>
            </w:pPr>
            <w:r w:rsidRPr="0083232A">
              <w:rPr>
                <w:sz w:val="22"/>
                <w:szCs w:val="22"/>
              </w:rPr>
              <w:t>100.12/</w:t>
            </w:r>
          </w:p>
          <w:p w14:paraId="3B69C877" w14:textId="5D5B434D" w:rsidR="005C1B82" w:rsidRDefault="005C1B82" w:rsidP="009D3D2F">
            <w:pPr>
              <w:pStyle w:val="af6"/>
              <w:ind w:left="-57"/>
              <w:jc w:val="both"/>
            </w:pPr>
            <w:r w:rsidRPr="0083232A">
              <w:t>35.065</w:t>
            </w:r>
          </w:p>
        </w:tc>
        <w:tc>
          <w:tcPr>
            <w:tcW w:w="1838" w:type="dxa"/>
            <w:shd w:val="clear" w:color="auto" w:fill="auto"/>
          </w:tcPr>
          <w:p w14:paraId="1131BE43" w14:textId="77777777" w:rsidR="005C1B82" w:rsidRPr="0083232A" w:rsidRDefault="005C1B82" w:rsidP="00417FE3">
            <w:pPr>
              <w:ind w:left="-57" w:right="-57"/>
              <w:rPr>
                <w:rFonts w:eastAsia="MS Mincho"/>
                <w:sz w:val="22"/>
                <w:szCs w:val="22"/>
              </w:rPr>
            </w:pPr>
            <w:r w:rsidRPr="0083232A">
              <w:rPr>
                <w:rFonts w:eastAsia="MS Mincho"/>
                <w:sz w:val="22"/>
                <w:szCs w:val="22"/>
              </w:rPr>
              <w:t xml:space="preserve">Параметры микроклимата: </w:t>
            </w:r>
          </w:p>
          <w:p w14:paraId="643C56EB" w14:textId="3C5CC949" w:rsidR="005C1B82" w:rsidRDefault="005C1B82" w:rsidP="00417FE3">
            <w:pPr>
              <w:ind w:left="-57" w:right="-57"/>
              <w:rPr>
                <w:sz w:val="22"/>
                <w:szCs w:val="22"/>
              </w:rPr>
            </w:pPr>
            <w:r w:rsidRPr="0083232A">
              <w:rPr>
                <w:rFonts w:eastAsia="MS Mincho"/>
                <w:sz w:val="22"/>
                <w:szCs w:val="22"/>
              </w:rPr>
              <w:t>- температура воздуха, °С;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4EA2D128" w14:textId="77777777" w:rsidR="005C1B82" w:rsidRPr="0083232A" w:rsidRDefault="005C1B82" w:rsidP="005C1B82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83232A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Постановлением Минздрава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83232A">
              <w:rPr>
                <w:rFonts w:eastAsia="MS Mincho"/>
                <w:sz w:val="22"/>
                <w:szCs w:val="22"/>
                <w:lang w:eastAsia="ja-JP"/>
              </w:rPr>
              <w:t>от 30.04.2013 №33</w:t>
            </w:r>
          </w:p>
          <w:p w14:paraId="08087E74" w14:textId="77777777" w:rsidR="005C1B82" w:rsidRDefault="005C1B82" w:rsidP="005C1B82">
            <w:pPr>
              <w:pStyle w:val="af6"/>
              <w:ind w:left="-57" w:right="-57"/>
              <w:rPr>
                <w:lang w:val="ru-RU"/>
              </w:rPr>
            </w:pPr>
            <w:r w:rsidRPr="005C1B82">
              <w:rPr>
                <w:lang w:val="ru-BY"/>
              </w:rPr>
              <w:t>Гигиенический норматив, утв.Постановлением Совета Министров Республики Беларусь</w:t>
            </w:r>
            <w:r>
              <w:rPr>
                <w:lang w:val="ru-RU"/>
              </w:rPr>
              <w:t xml:space="preserve"> </w:t>
            </w:r>
            <w:r w:rsidRPr="005C1B82">
              <w:rPr>
                <w:lang w:val="ru-RU"/>
              </w:rPr>
              <w:t xml:space="preserve">25.01.2021 </w:t>
            </w:r>
          </w:p>
          <w:p w14:paraId="2AC37FD7" w14:textId="48E7EB5A" w:rsidR="005C1B82" w:rsidRPr="005C1B82" w:rsidRDefault="005C1B82" w:rsidP="005C1B82">
            <w:pPr>
              <w:pStyle w:val="af6"/>
              <w:ind w:left="-57" w:right="-57"/>
              <w:rPr>
                <w:lang w:val="ru-BY"/>
              </w:rPr>
            </w:pPr>
            <w:r w:rsidRPr="005C1B82">
              <w:rPr>
                <w:lang w:val="ru-RU"/>
              </w:rPr>
              <w:t>№ 37«Микроклиматические показатели безопасности и безвредности на рабочих местах»</w:t>
            </w:r>
          </w:p>
          <w:p w14:paraId="1EFE357D" w14:textId="72E3DDDE" w:rsidR="005C1B82" w:rsidRPr="0083232A" w:rsidRDefault="005C1B82" w:rsidP="005C1B82">
            <w:pPr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83232A">
              <w:rPr>
                <w:rFonts w:eastAsia="MS Mincho"/>
                <w:sz w:val="22"/>
                <w:szCs w:val="22"/>
                <w:lang w:eastAsia="ja-JP"/>
              </w:rPr>
              <w:t>Гигиенический норматив,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83232A">
              <w:rPr>
                <w:rFonts w:eastAsia="MS Mincho"/>
                <w:sz w:val="22"/>
                <w:szCs w:val="22"/>
                <w:lang w:eastAsia="ja-JP"/>
              </w:rPr>
              <w:t>утв. Постановлением Минздрава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83232A">
              <w:rPr>
                <w:rFonts w:eastAsia="MS Mincho"/>
                <w:sz w:val="22"/>
                <w:szCs w:val="22"/>
                <w:lang w:eastAsia="ja-JP"/>
              </w:rPr>
              <w:t xml:space="preserve">от 28.06.2013 №59 </w:t>
            </w:r>
          </w:p>
          <w:p w14:paraId="79DF6D1A" w14:textId="1956AD44" w:rsidR="005C1B82" w:rsidRDefault="005C1B82" w:rsidP="005C1B82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83232A">
              <w:rPr>
                <w:rFonts w:eastAsia="MS Mincho"/>
                <w:sz w:val="22"/>
                <w:szCs w:val="22"/>
                <w:lang w:eastAsia="ja-JP"/>
              </w:rPr>
              <w:t>Гигиенический норматив,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83232A">
              <w:rPr>
                <w:rFonts w:eastAsia="MS Mincho"/>
                <w:sz w:val="22"/>
                <w:szCs w:val="22"/>
                <w:lang w:eastAsia="ja-JP"/>
              </w:rPr>
              <w:t>утв. Постановлением Минздрава</w:t>
            </w:r>
            <w:r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Pr="0083232A">
              <w:rPr>
                <w:rFonts w:eastAsia="MS Mincho"/>
                <w:sz w:val="22"/>
                <w:szCs w:val="22"/>
                <w:lang w:eastAsia="ja-JP"/>
              </w:rPr>
              <w:t>от 12.12.2012 №194</w:t>
            </w:r>
          </w:p>
        </w:tc>
        <w:tc>
          <w:tcPr>
            <w:tcW w:w="1710" w:type="dxa"/>
            <w:vMerge w:val="restart"/>
            <w:shd w:val="clear" w:color="auto" w:fill="auto"/>
          </w:tcPr>
          <w:p w14:paraId="2D41CDAA" w14:textId="77777777" w:rsidR="005C1B82" w:rsidRPr="0083232A" w:rsidRDefault="005C1B82" w:rsidP="00456B9C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83232A">
              <w:rPr>
                <w:rFonts w:eastAsia="MS Mincho"/>
                <w:sz w:val="22"/>
                <w:szCs w:val="22"/>
                <w:lang w:eastAsia="ja-JP"/>
              </w:rPr>
              <w:t>ГОСТ 12.1.005-88</w:t>
            </w:r>
          </w:p>
          <w:p w14:paraId="507BC2EE" w14:textId="77777777" w:rsidR="005C1B82" w:rsidRPr="0083232A" w:rsidRDefault="005C1B82" w:rsidP="00456B9C">
            <w:pPr>
              <w:pStyle w:val="af6"/>
              <w:ind w:left="-57" w:right="-57"/>
              <w:rPr>
                <w:lang w:val="ru-RU"/>
              </w:rPr>
            </w:pPr>
            <w:r w:rsidRPr="0083232A">
              <w:rPr>
                <w:rFonts w:eastAsia="MS Mincho"/>
                <w:lang w:val="ru-RU" w:eastAsia="ja-JP"/>
              </w:rPr>
              <w:t>Санитарные нормы и правила, утв. Постановлением Минздрава от 30.04.2013 № 33, гл.4</w:t>
            </w:r>
          </w:p>
          <w:p w14:paraId="36F20BF0" w14:textId="77777777" w:rsidR="005C1B82" w:rsidRPr="0083232A" w:rsidRDefault="005C1B82" w:rsidP="00456B9C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  <w:r w:rsidRPr="0083232A">
              <w:rPr>
                <w:rFonts w:eastAsia="MS Mincho"/>
                <w:sz w:val="22"/>
                <w:szCs w:val="22"/>
                <w:lang w:eastAsia="ja-JP"/>
              </w:rPr>
              <w:t>Санитарные нормы и правила, утв. Постанов</w:t>
            </w:r>
            <w:r>
              <w:rPr>
                <w:rFonts w:eastAsia="MS Mincho"/>
                <w:sz w:val="22"/>
                <w:szCs w:val="22"/>
                <w:lang w:eastAsia="ja-JP"/>
              </w:rPr>
              <w:t>лением</w:t>
            </w:r>
            <w:r w:rsidRPr="0083232A">
              <w:rPr>
                <w:rFonts w:eastAsia="MS Mincho"/>
                <w:sz w:val="22"/>
                <w:szCs w:val="22"/>
                <w:lang w:eastAsia="ja-JP"/>
              </w:rPr>
              <w:t xml:space="preserve"> Минздрава от 14.06.2013 №47, п.п.9,15-19</w:t>
            </w:r>
          </w:p>
          <w:p w14:paraId="0B6988B1" w14:textId="77777777" w:rsidR="005C1B82" w:rsidRPr="00102B64" w:rsidRDefault="005C1B82" w:rsidP="00456B9C">
            <w:pPr>
              <w:pStyle w:val="af6"/>
              <w:ind w:left="-57" w:right="-57"/>
              <w:rPr>
                <w:lang w:val="ru-RU"/>
              </w:rPr>
            </w:pPr>
          </w:p>
        </w:tc>
      </w:tr>
      <w:tr w:rsidR="005C1B82" w:rsidRPr="00E644C9" w14:paraId="69465CAA" w14:textId="77777777" w:rsidTr="006C5178">
        <w:trPr>
          <w:trHeight w:val="266"/>
        </w:trPr>
        <w:tc>
          <w:tcPr>
            <w:tcW w:w="567" w:type="dxa"/>
            <w:shd w:val="clear" w:color="auto" w:fill="auto"/>
          </w:tcPr>
          <w:p w14:paraId="62EAC8CB" w14:textId="77777777" w:rsidR="006C5178" w:rsidRDefault="005C1B82" w:rsidP="006C5178">
            <w:pPr>
              <w:pStyle w:val="af6"/>
              <w:ind w:left="-120" w:right="-57" w:firstLine="7"/>
              <w:jc w:val="center"/>
            </w:pPr>
            <w:r>
              <w:t>12.3</w:t>
            </w:r>
          </w:p>
          <w:p w14:paraId="0B6495F8" w14:textId="62D6BBAD" w:rsidR="005C1B82" w:rsidRPr="0083232A" w:rsidRDefault="005C1B82" w:rsidP="006C5178">
            <w:pPr>
              <w:pStyle w:val="af6"/>
              <w:ind w:left="-120" w:right="-57" w:firstLine="7"/>
              <w:jc w:val="center"/>
              <w:rPr>
                <w:lang w:val="ru-RU"/>
              </w:rPr>
            </w:pPr>
            <w:r>
              <w:rPr>
                <w:bCs/>
              </w:rPr>
              <w:t>***</w:t>
            </w:r>
          </w:p>
        </w:tc>
        <w:tc>
          <w:tcPr>
            <w:tcW w:w="2410" w:type="dxa"/>
            <w:vMerge/>
            <w:shd w:val="clear" w:color="auto" w:fill="auto"/>
          </w:tcPr>
          <w:p w14:paraId="2CDA0A2F" w14:textId="77777777" w:rsidR="005C1B82" w:rsidRPr="0083232A" w:rsidRDefault="005C1B82" w:rsidP="005C1B8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4C26929" w14:textId="77777777" w:rsidR="005C1B82" w:rsidRDefault="005C1B82" w:rsidP="006C517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</w:t>
            </w:r>
          </w:p>
          <w:p w14:paraId="43C584AA" w14:textId="2149114E" w:rsidR="005C1B82" w:rsidRPr="0083232A" w:rsidRDefault="005C1B82" w:rsidP="006C517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35.060</w:t>
            </w:r>
          </w:p>
        </w:tc>
        <w:tc>
          <w:tcPr>
            <w:tcW w:w="1838" w:type="dxa"/>
            <w:shd w:val="clear" w:color="auto" w:fill="auto"/>
          </w:tcPr>
          <w:p w14:paraId="0B7F5490" w14:textId="0B2994C9" w:rsidR="005C1B82" w:rsidRPr="0083232A" w:rsidRDefault="005C1B82" w:rsidP="005C1B82">
            <w:pPr>
              <w:ind w:left="-57" w:right="-57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-относительная влажность воздуха, %</w:t>
            </w:r>
          </w:p>
        </w:tc>
        <w:tc>
          <w:tcPr>
            <w:tcW w:w="2127" w:type="dxa"/>
            <w:vMerge/>
            <w:shd w:val="clear" w:color="auto" w:fill="auto"/>
          </w:tcPr>
          <w:p w14:paraId="2EDBD3E2" w14:textId="77777777" w:rsidR="005C1B82" w:rsidRPr="0083232A" w:rsidRDefault="005C1B82" w:rsidP="005C1B82">
            <w:pPr>
              <w:widowControl w:val="0"/>
              <w:ind w:left="-57" w:righ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710" w:type="dxa"/>
            <w:vMerge/>
            <w:shd w:val="clear" w:color="auto" w:fill="auto"/>
          </w:tcPr>
          <w:p w14:paraId="425C4816" w14:textId="77777777" w:rsidR="005C1B82" w:rsidRPr="0083232A" w:rsidRDefault="005C1B82" w:rsidP="005C1B82">
            <w:pPr>
              <w:widowControl w:val="0"/>
              <w:ind w:left="-57"/>
              <w:rPr>
                <w:rFonts w:eastAsia="MS Mincho"/>
                <w:sz w:val="22"/>
                <w:szCs w:val="22"/>
                <w:lang w:eastAsia="ja-JP"/>
              </w:rPr>
            </w:pPr>
          </w:p>
        </w:tc>
      </w:tr>
    </w:tbl>
    <w:p w14:paraId="663ECF71" w14:textId="77777777" w:rsidR="00102B64" w:rsidRDefault="00102B64" w:rsidP="00D50B4E">
      <w:pPr>
        <w:rPr>
          <w:b/>
        </w:rPr>
      </w:pPr>
    </w:p>
    <w:p w14:paraId="7373910B" w14:textId="77777777" w:rsidR="00D50B4E" w:rsidRPr="006D33D8" w:rsidRDefault="00EA24D7" w:rsidP="00D50B4E">
      <w:pPr>
        <w:rPr>
          <w:b/>
        </w:rPr>
      </w:pPr>
      <w:bookmarkStart w:id="3" w:name="_Hlk106195566"/>
      <w:r w:rsidRPr="006D33D8">
        <w:rPr>
          <w:b/>
        </w:rPr>
        <w:t xml:space="preserve">Примечание: </w:t>
      </w:r>
    </w:p>
    <w:p w14:paraId="33905AF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43FF8FD3" w14:textId="77777777" w:rsidR="00D50B4E" w:rsidRDefault="00D50B4E" w:rsidP="00D50B4E">
      <w:pPr>
        <w:rPr>
          <w:color w:val="000000"/>
          <w:sz w:val="28"/>
          <w:szCs w:val="28"/>
        </w:rPr>
      </w:pPr>
    </w:p>
    <w:p w14:paraId="3E3D6B6B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54EB293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7258EE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E874D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ED7EB33" w14:textId="441138DE" w:rsidR="00D50B4E" w:rsidRPr="00916A1F" w:rsidRDefault="00D50B4E" w:rsidP="006C5178">
      <w:pPr>
        <w:ind w:right="140"/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6C5178">
        <w:rPr>
          <w:color w:val="000000"/>
          <w:sz w:val="28"/>
          <w:szCs w:val="28"/>
        </w:rPr>
        <w:t xml:space="preserve">      </w:t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3"/>
    </w:p>
    <w:sectPr w:rsidR="00D50B4E" w:rsidRPr="00916A1F" w:rsidSect="00C475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CD824" w14:textId="77777777" w:rsidR="00C475A0" w:rsidRDefault="00C475A0" w:rsidP="0011070C">
      <w:r>
        <w:separator/>
      </w:r>
    </w:p>
  </w:endnote>
  <w:endnote w:type="continuationSeparator" w:id="0">
    <w:p w14:paraId="6CDF4105" w14:textId="77777777" w:rsidR="00C475A0" w:rsidRDefault="00C475A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677"/>
      <w:gridCol w:w="2241"/>
      <w:gridCol w:w="3579"/>
    </w:tblGrid>
    <w:tr w:rsidR="00124809" w:rsidRPr="00E36003" w14:paraId="594C2BF5" w14:textId="77777777" w:rsidTr="00F83792">
      <w:trPr>
        <w:trHeight w:val="106"/>
      </w:trPr>
      <w:tc>
        <w:tcPr>
          <w:tcW w:w="3677" w:type="dxa"/>
          <w:hideMark/>
        </w:tcPr>
        <w:p w14:paraId="5E935EA4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4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2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2C3F7A" w14:textId="04CADF36" w:rsidR="00124809" w:rsidRPr="006D33D8" w:rsidRDefault="006C5178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23.02.2024</w:t>
              </w:r>
            </w:p>
          </w:sdtContent>
        </w:sdt>
        <w:p w14:paraId="5A8BE923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80" w:type="dxa"/>
          <w:vAlign w:val="center"/>
          <w:hideMark/>
        </w:tcPr>
        <w:p w14:paraId="447BB7E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682"/>
      <w:gridCol w:w="1900"/>
      <w:gridCol w:w="3915"/>
    </w:tblGrid>
    <w:tr w:rsidR="00A417E3" w:rsidRPr="00E36003" w14:paraId="590EB784" w14:textId="77777777" w:rsidTr="00F83792">
      <w:trPr>
        <w:trHeight w:val="846"/>
      </w:trPr>
      <w:tc>
        <w:tcPr>
          <w:tcW w:w="3682" w:type="dxa"/>
          <w:vAlign w:val="center"/>
          <w:hideMark/>
        </w:tcPr>
        <w:p w14:paraId="07B4A04A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4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1900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2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01D0F12" w14:textId="753B0865" w:rsidR="00A417E3" w:rsidRPr="009E4D11" w:rsidRDefault="006C5178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23.02.2024</w:t>
              </w:r>
            </w:p>
          </w:sdtContent>
        </w:sdt>
        <w:p w14:paraId="35D7FC4F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916" w:type="dxa"/>
          <w:vAlign w:val="center"/>
          <w:hideMark/>
        </w:tcPr>
        <w:p w14:paraId="39F72337" w14:textId="77777777" w:rsidR="00A417E3" w:rsidRPr="00E36003" w:rsidRDefault="00A417E3" w:rsidP="00F83792">
          <w:pPr>
            <w:pStyle w:val="61"/>
            <w:ind w:left="-94" w:right="15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4"/>
  </w:tbl>
  <w:p w14:paraId="24A3282F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4AA16" w14:textId="77777777" w:rsidR="00C475A0" w:rsidRDefault="00C475A0" w:rsidP="0011070C">
      <w:r>
        <w:separator/>
      </w:r>
    </w:p>
  </w:footnote>
  <w:footnote w:type="continuationSeparator" w:id="0">
    <w:p w14:paraId="57815F84" w14:textId="77777777" w:rsidR="00C475A0" w:rsidRDefault="00C475A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64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8826"/>
    </w:tblGrid>
    <w:tr w:rsidR="00124809" w:rsidRPr="00D337DC" w14:paraId="45FBCA89" w14:textId="77777777" w:rsidTr="00F83792">
      <w:trPr>
        <w:trHeight w:val="752"/>
        <w:tblHeader/>
      </w:trPr>
      <w:tc>
        <w:tcPr>
          <w:tcW w:w="388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208686973" name="Рисунок 1208686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2" w:type="pct"/>
          <w:tcBorders>
            <w:bottom w:val="single" w:sz="4" w:space="0" w:color="auto"/>
          </w:tcBorders>
          <w:vAlign w:val="center"/>
        </w:tcPr>
        <w:p w14:paraId="435599D8" w14:textId="0DBFC3C0" w:rsidR="00124809" w:rsidRPr="009E4D11" w:rsidRDefault="00124809" w:rsidP="00F83792">
          <w:pPr>
            <w:pStyle w:val="28"/>
            <w:jc w:val="center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874CFE">
            <w:rPr>
              <w:rFonts w:ascii="Times New Roman" w:hAnsi="Times New Roman" w:cs="Times New Roman"/>
              <w:sz w:val="24"/>
              <w:szCs w:val="24"/>
            </w:rPr>
            <w:t>2.4321</w:t>
          </w:r>
        </w:p>
      </w:tc>
    </w:tr>
  </w:tbl>
  <w:p w14:paraId="6795C627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5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760"/>
    </w:tblGrid>
    <w:tr w:rsidR="00F40980" w:rsidRPr="00804957" w14:paraId="5CF377F7" w14:textId="77777777" w:rsidTr="00F8379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430020881" name="Рисунок 430020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60" w:type="dxa"/>
          <w:tcBorders>
            <w:bottom w:val="single" w:sz="8" w:space="0" w:color="auto"/>
          </w:tcBorders>
          <w:vAlign w:val="center"/>
        </w:tcPr>
        <w:p w14:paraId="51AD1F7B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475"/>
    <w:rsid w:val="00001560"/>
    <w:rsid w:val="00022A72"/>
    <w:rsid w:val="000267F1"/>
    <w:rsid w:val="00030948"/>
    <w:rsid w:val="00041353"/>
    <w:rsid w:val="000643A6"/>
    <w:rsid w:val="0009264B"/>
    <w:rsid w:val="00092EA6"/>
    <w:rsid w:val="000A6CF1"/>
    <w:rsid w:val="000B0313"/>
    <w:rsid w:val="000B1905"/>
    <w:rsid w:val="000D1708"/>
    <w:rsid w:val="000D49BB"/>
    <w:rsid w:val="000E2AC4"/>
    <w:rsid w:val="00101C03"/>
    <w:rsid w:val="00102B64"/>
    <w:rsid w:val="0011070C"/>
    <w:rsid w:val="001157ED"/>
    <w:rsid w:val="00116AD0"/>
    <w:rsid w:val="00117059"/>
    <w:rsid w:val="001205FA"/>
    <w:rsid w:val="00120BDA"/>
    <w:rsid w:val="00124809"/>
    <w:rsid w:val="00147A13"/>
    <w:rsid w:val="001512FA"/>
    <w:rsid w:val="00167EA8"/>
    <w:rsid w:val="001747CA"/>
    <w:rsid w:val="001843A0"/>
    <w:rsid w:val="00190FD3"/>
    <w:rsid w:val="001956F7"/>
    <w:rsid w:val="00195A33"/>
    <w:rsid w:val="001A4BEA"/>
    <w:rsid w:val="001E2A82"/>
    <w:rsid w:val="001E3D8F"/>
    <w:rsid w:val="001E6E80"/>
    <w:rsid w:val="0020355B"/>
    <w:rsid w:val="002137A8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17FE3"/>
    <w:rsid w:val="00436D0B"/>
    <w:rsid w:val="00437E07"/>
    <w:rsid w:val="00456B9C"/>
    <w:rsid w:val="00460ECA"/>
    <w:rsid w:val="004627D9"/>
    <w:rsid w:val="00481260"/>
    <w:rsid w:val="004A5E4C"/>
    <w:rsid w:val="004E5090"/>
    <w:rsid w:val="00505771"/>
    <w:rsid w:val="00507CCF"/>
    <w:rsid w:val="00521FC2"/>
    <w:rsid w:val="00522A6C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1B82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181"/>
    <w:rsid w:val="00697905"/>
    <w:rsid w:val="006A336B"/>
    <w:rsid w:val="006A4791"/>
    <w:rsid w:val="006B450F"/>
    <w:rsid w:val="006B5E8C"/>
    <w:rsid w:val="006C2C92"/>
    <w:rsid w:val="006C5178"/>
    <w:rsid w:val="006D1CDB"/>
    <w:rsid w:val="006D33D8"/>
    <w:rsid w:val="006D5DCE"/>
    <w:rsid w:val="006D6244"/>
    <w:rsid w:val="006E3BE3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83DA5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4CFE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16A1F"/>
    <w:rsid w:val="00921A06"/>
    <w:rsid w:val="009230FC"/>
    <w:rsid w:val="00923868"/>
    <w:rsid w:val="0095347E"/>
    <w:rsid w:val="00954935"/>
    <w:rsid w:val="00971289"/>
    <w:rsid w:val="00983EAE"/>
    <w:rsid w:val="00992CF6"/>
    <w:rsid w:val="009940B7"/>
    <w:rsid w:val="009A3A10"/>
    <w:rsid w:val="009A3E9D"/>
    <w:rsid w:val="009C1C19"/>
    <w:rsid w:val="009D3D2F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4475"/>
    <w:rsid w:val="00B47A0F"/>
    <w:rsid w:val="00B565D4"/>
    <w:rsid w:val="00B61580"/>
    <w:rsid w:val="00B97057"/>
    <w:rsid w:val="00B97278"/>
    <w:rsid w:val="00BB272F"/>
    <w:rsid w:val="00BB5AEF"/>
    <w:rsid w:val="00BC40FF"/>
    <w:rsid w:val="00C00081"/>
    <w:rsid w:val="00C10D0A"/>
    <w:rsid w:val="00C13371"/>
    <w:rsid w:val="00C13D24"/>
    <w:rsid w:val="00C24C3D"/>
    <w:rsid w:val="00C35ED8"/>
    <w:rsid w:val="00C379B5"/>
    <w:rsid w:val="00C46E4F"/>
    <w:rsid w:val="00C475A0"/>
    <w:rsid w:val="00C60464"/>
    <w:rsid w:val="00C65905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C3BFF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038F3"/>
    <w:rsid w:val="00F048BD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3792"/>
    <w:rsid w:val="00F864B1"/>
    <w:rsid w:val="00F86DE9"/>
    <w:rsid w:val="00F90988"/>
    <w:rsid w:val="00F93BB0"/>
    <w:rsid w:val="00FC280E"/>
    <w:rsid w:val="00FF0E0D"/>
    <w:rsid w:val="00FF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newncpi0">
    <w:name w:val="newncpi0"/>
    <w:basedOn w:val="a"/>
    <w:link w:val="newncpi00"/>
    <w:rsid w:val="00874CFE"/>
    <w:pPr>
      <w:jc w:val="both"/>
    </w:pPr>
    <w:rPr>
      <w:sz w:val="24"/>
      <w:szCs w:val="24"/>
      <w:lang w:val="x-none" w:eastAsia="x-none"/>
    </w:rPr>
  </w:style>
  <w:style w:type="character" w:customStyle="1" w:styleId="newncpi00">
    <w:name w:val="newncpi0 Знак"/>
    <w:link w:val="newncpi0"/>
    <w:rsid w:val="00874CFE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210">
    <w:name w:val="Основной текст 21"/>
    <w:basedOn w:val="a"/>
    <w:rsid w:val="00874CFE"/>
    <w:pPr>
      <w:suppressAutoHyphens/>
      <w:jc w:val="both"/>
    </w:pPr>
    <w:rPr>
      <w:sz w:val="28"/>
      <w:lang w:eastAsia="ar-SA"/>
    </w:rPr>
  </w:style>
  <w:style w:type="character" w:customStyle="1" w:styleId="FontStyle23">
    <w:name w:val="Font Style23"/>
    <w:uiPriority w:val="99"/>
    <w:rsid w:val="00874CFE"/>
    <w:rPr>
      <w:rFonts w:ascii="Times New Roman" w:hAnsi="Times New Roman" w:cs="Times New Roman"/>
      <w:b/>
      <w:bCs/>
      <w:sz w:val="22"/>
      <w:szCs w:val="22"/>
    </w:rPr>
  </w:style>
  <w:style w:type="paragraph" w:customStyle="1" w:styleId="42">
    <w:name w:val="Без интервала4"/>
    <w:rsid w:val="00874CF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874CFE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paragraph" w:customStyle="1" w:styleId="52">
    <w:name w:val="Без интервала5"/>
    <w:rsid w:val="00102B64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73D5BE079142AC83EC8F8A5BE644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106654-EE93-4366-B0E3-1FA0861093A5}"/>
      </w:docPartPr>
      <w:docPartBody>
        <w:p w:rsidR="00FC20F4" w:rsidRDefault="00C13BDF">
          <w:pPr>
            <w:pStyle w:val="CC73D5BE079142AC83EC8F8A5BE6443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3FE836588BA4032859C5A562A060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FE2628-FD8C-40C7-AB6C-CFBA6ED1C84A}"/>
      </w:docPartPr>
      <w:docPartBody>
        <w:p w:rsidR="00FC20F4" w:rsidRDefault="00C13BDF">
          <w:pPr>
            <w:pStyle w:val="63FE836588BA4032859C5A562A06040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EA639BBDB364A34B71A66CF29FB9E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248219-493E-4258-A918-FC07C1B485C8}"/>
      </w:docPartPr>
      <w:docPartBody>
        <w:p w:rsidR="00FC20F4" w:rsidRDefault="00C13BDF">
          <w:pPr>
            <w:pStyle w:val="3EA639BBDB364A34B71A66CF29FB9EC9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8343CCB824450883073FFCD08523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B07E86-3D7C-497D-BB08-BBD36915AFE3}"/>
      </w:docPartPr>
      <w:docPartBody>
        <w:p w:rsidR="00FC20F4" w:rsidRDefault="00C13BDF">
          <w:pPr>
            <w:pStyle w:val="928343CCB824450883073FFCD08523C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F1699164E5A44C0B3F750D1130F03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4DE017-E554-41AC-B0F2-0A04C9644DD4}"/>
      </w:docPartPr>
      <w:docPartBody>
        <w:p w:rsidR="00FC20F4" w:rsidRDefault="00C13BDF">
          <w:pPr>
            <w:pStyle w:val="4F1699164E5A44C0B3F750D1130F033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DF"/>
    <w:rsid w:val="001C5DAA"/>
    <w:rsid w:val="00251F7B"/>
    <w:rsid w:val="006841A7"/>
    <w:rsid w:val="00855988"/>
    <w:rsid w:val="00BB4A19"/>
    <w:rsid w:val="00BC1273"/>
    <w:rsid w:val="00C13BDF"/>
    <w:rsid w:val="00CC7E27"/>
    <w:rsid w:val="00EF752E"/>
    <w:rsid w:val="00F27D5D"/>
    <w:rsid w:val="00FC20F4"/>
    <w:rsid w:val="00FE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CC73D5BE079142AC83EC8F8A5BE6443C">
    <w:name w:val="CC73D5BE079142AC83EC8F8A5BE6443C"/>
  </w:style>
  <w:style w:type="paragraph" w:customStyle="1" w:styleId="63FE836588BA4032859C5A562A06040D">
    <w:name w:val="63FE836588BA4032859C5A562A06040D"/>
  </w:style>
  <w:style w:type="paragraph" w:customStyle="1" w:styleId="3EA639BBDB364A34B71A66CF29FB9EC9">
    <w:name w:val="3EA639BBDB364A34B71A66CF29FB9EC9"/>
  </w:style>
  <w:style w:type="paragraph" w:customStyle="1" w:styleId="928343CCB824450883073FFCD08523C7">
    <w:name w:val="928343CCB824450883073FFCD08523C7"/>
  </w:style>
  <w:style w:type="paragraph" w:customStyle="1" w:styleId="4F1699164E5A44C0B3F750D1130F0339">
    <w:name w:val="4F1699164E5A44C0B3F750D1130F0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10</TotalTime>
  <Pages>1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Ковалева Юлия Валентиновна</cp:lastModifiedBy>
  <cp:revision>4</cp:revision>
  <cp:lastPrinted>2022-03-22T11:17:00Z</cp:lastPrinted>
  <dcterms:created xsi:type="dcterms:W3CDTF">2024-02-20T07:40:00Z</dcterms:created>
  <dcterms:modified xsi:type="dcterms:W3CDTF">2024-02-20T08:04:00Z</dcterms:modified>
</cp:coreProperties>
</file>