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64731210" w14:textId="77777777" w:rsidTr="007F66CA">
        <w:tc>
          <w:tcPr>
            <w:tcW w:w="6379" w:type="dxa"/>
            <w:vMerge w:val="restart"/>
          </w:tcPr>
          <w:p w14:paraId="750724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E072DC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7871937D" w14:textId="77777777" w:rsidTr="007F66CA">
        <w:tc>
          <w:tcPr>
            <w:tcW w:w="6379" w:type="dxa"/>
            <w:vMerge/>
          </w:tcPr>
          <w:p w14:paraId="2D88DE8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6CED94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570D1360" w14:textId="77777777" w:rsidTr="007F66CA">
        <w:tc>
          <w:tcPr>
            <w:tcW w:w="6379" w:type="dxa"/>
            <w:vMerge/>
          </w:tcPr>
          <w:p w14:paraId="38340C6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FCDD910" w14:textId="7C9AFCF6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C26CFF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F21967">
              <w:rPr>
                <w:rFonts w:cs="Times New Roman"/>
                <w:bCs/>
                <w:sz w:val="28"/>
                <w:szCs w:val="28"/>
              </w:rPr>
              <w:t>2.2224</w:t>
            </w:r>
          </w:p>
        </w:tc>
      </w:tr>
      <w:tr w:rsidR="00F40980" w:rsidRPr="007F66CA" w14:paraId="6324C76A" w14:textId="77777777" w:rsidTr="007F66CA">
        <w:tc>
          <w:tcPr>
            <w:tcW w:w="6379" w:type="dxa"/>
            <w:vMerge/>
          </w:tcPr>
          <w:p w14:paraId="2BAD3E8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04506DB" w14:textId="7753D793" w:rsidR="00F40980" w:rsidRPr="00C26CFF" w:rsidRDefault="00F40980" w:rsidP="00F40980">
            <w:pPr>
              <w:rPr>
                <w:bCs/>
                <w:sz w:val="28"/>
                <w:szCs w:val="28"/>
              </w:rPr>
            </w:pPr>
            <w:r w:rsidRPr="00C26CFF">
              <w:rPr>
                <w:bCs/>
                <w:sz w:val="28"/>
                <w:szCs w:val="28"/>
              </w:rPr>
              <w:t>от</w:t>
            </w:r>
            <w:r w:rsidRPr="00C26CF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F21967">
              <w:rPr>
                <w:bCs/>
                <w:sz w:val="28"/>
                <w:szCs w:val="28"/>
              </w:rPr>
              <w:t>26.12.2002</w:t>
            </w:r>
          </w:p>
        </w:tc>
      </w:tr>
      <w:tr w:rsidR="00F40980" w:rsidRPr="007F66CA" w14:paraId="1DD7EC6A" w14:textId="77777777" w:rsidTr="007F66CA">
        <w:tc>
          <w:tcPr>
            <w:tcW w:w="6379" w:type="dxa"/>
            <w:vMerge/>
          </w:tcPr>
          <w:p w14:paraId="15030EC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15A4634" w14:textId="02D685D7" w:rsidR="00582A8F" w:rsidRPr="00C26CFF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DDC633DD70C4B76A2B94AF8DBF93905"/>
                </w:placeholder>
                <w:text/>
              </w:sdtPr>
              <w:sdtContent>
                <w:r w:rsidR="009F2455" w:rsidRPr="009F2455">
                  <w:rPr>
                    <w:rFonts w:cs="Times New Roman"/>
                    <w:bCs/>
                    <w:sz w:val="28"/>
                    <w:szCs w:val="28"/>
                  </w:rPr>
                  <w:t>0007174</w:t>
                </w:r>
              </w:sdtContent>
            </w:sdt>
          </w:p>
          <w:p w14:paraId="6F43F9ED" w14:textId="4DB132B7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н</w:t>
            </w:r>
            <w:r w:rsidRPr="00C26CF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83B3885749EB466CA7B1B3ECB665D20A"/>
                </w:placeholder>
              </w:sdtPr>
              <w:sdtEndPr/>
              <w:sdtContent>
                <w:r w:rsidR="00F21967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C26CFF">
              <w:rPr>
                <w:rFonts w:eastAsia="Calibri"/>
                <w:sz w:val="28"/>
                <w:szCs w:val="28"/>
              </w:rPr>
              <w:t xml:space="preserve"> </w:t>
            </w:r>
            <w:r w:rsidRPr="00C26CFF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73A0C944" w14:textId="77777777" w:rsidTr="007F66CA">
        <w:tc>
          <w:tcPr>
            <w:tcW w:w="6379" w:type="dxa"/>
            <w:vMerge/>
          </w:tcPr>
          <w:p w14:paraId="7F9566F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19BDE02" w14:textId="1279735A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р</w:t>
            </w:r>
            <w:r w:rsidRPr="00C26CF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EndPr/>
              <w:sdtContent>
                <w:r w:rsidR="005C7B39" w:rsidRPr="00C26CF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21967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7A562E0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0E8D7954" w14:textId="77777777" w:rsidTr="00F40980">
        <w:tc>
          <w:tcPr>
            <w:tcW w:w="9751" w:type="dxa"/>
            <w:gridSpan w:val="2"/>
          </w:tcPr>
          <w:p w14:paraId="573104AE" w14:textId="2863DE8C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C26CFF">
              <w:rPr>
                <w:sz w:val="28"/>
                <w:szCs w:val="28"/>
              </w:rPr>
              <w:t>от</w:t>
            </w:r>
            <w:r w:rsidRPr="00C26CFF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6138AB">
                  <w:rPr>
                    <w:rStyle w:val="38"/>
                    <w:szCs w:val="28"/>
                  </w:rPr>
                  <w:t>13</w:t>
                </w:r>
                <w:r w:rsidR="005C7B39" w:rsidRPr="00C26CFF">
                  <w:rPr>
                    <w:rStyle w:val="38"/>
                    <w:szCs w:val="28"/>
                  </w:rPr>
                  <w:t xml:space="preserve"> </w:t>
                </w:r>
                <w:r w:rsidR="00C26CFF" w:rsidRPr="00C26CFF">
                  <w:rPr>
                    <w:rStyle w:val="38"/>
                    <w:szCs w:val="28"/>
                  </w:rPr>
                  <w:t>мая</w:t>
                </w:r>
                <w:r w:rsidR="005C7B39" w:rsidRPr="00C26CFF">
                  <w:rPr>
                    <w:rStyle w:val="38"/>
                    <w:szCs w:val="28"/>
                  </w:rPr>
                  <w:t xml:space="preserve"> 2022 года</w:t>
                </w:r>
              </w:sdtContent>
            </w:sdt>
            <w:bookmarkEnd w:id="1"/>
          </w:p>
        </w:tc>
      </w:tr>
      <w:tr w:rsidR="00D223F7" w:rsidRPr="007F66CA" w14:paraId="590ECA8D" w14:textId="77777777" w:rsidTr="00F40980">
        <w:tc>
          <w:tcPr>
            <w:tcW w:w="5678" w:type="dxa"/>
          </w:tcPr>
          <w:p w14:paraId="6474577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E4D5DA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04804490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183A308E" w14:textId="77777777" w:rsidR="00E64495" w:rsidRPr="00850670" w:rsidRDefault="00E64495" w:rsidP="00E64495">
            <w:pPr>
              <w:jc w:val="center"/>
              <w:rPr>
                <w:sz w:val="28"/>
                <w:szCs w:val="28"/>
              </w:rPr>
            </w:pPr>
            <w:r w:rsidRPr="00850670">
              <w:rPr>
                <w:sz w:val="28"/>
                <w:szCs w:val="28"/>
              </w:rPr>
              <w:t xml:space="preserve">испытательной  лаборатории </w:t>
            </w:r>
          </w:p>
          <w:p w14:paraId="0EC707BB" w14:textId="4611ABCD" w:rsidR="007A4485" w:rsidRPr="007F66CA" w:rsidRDefault="005E05CB" w:rsidP="005E05CB">
            <w:pPr>
              <w:shd w:val="clear" w:color="auto" w:fill="FFFFFF"/>
              <w:spacing w:before="4" w:line="342" w:lineRule="exact"/>
              <w:ind w:left="-851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  <w:r w:rsidRPr="00675A1A">
              <w:rPr>
                <w:color w:val="000000"/>
                <w:sz w:val="28"/>
                <w:szCs w:val="28"/>
              </w:rPr>
              <w:t>щества с дополнительной ответственностью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75A1A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НТС</w:t>
            </w:r>
            <w:r w:rsidRPr="00675A1A">
              <w:rPr>
                <w:color w:val="000000"/>
                <w:sz w:val="28"/>
                <w:szCs w:val="28"/>
              </w:rPr>
              <w:t>»</w:t>
            </w:r>
          </w:p>
        </w:tc>
      </w:tr>
    </w:tbl>
    <w:p w14:paraId="47D3018F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54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1800"/>
        <w:gridCol w:w="900"/>
        <w:gridCol w:w="2160"/>
        <w:gridCol w:w="1800"/>
        <w:gridCol w:w="2160"/>
      </w:tblGrid>
      <w:tr w:rsidR="00F40980" w:rsidRPr="007A4175" w14:paraId="052C50A9" w14:textId="77777777" w:rsidTr="00BE41B6">
        <w:trPr>
          <w:trHeight w:val="1277"/>
        </w:trPr>
        <w:tc>
          <w:tcPr>
            <w:tcW w:w="719" w:type="dxa"/>
            <w:shd w:val="clear" w:color="auto" w:fill="auto"/>
            <w:vAlign w:val="center"/>
          </w:tcPr>
          <w:p w14:paraId="04EF9C1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43782">
              <w:rPr>
                <w:sz w:val="22"/>
                <w:szCs w:val="22"/>
              </w:rPr>
              <w:t>№ п/п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77443A0E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741629" w14:textId="77777777" w:rsidR="00F40980" w:rsidRPr="00043782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Код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382EC1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Наименование </w:t>
            </w:r>
          </w:p>
          <w:p w14:paraId="00A866AF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777F4C1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параметры)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FF57E43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7F98FBA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3C0BC60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AB91DA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объекту</w:t>
            </w:r>
          </w:p>
        </w:tc>
        <w:tc>
          <w:tcPr>
            <w:tcW w:w="2159" w:type="dxa"/>
            <w:shd w:val="clear" w:color="auto" w:fill="auto"/>
            <w:vAlign w:val="center"/>
          </w:tcPr>
          <w:p w14:paraId="1AB3C6C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DDE30E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500657D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E63E7B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9BDE5F8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22DAC001" w14:textId="77777777" w:rsidTr="00BE41B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1F16B9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77AF2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45130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B458D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080504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56B1B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7793DBFC" w14:textId="77777777" w:rsidTr="00BE41B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539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4ADFF" w14:textId="76C6E734" w:rsidR="0090767F" w:rsidRPr="00043782" w:rsidRDefault="00E64495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  <w:highlight w:val="yellow"/>
              </w:rPr>
            </w:pPr>
            <w:r w:rsidRPr="00043782">
              <w:rPr>
                <w:b/>
                <w:sz w:val="22"/>
                <w:szCs w:val="22"/>
              </w:rPr>
              <w:t xml:space="preserve">ул. </w:t>
            </w:r>
            <w:r w:rsidR="00F17CE3" w:rsidRPr="00043782">
              <w:rPr>
                <w:b/>
                <w:sz w:val="22"/>
                <w:szCs w:val="22"/>
              </w:rPr>
              <w:t>Хуто</w:t>
            </w:r>
            <w:r w:rsidR="00051C1C" w:rsidRPr="00043782">
              <w:rPr>
                <w:b/>
                <w:sz w:val="22"/>
                <w:szCs w:val="22"/>
              </w:rPr>
              <w:t>рянского, 35А, 246015, г.</w:t>
            </w:r>
            <w:r w:rsidRPr="00043782">
              <w:rPr>
                <w:b/>
                <w:sz w:val="22"/>
                <w:szCs w:val="22"/>
              </w:rPr>
              <w:t xml:space="preserve"> Гомель</w:t>
            </w:r>
          </w:p>
        </w:tc>
      </w:tr>
      <w:tr w:rsidR="00681023" w:rsidRPr="004E5090" w14:paraId="7F748EDA" w14:textId="77777777" w:rsidTr="00BE41B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7582B2B3" w14:textId="77777777" w:rsidR="00E53053" w:rsidRDefault="00E53053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1.1</w:t>
            </w:r>
          </w:p>
          <w:p w14:paraId="158D8B5F" w14:textId="320E81E0" w:rsidR="0041025E" w:rsidRPr="00043782" w:rsidRDefault="0041025E" w:rsidP="00970D7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1" w:type="dxa"/>
            <w:vMerge w:val="restart"/>
            <w:shd w:val="clear" w:color="auto" w:fill="auto"/>
          </w:tcPr>
          <w:p w14:paraId="72287E45" w14:textId="77777777" w:rsidR="00E53053" w:rsidRPr="00043782" w:rsidRDefault="00E53053" w:rsidP="00970D75">
            <w:pPr>
              <w:pStyle w:val="af6"/>
              <w:rPr>
                <w:lang w:val="ru-RU"/>
              </w:rPr>
            </w:pPr>
            <w:r w:rsidRPr="00043782">
              <w:rPr>
                <w:lang w:val="ru-RU"/>
              </w:rPr>
              <w:t>Заземляющие устройства</w:t>
            </w:r>
          </w:p>
        </w:tc>
        <w:tc>
          <w:tcPr>
            <w:tcW w:w="900" w:type="dxa"/>
            <w:shd w:val="clear" w:color="auto" w:fill="auto"/>
          </w:tcPr>
          <w:p w14:paraId="16811734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27.90/</w:t>
            </w:r>
          </w:p>
          <w:p w14:paraId="7163DC5C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22.000</w:t>
            </w:r>
          </w:p>
        </w:tc>
        <w:tc>
          <w:tcPr>
            <w:tcW w:w="2160" w:type="dxa"/>
            <w:shd w:val="clear" w:color="auto" w:fill="auto"/>
          </w:tcPr>
          <w:p w14:paraId="1F09B7A6" w14:textId="77777777" w:rsidR="00E53053" w:rsidRPr="00043782" w:rsidRDefault="00E53053" w:rsidP="00970D75">
            <w:pPr>
              <w:pStyle w:val="af6"/>
              <w:rPr>
                <w:lang w:val="ru-RU"/>
              </w:rPr>
            </w:pPr>
            <w:r w:rsidRPr="00043782">
              <w:rPr>
                <w:lang w:val="ru-RU"/>
              </w:rPr>
              <w:t>Сопротивление заземляющих устройств</w:t>
            </w:r>
          </w:p>
        </w:tc>
        <w:tc>
          <w:tcPr>
            <w:tcW w:w="1800" w:type="dxa"/>
            <w:shd w:val="clear" w:color="auto" w:fill="auto"/>
          </w:tcPr>
          <w:p w14:paraId="52D72974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ТКП 181-2009</w:t>
            </w:r>
          </w:p>
          <w:p w14:paraId="235E324A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пр.Б п.Б.29.4</w:t>
            </w:r>
          </w:p>
          <w:p w14:paraId="6FBC10FB" w14:textId="20253366" w:rsidR="00051C1C" w:rsidRPr="00043782" w:rsidRDefault="00E53053" w:rsidP="0017533B">
            <w:pPr>
              <w:rPr>
                <w:sz w:val="22"/>
                <w:szCs w:val="22"/>
                <w:highlight w:val="yellow"/>
              </w:rPr>
            </w:pPr>
            <w:r w:rsidRPr="00043782">
              <w:rPr>
                <w:sz w:val="22"/>
                <w:szCs w:val="22"/>
              </w:rPr>
              <w:t>ТКП 339-2011 п.4.4.28.6</w:t>
            </w:r>
          </w:p>
        </w:tc>
        <w:tc>
          <w:tcPr>
            <w:tcW w:w="2159" w:type="dxa"/>
            <w:shd w:val="clear" w:color="auto" w:fill="auto"/>
          </w:tcPr>
          <w:p w14:paraId="1CE44DB2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МВИ.ГМ.767-201</w:t>
            </w:r>
            <w:r w:rsidRPr="00043782">
              <w:rPr>
                <w:sz w:val="22"/>
                <w:szCs w:val="22"/>
                <w:lang w:val="en-US"/>
              </w:rPr>
              <w:t>7</w:t>
            </w:r>
          </w:p>
          <w:p w14:paraId="7D855757" w14:textId="77777777" w:rsidR="00E53053" w:rsidRPr="00043782" w:rsidRDefault="00E53053" w:rsidP="00970D75">
            <w:pPr>
              <w:rPr>
                <w:sz w:val="22"/>
                <w:szCs w:val="22"/>
              </w:rPr>
            </w:pPr>
          </w:p>
        </w:tc>
      </w:tr>
      <w:tr w:rsidR="00681023" w:rsidRPr="004E5090" w14:paraId="03DE3ECD" w14:textId="77777777" w:rsidTr="00BE41B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739C73FA" w14:textId="77777777" w:rsidR="00E53053" w:rsidRDefault="00E53053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1.2</w:t>
            </w:r>
          </w:p>
          <w:p w14:paraId="359930EA" w14:textId="541A3A6D" w:rsidR="0041025E" w:rsidRPr="00043782" w:rsidRDefault="0041025E" w:rsidP="00970D7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1" w:type="dxa"/>
            <w:vMerge/>
            <w:shd w:val="clear" w:color="auto" w:fill="auto"/>
          </w:tcPr>
          <w:p w14:paraId="50F65441" w14:textId="77777777" w:rsidR="00E53053" w:rsidRPr="00043782" w:rsidRDefault="00E53053" w:rsidP="00970D75">
            <w:pPr>
              <w:pStyle w:val="af6"/>
            </w:pPr>
          </w:p>
        </w:tc>
        <w:tc>
          <w:tcPr>
            <w:tcW w:w="900" w:type="dxa"/>
            <w:shd w:val="clear" w:color="auto" w:fill="auto"/>
          </w:tcPr>
          <w:p w14:paraId="150B13E3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27.90/</w:t>
            </w:r>
          </w:p>
          <w:p w14:paraId="6506AFDF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22.000</w:t>
            </w:r>
          </w:p>
        </w:tc>
        <w:tc>
          <w:tcPr>
            <w:tcW w:w="2160" w:type="dxa"/>
            <w:shd w:val="clear" w:color="auto" w:fill="auto"/>
          </w:tcPr>
          <w:p w14:paraId="4C95F7FF" w14:textId="789EDB9A" w:rsidR="007A3B5B" w:rsidRPr="00043782" w:rsidRDefault="00E53053" w:rsidP="0017533B">
            <w:pPr>
              <w:pStyle w:val="af6"/>
              <w:rPr>
                <w:lang w:val="ru-RU"/>
              </w:rPr>
            </w:pPr>
            <w:r w:rsidRPr="00043782">
              <w:rPr>
                <w:lang w:val="ru-RU"/>
              </w:rPr>
              <w:t>Проверка соединения заземлителей с заземляемыми элементами</w:t>
            </w:r>
          </w:p>
        </w:tc>
        <w:tc>
          <w:tcPr>
            <w:tcW w:w="1800" w:type="dxa"/>
            <w:shd w:val="clear" w:color="auto" w:fill="auto"/>
          </w:tcPr>
          <w:p w14:paraId="3057C063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ТКП 181-2009 </w:t>
            </w:r>
          </w:p>
          <w:p w14:paraId="317C6C22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пр.Б п.Б.29.2</w:t>
            </w:r>
          </w:p>
          <w:p w14:paraId="0D4D29D9" w14:textId="4E319A63" w:rsidR="00051C1C" w:rsidRPr="00043782" w:rsidRDefault="00E53053" w:rsidP="0017533B">
            <w:pPr>
              <w:rPr>
                <w:sz w:val="22"/>
                <w:szCs w:val="22"/>
                <w:highlight w:val="yellow"/>
              </w:rPr>
            </w:pPr>
            <w:r w:rsidRPr="00043782">
              <w:rPr>
                <w:sz w:val="22"/>
                <w:szCs w:val="22"/>
              </w:rPr>
              <w:t>ТКП 339-2011 п.4.4.28.2</w:t>
            </w:r>
          </w:p>
        </w:tc>
        <w:tc>
          <w:tcPr>
            <w:tcW w:w="2159" w:type="dxa"/>
            <w:shd w:val="clear" w:color="auto" w:fill="auto"/>
          </w:tcPr>
          <w:p w14:paraId="644B26F9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МВИ.ГМ.767-201</w:t>
            </w:r>
            <w:r w:rsidRPr="00043782">
              <w:rPr>
                <w:sz w:val="22"/>
                <w:szCs w:val="22"/>
                <w:lang w:val="en-US"/>
              </w:rPr>
              <w:t>7</w:t>
            </w:r>
          </w:p>
          <w:p w14:paraId="322300B0" w14:textId="77777777" w:rsidR="00E53053" w:rsidRPr="00043782" w:rsidRDefault="00E53053" w:rsidP="00970D75">
            <w:pPr>
              <w:rPr>
                <w:sz w:val="22"/>
                <w:szCs w:val="22"/>
              </w:rPr>
            </w:pPr>
          </w:p>
        </w:tc>
      </w:tr>
      <w:tr w:rsidR="00681023" w:rsidRPr="004E5090" w14:paraId="283F3EBF" w14:textId="77777777" w:rsidTr="00BE41B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4415657D" w14:textId="77777777" w:rsidR="00E53053" w:rsidRDefault="00E53053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1.3</w:t>
            </w:r>
          </w:p>
          <w:p w14:paraId="001BF04E" w14:textId="03E3402F" w:rsidR="0041025E" w:rsidRPr="00043782" w:rsidRDefault="0041025E" w:rsidP="00970D7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1" w:type="dxa"/>
            <w:vMerge/>
            <w:shd w:val="clear" w:color="auto" w:fill="auto"/>
          </w:tcPr>
          <w:p w14:paraId="4ADE8BCB" w14:textId="77777777" w:rsidR="00E53053" w:rsidRPr="00043782" w:rsidRDefault="00E53053" w:rsidP="00970D75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  <w:shd w:val="clear" w:color="auto" w:fill="auto"/>
          </w:tcPr>
          <w:p w14:paraId="56A5D213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27.90/</w:t>
            </w:r>
          </w:p>
          <w:p w14:paraId="3278F746" w14:textId="77777777" w:rsidR="00E53053" w:rsidRPr="00043782" w:rsidRDefault="00E53053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22.000</w:t>
            </w:r>
          </w:p>
        </w:tc>
        <w:tc>
          <w:tcPr>
            <w:tcW w:w="2160" w:type="dxa"/>
            <w:shd w:val="clear" w:color="auto" w:fill="auto"/>
          </w:tcPr>
          <w:p w14:paraId="73735305" w14:textId="77777777" w:rsidR="00D62341" w:rsidRPr="00043782" w:rsidRDefault="00E53053" w:rsidP="00D62341">
            <w:pPr>
              <w:ind w:left="-59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Проверка цепи «фаза-нуль» (цепи зануления)  в электроустановках до 1кВ с глухим заземлением нейтрали </w:t>
            </w:r>
            <w:r w:rsidR="00D62341" w:rsidRPr="00043782">
              <w:rPr>
                <w:sz w:val="22"/>
                <w:szCs w:val="22"/>
              </w:rPr>
              <w:t xml:space="preserve">(в системах </w:t>
            </w:r>
            <w:r w:rsidR="00D62341" w:rsidRPr="00043782">
              <w:rPr>
                <w:sz w:val="22"/>
                <w:szCs w:val="22"/>
                <w:lang w:val="en-US"/>
              </w:rPr>
              <w:t>TN</w:t>
            </w:r>
            <w:r w:rsidR="00D62341" w:rsidRPr="00043782">
              <w:rPr>
                <w:sz w:val="22"/>
                <w:szCs w:val="22"/>
              </w:rPr>
              <w:t>-</w:t>
            </w:r>
            <w:r w:rsidR="00D62341" w:rsidRPr="00043782">
              <w:rPr>
                <w:sz w:val="22"/>
                <w:szCs w:val="22"/>
                <w:lang w:val="en-US"/>
              </w:rPr>
              <w:t>C</w:t>
            </w:r>
            <w:r w:rsidR="00D62341" w:rsidRPr="00043782">
              <w:rPr>
                <w:sz w:val="22"/>
                <w:szCs w:val="22"/>
              </w:rPr>
              <w:t xml:space="preserve">, </w:t>
            </w:r>
            <w:r w:rsidR="00D62341" w:rsidRPr="00043782">
              <w:rPr>
                <w:sz w:val="22"/>
                <w:szCs w:val="22"/>
                <w:lang w:val="en-US"/>
              </w:rPr>
              <w:t>TN</w:t>
            </w:r>
            <w:r w:rsidR="00D62341" w:rsidRPr="00043782">
              <w:rPr>
                <w:sz w:val="22"/>
                <w:szCs w:val="22"/>
              </w:rPr>
              <w:t>-</w:t>
            </w:r>
            <w:r w:rsidR="00D62341" w:rsidRPr="00043782">
              <w:rPr>
                <w:sz w:val="22"/>
                <w:szCs w:val="22"/>
                <w:lang w:val="en-US"/>
              </w:rPr>
              <w:t>S</w:t>
            </w:r>
            <w:r w:rsidR="00D62341" w:rsidRPr="00043782">
              <w:rPr>
                <w:sz w:val="22"/>
                <w:szCs w:val="22"/>
              </w:rPr>
              <w:t>,</w:t>
            </w:r>
          </w:p>
          <w:p w14:paraId="65B30022" w14:textId="2A44E0BA" w:rsidR="007A3B5B" w:rsidRPr="00043782" w:rsidRDefault="00D62341" w:rsidP="00D62341">
            <w:pPr>
              <w:pStyle w:val="af6"/>
              <w:rPr>
                <w:lang w:val="ru-RU"/>
              </w:rPr>
            </w:pPr>
            <w:r w:rsidRPr="00043782">
              <w:t xml:space="preserve">TN-C- S)  </w:t>
            </w:r>
          </w:p>
        </w:tc>
        <w:tc>
          <w:tcPr>
            <w:tcW w:w="1800" w:type="dxa"/>
            <w:shd w:val="clear" w:color="auto" w:fill="auto"/>
          </w:tcPr>
          <w:p w14:paraId="1F19120A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ТКП 181-2009</w:t>
            </w:r>
          </w:p>
          <w:p w14:paraId="1FD5BC83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пр.Б п.Б.29.8</w:t>
            </w:r>
          </w:p>
          <w:p w14:paraId="5DF0192E" w14:textId="77777777" w:rsid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ГОСТ </w:t>
            </w:r>
          </w:p>
          <w:p w14:paraId="65ADADE0" w14:textId="794EC532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30331.3-95</w:t>
            </w:r>
          </w:p>
          <w:p w14:paraId="52F464BB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п.п.413.1.3.3-413.1.3.6</w:t>
            </w:r>
          </w:p>
          <w:p w14:paraId="04C94B87" w14:textId="77777777" w:rsidR="00E53053" w:rsidRPr="00043782" w:rsidRDefault="00E53053" w:rsidP="00970D75">
            <w:pPr>
              <w:rPr>
                <w:sz w:val="22"/>
                <w:szCs w:val="22"/>
                <w:highlight w:val="yellow"/>
              </w:rPr>
            </w:pPr>
            <w:r w:rsidRPr="00043782">
              <w:rPr>
                <w:sz w:val="22"/>
                <w:szCs w:val="22"/>
              </w:rPr>
              <w:t>ТКП 339-2011 п.4.4.28.5</w:t>
            </w:r>
          </w:p>
        </w:tc>
        <w:tc>
          <w:tcPr>
            <w:tcW w:w="2159" w:type="dxa"/>
            <w:shd w:val="clear" w:color="auto" w:fill="auto"/>
          </w:tcPr>
          <w:p w14:paraId="39633B9B" w14:textId="77777777" w:rsidR="00E53053" w:rsidRPr="00043782" w:rsidRDefault="00E53053" w:rsidP="00970D75">
            <w:pPr>
              <w:rPr>
                <w:sz w:val="22"/>
                <w:szCs w:val="22"/>
                <w:lang w:val="en-US"/>
              </w:rPr>
            </w:pPr>
            <w:r w:rsidRPr="00043782">
              <w:rPr>
                <w:sz w:val="22"/>
                <w:szCs w:val="22"/>
              </w:rPr>
              <w:t>МВИ.ГМ.766-201</w:t>
            </w:r>
            <w:r w:rsidRPr="00043782">
              <w:rPr>
                <w:sz w:val="22"/>
                <w:szCs w:val="22"/>
                <w:lang w:val="en-US"/>
              </w:rPr>
              <w:t>7</w:t>
            </w:r>
          </w:p>
          <w:p w14:paraId="2EF280AD" w14:textId="77777777" w:rsidR="00E53053" w:rsidRPr="00043782" w:rsidRDefault="00E53053" w:rsidP="00970D75">
            <w:pPr>
              <w:rPr>
                <w:sz w:val="22"/>
                <w:szCs w:val="22"/>
              </w:rPr>
            </w:pPr>
          </w:p>
        </w:tc>
      </w:tr>
      <w:tr w:rsidR="00681023" w:rsidRPr="004E5090" w14:paraId="3E4E5009" w14:textId="77777777" w:rsidTr="00BE41B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1C261568" w14:textId="77777777" w:rsidR="00E53053" w:rsidRDefault="00E53053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2.1</w:t>
            </w:r>
          </w:p>
          <w:p w14:paraId="1D56ED52" w14:textId="7C100261" w:rsidR="0041025E" w:rsidRPr="00043782" w:rsidRDefault="0041025E" w:rsidP="00970D7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1" w:type="dxa"/>
            <w:vMerge w:val="restart"/>
            <w:shd w:val="clear" w:color="auto" w:fill="auto"/>
          </w:tcPr>
          <w:p w14:paraId="7DC745C0" w14:textId="6DABFD8F" w:rsidR="00E53053" w:rsidRPr="00043782" w:rsidRDefault="00E53053" w:rsidP="00970D75">
            <w:pPr>
              <w:pStyle w:val="af6"/>
              <w:rPr>
                <w:lang w:val="ru-RU"/>
              </w:rPr>
            </w:pPr>
            <w:r w:rsidRPr="00043782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</w:t>
            </w:r>
            <w:r w:rsidR="00043782" w:rsidRPr="00043782">
              <w:rPr>
                <w:lang w:val="ru-RU"/>
              </w:rPr>
              <w:t xml:space="preserve"> </w:t>
            </w:r>
            <w:r w:rsidRPr="00043782">
              <w:rPr>
                <w:lang w:val="ru-RU"/>
              </w:rPr>
              <w:t xml:space="preserve">В </w:t>
            </w:r>
          </w:p>
          <w:p w14:paraId="2496A10E" w14:textId="77777777" w:rsidR="00B71C0D" w:rsidRPr="00043782" w:rsidRDefault="00B71C0D" w:rsidP="00970D75">
            <w:pPr>
              <w:pStyle w:val="af6"/>
              <w:rPr>
                <w:lang w:val="ru-RU"/>
              </w:rPr>
            </w:pPr>
          </w:p>
          <w:p w14:paraId="30DBF030" w14:textId="77777777" w:rsidR="00B71C0D" w:rsidRPr="00043782" w:rsidRDefault="00B71C0D" w:rsidP="00970D75">
            <w:pPr>
              <w:pStyle w:val="af6"/>
              <w:rPr>
                <w:lang w:val="ru-RU"/>
              </w:rPr>
            </w:pPr>
          </w:p>
          <w:p w14:paraId="2ADB24A7" w14:textId="009A28C6" w:rsidR="00B71C0D" w:rsidRPr="00043782" w:rsidRDefault="00B71C0D" w:rsidP="00B71C0D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lastRenderedPageBreak/>
              <w:t>2</w:t>
            </w:r>
          </w:p>
        </w:tc>
        <w:tc>
          <w:tcPr>
            <w:tcW w:w="900" w:type="dxa"/>
            <w:vMerge w:val="restart"/>
            <w:shd w:val="clear" w:color="auto" w:fill="auto"/>
          </w:tcPr>
          <w:p w14:paraId="3419E78C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lastRenderedPageBreak/>
              <w:t>27.12/</w:t>
            </w:r>
          </w:p>
          <w:p w14:paraId="60D4A745" w14:textId="77777777" w:rsidR="00E53053" w:rsidRPr="00043782" w:rsidRDefault="00E53053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22.000</w:t>
            </w:r>
          </w:p>
          <w:p w14:paraId="5921F1DC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27.32/</w:t>
            </w:r>
          </w:p>
          <w:p w14:paraId="06485F11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22.000</w:t>
            </w:r>
          </w:p>
          <w:p w14:paraId="2173AFFF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27.90/</w:t>
            </w:r>
          </w:p>
          <w:p w14:paraId="63B957A0" w14:textId="77777777" w:rsidR="00E53053" w:rsidRPr="00043782" w:rsidRDefault="00E53053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22.000</w:t>
            </w:r>
          </w:p>
          <w:p w14:paraId="7D01B4B4" w14:textId="77777777" w:rsidR="00B71C0D" w:rsidRPr="00043782" w:rsidRDefault="00B71C0D" w:rsidP="00970D75">
            <w:pPr>
              <w:pStyle w:val="af6"/>
              <w:jc w:val="center"/>
              <w:rPr>
                <w:lang w:val="ru-RU"/>
              </w:rPr>
            </w:pPr>
          </w:p>
          <w:p w14:paraId="1B4F682D" w14:textId="77777777" w:rsidR="00B71C0D" w:rsidRPr="00043782" w:rsidRDefault="00B71C0D" w:rsidP="00970D75">
            <w:pPr>
              <w:pStyle w:val="af6"/>
              <w:jc w:val="center"/>
              <w:rPr>
                <w:lang w:val="ru-RU"/>
              </w:rPr>
            </w:pPr>
          </w:p>
          <w:p w14:paraId="7F032FB9" w14:textId="77777777" w:rsidR="00B71C0D" w:rsidRPr="00043782" w:rsidRDefault="00B71C0D" w:rsidP="00970D75">
            <w:pPr>
              <w:pStyle w:val="af6"/>
              <w:jc w:val="center"/>
              <w:rPr>
                <w:lang w:val="ru-RU"/>
              </w:rPr>
            </w:pPr>
          </w:p>
          <w:p w14:paraId="28D88696" w14:textId="77777777" w:rsidR="00B71C0D" w:rsidRPr="00043782" w:rsidRDefault="00B71C0D" w:rsidP="00970D75">
            <w:pPr>
              <w:pStyle w:val="af6"/>
              <w:jc w:val="center"/>
              <w:rPr>
                <w:lang w:val="ru-RU"/>
              </w:rPr>
            </w:pPr>
          </w:p>
          <w:p w14:paraId="6E33928A" w14:textId="15AFE796" w:rsidR="00B71C0D" w:rsidRPr="00043782" w:rsidRDefault="00B71C0D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lastRenderedPageBreak/>
              <w:t>3</w:t>
            </w:r>
          </w:p>
        </w:tc>
        <w:tc>
          <w:tcPr>
            <w:tcW w:w="2160" w:type="dxa"/>
            <w:shd w:val="clear" w:color="auto" w:fill="auto"/>
          </w:tcPr>
          <w:p w14:paraId="4B89AE38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lastRenderedPageBreak/>
              <w:t>Сопротивление изоляции</w:t>
            </w:r>
          </w:p>
        </w:tc>
        <w:tc>
          <w:tcPr>
            <w:tcW w:w="1800" w:type="dxa"/>
            <w:shd w:val="clear" w:color="auto" w:fill="auto"/>
          </w:tcPr>
          <w:p w14:paraId="7BED7E5F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ТКП 181-2009</w:t>
            </w:r>
          </w:p>
          <w:p w14:paraId="2184BA0F" w14:textId="20DFA0B7" w:rsidR="00E53053" w:rsidRPr="00043782" w:rsidRDefault="00E53053" w:rsidP="0017533B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пр.Б п.Б.27.1</w:t>
            </w:r>
          </w:p>
        </w:tc>
        <w:tc>
          <w:tcPr>
            <w:tcW w:w="2159" w:type="dxa"/>
            <w:shd w:val="clear" w:color="auto" w:fill="auto"/>
          </w:tcPr>
          <w:p w14:paraId="7BE293D5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МВИ.ГМ.328-201</w:t>
            </w:r>
            <w:r w:rsidRPr="00043782">
              <w:rPr>
                <w:sz w:val="22"/>
                <w:szCs w:val="22"/>
                <w:lang w:val="en-US"/>
              </w:rPr>
              <w:t>7</w:t>
            </w:r>
          </w:p>
        </w:tc>
      </w:tr>
      <w:tr w:rsidR="00681023" w:rsidRPr="004E5090" w14:paraId="1AD81816" w14:textId="77777777" w:rsidTr="00BE41B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tcBorders>
              <w:bottom w:val="single" w:sz="4" w:space="0" w:color="auto"/>
            </w:tcBorders>
            <w:shd w:val="clear" w:color="auto" w:fill="auto"/>
          </w:tcPr>
          <w:p w14:paraId="522831D8" w14:textId="77777777" w:rsidR="00E53053" w:rsidRDefault="00E53053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2.2</w:t>
            </w:r>
          </w:p>
          <w:p w14:paraId="5D613445" w14:textId="6B0D12B8" w:rsidR="0041025E" w:rsidRPr="00043782" w:rsidRDefault="0041025E" w:rsidP="00970D7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51F3473" w14:textId="77777777" w:rsidR="00E53053" w:rsidRPr="00043782" w:rsidRDefault="00E53053" w:rsidP="00970D75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92C0382" w14:textId="77777777" w:rsidR="00E53053" w:rsidRPr="00043782" w:rsidRDefault="00E53053" w:rsidP="00970D7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388F6313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Испытание цепи «фаза-нуль» силовых и осветительных сетей 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6FD8A95D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ТКП 181-2009</w:t>
            </w:r>
          </w:p>
          <w:p w14:paraId="65E65057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пр.Б п.Б.27.3</w:t>
            </w:r>
          </w:p>
          <w:p w14:paraId="4FA507AD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ГОСТ </w:t>
            </w:r>
          </w:p>
          <w:p w14:paraId="09244B2C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30331.3-95</w:t>
            </w:r>
          </w:p>
          <w:p w14:paraId="506489DC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п.п.413.1.3.3-413.1.3.6</w:t>
            </w:r>
          </w:p>
          <w:p w14:paraId="3C09A393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ТКП 339-2011 п.4.4.26.3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shd w:val="clear" w:color="auto" w:fill="auto"/>
          </w:tcPr>
          <w:p w14:paraId="58D51265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МВИ.ГМ.766-201</w:t>
            </w:r>
            <w:r w:rsidRPr="00043782">
              <w:rPr>
                <w:sz w:val="22"/>
                <w:szCs w:val="22"/>
                <w:lang w:val="en-US"/>
              </w:rPr>
              <w:t>7</w:t>
            </w:r>
          </w:p>
          <w:p w14:paraId="012F9E49" w14:textId="77777777" w:rsidR="00E53053" w:rsidRPr="00043782" w:rsidRDefault="00E53053" w:rsidP="00970D75">
            <w:pPr>
              <w:rPr>
                <w:sz w:val="22"/>
                <w:szCs w:val="22"/>
              </w:rPr>
            </w:pPr>
          </w:p>
        </w:tc>
      </w:tr>
      <w:tr w:rsidR="00B71C0D" w:rsidRPr="00B71C0D" w14:paraId="2E57CD00" w14:textId="77777777" w:rsidTr="00BE41B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79369" w14:textId="77777777" w:rsidR="00B71C0D" w:rsidRPr="00B71C0D" w:rsidRDefault="00B71C0D" w:rsidP="00970D75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lastRenderedPageBreak/>
              <w:t>1</w:t>
            </w:r>
          </w:p>
        </w:tc>
        <w:tc>
          <w:tcPr>
            <w:tcW w:w="18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6CEFABD" w14:textId="77777777" w:rsidR="00B71C0D" w:rsidRPr="00B71C0D" w:rsidRDefault="00B71C0D" w:rsidP="00970D75">
            <w:pPr>
              <w:pStyle w:val="af6"/>
              <w:jc w:val="center"/>
            </w:pPr>
            <w:r w:rsidRPr="00B71C0D">
              <w:t>2</w:t>
            </w: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D75E519" w14:textId="77777777" w:rsidR="00B71C0D" w:rsidRPr="00B71C0D" w:rsidRDefault="00B71C0D" w:rsidP="00970D75">
            <w:pPr>
              <w:pStyle w:val="af6"/>
              <w:jc w:val="center"/>
            </w:pPr>
            <w:r w:rsidRPr="00B71C0D"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D203" w14:textId="77777777" w:rsidR="00B71C0D" w:rsidRPr="00B71C0D" w:rsidRDefault="00B71C0D" w:rsidP="00B71C0D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FA684" w14:textId="77777777" w:rsidR="00B71C0D" w:rsidRPr="00B71C0D" w:rsidRDefault="00B71C0D" w:rsidP="00B71C0D">
            <w:pPr>
              <w:pStyle w:val="28"/>
              <w:jc w:val="center"/>
              <w:rPr>
                <w:rFonts w:ascii="Times New Roman" w:hAnsi="Times New Roman"/>
              </w:rPr>
            </w:pPr>
            <w:r w:rsidRPr="00B71C0D">
              <w:rPr>
                <w:rFonts w:ascii="Times New Roman" w:hAnsi="Times New Roman"/>
              </w:rPr>
              <w:t>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3DF3D" w14:textId="77777777" w:rsidR="00B71C0D" w:rsidRPr="00B71C0D" w:rsidRDefault="00B71C0D" w:rsidP="00B71C0D">
            <w:pPr>
              <w:jc w:val="center"/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6</w:t>
            </w:r>
          </w:p>
        </w:tc>
      </w:tr>
      <w:tr w:rsidR="00681023" w:rsidRPr="00B71C0D" w14:paraId="45BDBC56" w14:textId="77777777" w:rsidTr="00BE41B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tcBorders>
              <w:bottom w:val="single" w:sz="4" w:space="0" w:color="auto"/>
            </w:tcBorders>
            <w:shd w:val="clear" w:color="auto" w:fill="auto"/>
          </w:tcPr>
          <w:p w14:paraId="429DCC37" w14:textId="77777777" w:rsidR="00E53053" w:rsidRDefault="00E53053" w:rsidP="0041025E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t>3.1</w:t>
            </w:r>
          </w:p>
          <w:p w14:paraId="6F20B4FE" w14:textId="3AB0297B" w:rsidR="0041025E" w:rsidRPr="00B71C0D" w:rsidRDefault="0041025E" w:rsidP="0041025E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1" w:type="dxa"/>
            <w:tcBorders>
              <w:bottom w:val="single" w:sz="4" w:space="0" w:color="auto"/>
            </w:tcBorders>
            <w:shd w:val="clear" w:color="auto" w:fill="auto"/>
          </w:tcPr>
          <w:p w14:paraId="54CC7809" w14:textId="5FDAF313" w:rsidR="00E53053" w:rsidRPr="00B71C0D" w:rsidRDefault="00E53053" w:rsidP="00970D75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Силовые кабельные линии напряжением до 1000</w:t>
            </w:r>
            <w:r w:rsidR="00043782">
              <w:rPr>
                <w:sz w:val="22"/>
                <w:szCs w:val="22"/>
              </w:rPr>
              <w:t xml:space="preserve"> </w:t>
            </w:r>
            <w:r w:rsidRPr="00B71C0D">
              <w:rPr>
                <w:sz w:val="22"/>
                <w:szCs w:val="22"/>
              </w:rPr>
              <w:t>В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4325C7F6" w14:textId="77777777" w:rsidR="00E53053" w:rsidRPr="00B71C0D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B71C0D">
              <w:rPr>
                <w:rFonts w:ascii="Times New Roman" w:hAnsi="Times New Roman"/>
              </w:rPr>
              <w:t>27.32/</w:t>
            </w:r>
          </w:p>
          <w:p w14:paraId="1B750847" w14:textId="77777777" w:rsidR="00E53053" w:rsidRPr="00B71C0D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B71C0D">
              <w:rPr>
                <w:rFonts w:ascii="Times New Roman" w:hAnsi="Times New Roman"/>
              </w:rPr>
              <w:t>22.000</w:t>
            </w:r>
          </w:p>
          <w:p w14:paraId="73CB5273" w14:textId="77777777" w:rsidR="00E53053" w:rsidRPr="00B71C0D" w:rsidRDefault="00E53053" w:rsidP="00970D7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5A26EAA1" w14:textId="77777777" w:rsidR="00E53053" w:rsidRPr="00B71C0D" w:rsidRDefault="00E53053" w:rsidP="00970D75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22040F36" w14:textId="77777777" w:rsidR="00E53053" w:rsidRPr="00B71C0D" w:rsidRDefault="00E53053" w:rsidP="00970D75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ТКП 181-2009</w:t>
            </w:r>
          </w:p>
          <w:p w14:paraId="10C8539A" w14:textId="77777777" w:rsidR="00E53053" w:rsidRPr="00B71C0D" w:rsidRDefault="00E53053" w:rsidP="00970D75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пр.Б п.Б.30.1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shd w:val="clear" w:color="auto" w:fill="auto"/>
          </w:tcPr>
          <w:p w14:paraId="703BEB45" w14:textId="77777777" w:rsidR="00E53053" w:rsidRPr="00B71C0D" w:rsidRDefault="00E53053" w:rsidP="00970D75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МВИ.ГМ.328-201</w:t>
            </w:r>
            <w:r w:rsidRPr="00B71C0D">
              <w:rPr>
                <w:sz w:val="22"/>
                <w:szCs w:val="22"/>
                <w:lang w:val="en-US"/>
              </w:rPr>
              <w:t>7</w:t>
            </w:r>
          </w:p>
        </w:tc>
      </w:tr>
      <w:tr w:rsidR="00E53053" w:rsidRPr="00B71C0D" w14:paraId="3C0631AA" w14:textId="77777777" w:rsidTr="00BE41B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7AE78C12" w14:textId="77777777" w:rsidR="00E53053" w:rsidRDefault="00E53053" w:rsidP="0041025E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t>4.1</w:t>
            </w:r>
          </w:p>
          <w:p w14:paraId="3D4DB3AF" w14:textId="1FF588F9" w:rsidR="0041025E" w:rsidRPr="00B71C0D" w:rsidRDefault="0041025E" w:rsidP="0041025E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68F30582" w14:textId="77777777" w:rsidR="00E53053" w:rsidRPr="00B71C0D" w:rsidRDefault="00E53053" w:rsidP="00970D75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Электродвига</w:t>
            </w:r>
          </w:p>
          <w:p w14:paraId="4E272A43" w14:textId="77777777" w:rsidR="00E53053" w:rsidRPr="00B71C0D" w:rsidRDefault="00E53053" w:rsidP="00970D75">
            <w:pPr>
              <w:rPr>
                <w:b/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тели переменного тока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4F8D249B" w14:textId="77777777" w:rsidR="00E53053" w:rsidRPr="00B71C0D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B71C0D">
              <w:rPr>
                <w:rFonts w:ascii="Times New Roman" w:hAnsi="Times New Roman"/>
              </w:rPr>
              <w:t>27.12/</w:t>
            </w:r>
          </w:p>
          <w:p w14:paraId="74C22719" w14:textId="77777777" w:rsidR="00E53053" w:rsidRPr="00B71C0D" w:rsidRDefault="00E53053" w:rsidP="00970D75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t>22.000</w:t>
            </w:r>
          </w:p>
          <w:p w14:paraId="5762CD49" w14:textId="77777777" w:rsidR="00E53053" w:rsidRPr="00B71C0D" w:rsidRDefault="00E53053" w:rsidP="00970D7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046A563F" w14:textId="77777777" w:rsidR="00E53053" w:rsidRPr="00B71C0D" w:rsidRDefault="00E53053" w:rsidP="00970D75">
            <w:pPr>
              <w:rPr>
                <w:b/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7E7B5180" w14:textId="77777777" w:rsidR="00E53053" w:rsidRPr="00B71C0D" w:rsidRDefault="00E53053" w:rsidP="00970D75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ТКП 181-2009</w:t>
            </w:r>
          </w:p>
          <w:p w14:paraId="5BF2988E" w14:textId="5EB09328" w:rsidR="00E53053" w:rsidRPr="00B71C0D" w:rsidRDefault="00E53053" w:rsidP="00970D75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пр.Б п.Б 7.2 табл.Б.7.2</w:t>
            </w:r>
            <w:r w:rsidR="00F551E1">
              <w:rPr>
                <w:sz w:val="22"/>
                <w:szCs w:val="22"/>
              </w:rPr>
              <w:t xml:space="preserve"> п.</w:t>
            </w:r>
            <w:r w:rsidRPr="00B71C0D">
              <w:rPr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04D35F93" w14:textId="77777777" w:rsidR="00E53053" w:rsidRPr="00B71C0D" w:rsidRDefault="00E53053" w:rsidP="00970D75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МВИ.ГМ.328-2017</w:t>
            </w:r>
          </w:p>
        </w:tc>
      </w:tr>
      <w:tr w:rsidR="00E53053" w:rsidRPr="00B71C0D" w14:paraId="3385FFFC" w14:textId="77777777" w:rsidTr="00BE41B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13C85710" w14:textId="77777777" w:rsidR="00E53053" w:rsidRDefault="00E53053" w:rsidP="0041025E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t>5.1</w:t>
            </w:r>
          </w:p>
          <w:p w14:paraId="54AC277D" w14:textId="07C0BD22" w:rsidR="0041025E" w:rsidRPr="00B71C0D" w:rsidRDefault="0041025E" w:rsidP="0041025E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0" w:type="dxa"/>
            <w:vMerge w:val="restart"/>
            <w:shd w:val="clear" w:color="auto" w:fill="auto"/>
          </w:tcPr>
          <w:p w14:paraId="6B73D35B" w14:textId="77777777" w:rsidR="00E53053" w:rsidRPr="00B71C0D" w:rsidRDefault="00E53053" w:rsidP="00970D75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Устройства защитного отключения, управляемые дифференциальным током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558027F1" w14:textId="77777777" w:rsidR="00E53053" w:rsidRPr="00B71C0D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B71C0D">
              <w:rPr>
                <w:rFonts w:ascii="Times New Roman" w:hAnsi="Times New Roman"/>
              </w:rPr>
              <w:t>27.90/</w:t>
            </w:r>
          </w:p>
          <w:p w14:paraId="30893952" w14:textId="77777777" w:rsidR="00E53053" w:rsidRPr="00B71C0D" w:rsidRDefault="00E53053" w:rsidP="00970D75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t>22.000</w:t>
            </w:r>
          </w:p>
          <w:p w14:paraId="1B68C06E" w14:textId="77777777" w:rsidR="00E53053" w:rsidRPr="00B71C0D" w:rsidRDefault="00E53053" w:rsidP="00970D7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1CAAF3EF" w14:textId="370A55B3" w:rsidR="00E53053" w:rsidRPr="00B71C0D" w:rsidRDefault="00E53053" w:rsidP="00970D75">
            <w:pPr>
              <w:pStyle w:val="ab"/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Проверка дифференциального тока срабатывания УЗО на переменном токе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655CE599" w14:textId="77777777" w:rsidR="00E53053" w:rsidRPr="00B71C0D" w:rsidRDefault="00E53053" w:rsidP="00970D75">
            <w:pPr>
              <w:pStyle w:val="ab"/>
              <w:spacing w:after="0"/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ТКП 181-2009</w:t>
            </w:r>
          </w:p>
          <w:p w14:paraId="37E10D40" w14:textId="77777777" w:rsidR="00E53053" w:rsidRPr="00B71C0D" w:rsidRDefault="00E53053" w:rsidP="00970D75">
            <w:pPr>
              <w:pStyle w:val="ab"/>
              <w:spacing w:after="0"/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пр.В п.В.4.61.4;</w:t>
            </w:r>
          </w:p>
          <w:p w14:paraId="69CBF837" w14:textId="689369C7" w:rsidR="00F551E1" w:rsidRPr="00EA301D" w:rsidRDefault="00F551E1" w:rsidP="00F551E1">
            <w:pPr>
              <w:ind w:right="-108"/>
              <w:rPr>
                <w:sz w:val="22"/>
                <w:szCs w:val="22"/>
              </w:rPr>
            </w:pPr>
            <w:r w:rsidRPr="00EA301D">
              <w:rPr>
                <w:sz w:val="22"/>
                <w:szCs w:val="22"/>
              </w:rPr>
              <w:t xml:space="preserve">СН 4.04.01-2019 </w:t>
            </w:r>
          </w:p>
          <w:p w14:paraId="15898E15" w14:textId="50FE4626" w:rsidR="00E53053" w:rsidRPr="00B71C0D" w:rsidRDefault="00E53053" w:rsidP="00970D75">
            <w:pPr>
              <w:pStyle w:val="ab"/>
              <w:spacing w:after="0"/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ГОСТ 30339-95 п.4.2.9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591C7374" w14:textId="77777777" w:rsidR="00E53053" w:rsidRPr="00B71C0D" w:rsidRDefault="00E53053" w:rsidP="00970D75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МВИ.ГМ.787-2017</w:t>
            </w:r>
          </w:p>
        </w:tc>
      </w:tr>
      <w:tr w:rsidR="00E53053" w:rsidRPr="00B71C0D" w14:paraId="3708490A" w14:textId="77777777" w:rsidTr="00BE41B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7E68EE5F" w14:textId="77777777" w:rsidR="00E53053" w:rsidRDefault="00E53053" w:rsidP="0041025E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t>5.2</w:t>
            </w:r>
          </w:p>
          <w:p w14:paraId="36BA2E08" w14:textId="1A8DBF4E" w:rsidR="0041025E" w:rsidRPr="00B71C0D" w:rsidRDefault="0041025E" w:rsidP="0041025E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F84A753" w14:textId="77777777" w:rsidR="00E53053" w:rsidRPr="00B71C0D" w:rsidRDefault="00E53053" w:rsidP="00970D75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3F13DA64" w14:textId="77777777" w:rsidR="00E53053" w:rsidRPr="00B71C0D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B71C0D">
              <w:rPr>
                <w:rFonts w:ascii="Times New Roman" w:hAnsi="Times New Roman"/>
              </w:rPr>
              <w:t>27.90/</w:t>
            </w:r>
          </w:p>
          <w:p w14:paraId="77AE13DA" w14:textId="77777777" w:rsidR="00E53053" w:rsidRPr="00B71C0D" w:rsidRDefault="00E53053" w:rsidP="00970D75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t>22.000</w:t>
            </w:r>
          </w:p>
          <w:p w14:paraId="6C3C971E" w14:textId="77777777" w:rsidR="00E53053" w:rsidRPr="00B71C0D" w:rsidRDefault="00E53053" w:rsidP="00970D7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6B7E3CBA" w14:textId="77777777" w:rsidR="00E53053" w:rsidRPr="00B71C0D" w:rsidRDefault="00E53053" w:rsidP="00970D75">
            <w:pPr>
              <w:pStyle w:val="ab"/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Время отключения УЗО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64EC9BE3" w14:textId="77777777" w:rsidR="00E53053" w:rsidRPr="00EA301D" w:rsidRDefault="00E53053" w:rsidP="00970D75">
            <w:pPr>
              <w:pStyle w:val="ab"/>
              <w:spacing w:after="0"/>
              <w:rPr>
                <w:sz w:val="22"/>
                <w:szCs w:val="22"/>
              </w:rPr>
            </w:pPr>
            <w:r w:rsidRPr="00EA301D">
              <w:rPr>
                <w:sz w:val="22"/>
                <w:szCs w:val="22"/>
              </w:rPr>
              <w:t>ТКП 181-2009</w:t>
            </w:r>
          </w:p>
          <w:p w14:paraId="64253817" w14:textId="77777777" w:rsidR="00E53053" w:rsidRPr="00EA301D" w:rsidRDefault="00E53053" w:rsidP="00970D75">
            <w:pPr>
              <w:pStyle w:val="ab"/>
              <w:spacing w:after="0"/>
              <w:rPr>
                <w:sz w:val="22"/>
                <w:szCs w:val="22"/>
              </w:rPr>
            </w:pPr>
            <w:r w:rsidRPr="00EA301D">
              <w:rPr>
                <w:sz w:val="22"/>
                <w:szCs w:val="22"/>
              </w:rPr>
              <w:t>пр.В п.В.4.61.4;</w:t>
            </w:r>
          </w:p>
          <w:p w14:paraId="2F2C339E" w14:textId="77777777" w:rsidR="00F551E1" w:rsidRPr="00EA301D" w:rsidRDefault="00F551E1" w:rsidP="00F551E1">
            <w:pPr>
              <w:ind w:right="-108"/>
              <w:rPr>
                <w:sz w:val="22"/>
                <w:szCs w:val="22"/>
              </w:rPr>
            </w:pPr>
            <w:r w:rsidRPr="00EA301D">
              <w:rPr>
                <w:sz w:val="22"/>
                <w:szCs w:val="22"/>
              </w:rPr>
              <w:t xml:space="preserve">СН 4.04.01-2019 </w:t>
            </w:r>
          </w:p>
          <w:p w14:paraId="30832B53" w14:textId="77777777" w:rsidR="00E53053" w:rsidRPr="00EA301D" w:rsidRDefault="00E53053" w:rsidP="00970D75">
            <w:pPr>
              <w:pStyle w:val="ab"/>
              <w:spacing w:after="0"/>
              <w:rPr>
                <w:sz w:val="22"/>
                <w:szCs w:val="22"/>
              </w:rPr>
            </w:pPr>
            <w:r w:rsidRPr="00EA301D">
              <w:rPr>
                <w:sz w:val="22"/>
                <w:szCs w:val="22"/>
              </w:rPr>
              <w:t>ГОСТ 30339-95 п.4.2.9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3321E984" w14:textId="77777777" w:rsidR="00E53053" w:rsidRPr="00B71C0D" w:rsidRDefault="00E53053" w:rsidP="00970D75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МВИ.ГМ.787-2017</w:t>
            </w:r>
          </w:p>
        </w:tc>
      </w:tr>
      <w:tr w:rsidR="00E53053" w:rsidRPr="0041025E" w14:paraId="099E7737" w14:textId="77777777" w:rsidTr="00BE41B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74EF8A75" w14:textId="77777777" w:rsidR="0041025E" w:rsidRDefault="00E53053" w:rsidP="0041025E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t>6.1</w:t>
            </w:r>
          </w:p>
          <w:p w14:paraId="53E6E78A" w14:textId="194E8922" w:rsidR="00E53053" w:rsidRPr="00B71C0D" w:rsidRDefault="0041025E" w:rsidP="0041025E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5C4D69FB" w14:textId="77777777" w:rsidR="00E53053" w:rsidRPr="0041025E" w:rsidRDefault="00E53053" w:rsidP="0041025E">
            <w:pPr>
              <w:pStyle w:val="af6"/>
              <w:jc w:val="center"/>
              <w:rPr>
                <w:lang w:val="ru-RU"/>
              </w:rPr>
            </w:pPr>
            <w:r w:rsidRPr="0041025E">
              <w:rPr>
                <w:lang w:val="ru-RU"/>
              </w:rPr>
              <w:t>Изделия медицинской техники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20E79BA6" w14:textId="77777777" w:rsidR="00E53053" w:rsidRPr="0041025E" w:rsidRDefault="00E53053" w:rsidP="0041025E">
            <w:pPr>
              <w:pStyle w:val="af6"/>
              <w:jc w:val="center"/>
              <w:rPr>
                <w:lang w:val="ru-RU"/>
              </w:rPr>
            </w:pPr>
            <w:r w:rsidRPr="0041025E">
              <w:rPr>
                <w:lang w:val="ru-RU"/>
              </w:rPr>
              <w:t>26.60/</w:t>
            </w:r>
          </w:p>
          <w:p w14:paraId="704B047F" w14:textId="77777777" w:rsidR="00E53053" w:rsidRPr="00B71C0D" w:rsidRDefault="00E53053" w:rsidP="00970D75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t>22.000</w:t>
            </w:r>
          </w:p>
          <w:p w14:paraId="08F86A23" w14:textId="77777777" w:rsidR="00E53053" w:rsidRPr="00B71C0D" w:rsidRDefault="00E53053" w:rsidP="00970D7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3D0C66B4" w14:textId="77777777" w:rsidR="00E53053" w:rsidRPr="0041025E" w:rsidRDefault="00E53053" w:rsidP="0041025E">
            <w:pPr>
              <w:pStyle w:val="af6"/>
              <w:jc w:val="center"/>
              <w:rPr>
                <w:lang w:val="ru-RU"/>
              </w:rPr>
            </w:pPr>
            <w:r w:rsidRPr="0041025E">
              <w:rPr>
                <w:lang w:val="ru-RU"/>
              </w:rPr>
              <w:t>Сопротивление изоляции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4C37F81A" w14:textId="77777777" w:rsidR="00BE41B6" w:rsidRPr="0041025E" w:rsidRDefault="00E53053" w:rsidP="0041025E">
            <w:pPr>
              <w:pStyle w:val="af6"/>
              <w:jc w:val="center"/>
              <w:rPr>
                <w:lang w:val="ru-RU"/>
              </w:rPr>
            </w:pPr>
            <w:r w:rsidRPr="0041025E">
              <w:rPr>
                <w:lang w:val="ru-RU"/>
              </w:rPr>
              <w:t xml:space="preserve">ГОСТ </w:t>
            </w:r>
          </w:p>
          <w:p w14:paraId="1FCCE4C1" w14:textId="7CCC7F2E" w:rsidR="00E53053" w:rsidRPr="0041025E" w:rsidRDefault="00E53053" w:rsidP="0041025E">
            <w:pPr>
              <w:pStyle w:val="af6"/>
              <w:jc w:val="center"/>
              <w:rPr>
                <w:lang w:val="ru-RU"/>
              </w:rPr>
            </w:pPr>
            <w:r w:rsidRPr="0041025E">
              <w:rPr>
                <w:lang w:val="ru-RU"/>
              </w:rPr>
              <w:t>12.2.025-76</w:t>
            </w:r>
          </w:p>
          <w:p w14:paraId="12708008" w14:textId="77777777" w:rsidR="00E53053" w:rsidRPr="0041025E" w:rsidRDefault="00E53053" w:rsidP="0041025E">
            <w:pPr>
              <w:pStyle w:val="af6"/>
              <w:jc w:val="center"/>
              <w:rPr>
                <w:lang w:val="ru-RU"/>
              </w:rPr>
            </w:pPr>
            <w:r w:rsidRPr="0041025E">
              <w:rPr>
                <w:lang w:val="ru-RU"/>
              </w:rPr>
              <w:t>п. 2.3.1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00EC6410" w14:textId="77777777" w:rsidR="00E53053" w:rsidRPr="0041025E" w:rsidRDefault="00E53053" w:rsidP="0041025E">
            <w:pPr>
              <w:pStyle w:val="af6"/>
              <w:jc w:val="center"/>
              <w:rPr>
                <w:lang w:val="ru-RU"/>
              </w:rPr>
            </w:pPr>
            <w:r w:rsidRPr="0041025E">
              <w:rPr>
                <w:lang w:val="ru-RU"/>
              </w:rPr>
              <w:t xml:space="preserve">ГОСТ 12.2.025-76 </w:t>
            </w:r>
          </w:p>
          <w:p w14:paraId="07C77349" w14:textId="77777777" w:rsidR="00E53053" w:rsidRPr="0041025E" w:rsidRDefault="00E53053" w:rsidP="0041025E">
            <w:pPr>
              <w:pStyle w:val="af6"/>
              <w:jc w:val="center"/>
              <w:rPr>
                <w:lang w:val="ru-RU"/>
              </w:rPr>
            </w:pPr>
            <w:r w:rsidRPr="0041025E">
              <w:rPr>
                <w:lang w:val="ru-RU"/>
              </w:rPr>
              <w:t>п. 4.4</w:t>
            </w:r>
          </w:p>
        </w:tc>
      </w:tr>
      <w:tr w:rsidR="00E53053" w:rsidRPr="00B71C0D" w14:paraId="058D5DD4" w14:textId="77777777" w:rsidTr="00BE41B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3DEC6FED" w14:textId="77777777" w:rsidR="00267216" w:rsidRDefault="00E53053" w:rsidP="0041025E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71C0D">
              <w:rPr>
                <w:rFonts w:ascii="Times New Roman" w:hAnsi="Times New Roman"/>
                <w:sz w:val="22"/>
                <w:szCs w:val="22"/>
              </w:rPr>
              <w:t>7.1</w:t>
            </w:r>
          </w:p>
          <w:p w14:paraId="1F5020BB" w14:textId="5BE6BCF8" w:rsidR="006138AB" w:rsidRPr="00267216" w:rsidRDefault="006138AB" w:rsidP="0041025E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71C0D">
              <w:rPr>
                <w:rFonts w:ascii="Times New Roman" w:hAnsi="Times New Roman"/>
                <w:sz w:val="22"/>
                <w:szCs w:val="22"/>
              </w:rPr>
              <w:t>***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60047A6A" w14:textId="60F987C8" w:rsidR="00E53053" w:rsidRPr="00B71C0D" w:rsidRDefault="00E53053" w:rsidP="00970D75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Системы вентиляции с принудительным побуждением</w:t>
            </w:r>
          </w:p>
          <w:p w14:paraId="26D919DA" w14:textId="77777777" w:rsidR="00E53053" w:rsidRPr="00B71C0D" w:rsidRDefault="00E53053" w:rsidP="00970D75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71C17A30" w14:textId="77777777" w:rsidR="00E53053" w:rsidRPr="00B71C0D" w:rsidRDefault="00E53053" w:rsidP="00970D75">
            <w:pPr>
              <w:jc w:val="center"/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28.25/</w:t>
            </w:r>
          </w:p>
          <w:p w14:paraId="267973E8" w14:textId="77777777" w:rsidR="00E53053" w:rsidRPr="00B71C0D" w:rsidRDefault="00E53053" w:rsidP="00970D75">
            <w:pPr>
              <w:jc w:val="center"/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23.000</w:t>
            </w:r>
          </w:p>
          <w:p w14:paraId="1C60577C" w14:textId="77777777" w:rsidR="00E53053" w:rsidRPr="00B71C0D" w:rsidRDefault="00E53053" w:rsidP="00970D75">
            <w:pPr>
              <w:jc w:val="center"/>
              <w:rPr>
                <w:sz w:val="22"/>
                <w:szCs w:val="22"/>
              </w:rPr>
            </w:pPr>
          </w:p>
          <w:p w14:paraId="3708FF79" w14:textId="77777777" w:rsidR="00E53053" w:rsidRPr="00B71C0D" w:rsidRDefault="00E53053" w:rsidP="00970D75">
            <w:pPr>
              <w:jc w:val="center"/>
              <w:rPr>
                <w:sz w:val="22"/>
                <w:szCs w:val="22"/>
              </w:rPr>
            </w:pPr>
          </w:p>
          <w:p w14:paraId="6F3D8D1C" w14:textId="77777777" w:rsidR="00E53053" w:rsidRPr="00B71C0D" w:rsidRDefault="00E53053" w:rsidP="00970D75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275B684E" w14:textId="0ECF7901" w:rsidR="00E53053" w:rsidRPr="00B71C0D" w:rsidRDefault="00E53053" w:rsidP="00970D75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Аэродинамические испытания: скорость потока, давление, температура, расход воздуха</w:t>
            </w:r>
          </w:p>
          <w:p w14:paraId="78BD38FF" w14:textId="77777777" w:rsidR="00E53053" w:rsidRPr="00B71C0D" w:rsidRDefault="00E53053" w:rsidP="00970D75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132FC3A7" w14:textId="77777777" w:rsidR="00EA301D" w:rsidRPr="00EA301D" w:rsidRDefault="00EA301D" w:rsidP="00EA301D">
            <w:pPr>
              <w:pStyle w:val="ab"/>
              <w:spacing w:after="0"/>
              <w:rPr>
                <w:sz w:val="22"/>
                <w:szCs w:val="22"/>
              </w:rPr>
            </w:pPr>
            <w:r w:rsidRPr="00EA301D">
              <w:rPr>
                <w:sz w:val="22"/>
                <w:szCs w:val="22"/>
              </w:rPr>
              <w:t>СН 4.02.03-2019</w:t>
            </w:r>
          </w:p>
          <w:p w14:paraId="2A718D2D" w14:textId="77777777" w:rsidR="00EA301D" w:rsidRPr="00EA301D" w:rsidRDefault="00EA301D" w:rsidP="00EA301D">
            <w:pPr>
              <w:pStyle w:val="ab"/>
              <w:framePr w:hSpace="180" w:wrap="around" w:vAnchor="text" w:hAnchor="text" w:xAlign="right" w:y="1"/>
              <w:spacing w:after="0"/>
              <w:suppressOverlap/>
              <w:rPr>
                <w:sz w:val="22"/>
                <w:szCs w:val="22"/>
              </w:rPr>
            </w:pPr>
            <w:r w:rsidRPr="00EA301D">
              <w:rPr>
                <w:sz w:val="22"/>
                <w:szCs w:val="22"/>
              </w:rPr>
              <w:t>СП 1.03.02-2020</w:t>
            </w:r>
          </w:p>
          <w:p w14:paraId="1C86A83D" w14:textId="77777777" w:rsidR="00E53053" w:rsidRPr="00EA301D" w:rsidRDefault="00E53053" w:rsidP="00970D75">
            <w:pPr>
              <w:rPr>
                <w:sz w:val="22"/>
                <w:szCs w:val="22"/>
              </w:rPr>
            </w:pPr>
            <w:r w:rsidRPr="00EA301D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74F0E481" w14:textId="77777777" w:rsidR="00E53053" w:rsidRPr="00B71C0D" w:rsidRDefault="00E53053" w:rsidP="00970D75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ГОСТ 12.3.018-79</w:t>
            </w:r>
          </w:p>
          <w:p w14:paraId="587B197B" w14:textId="77777777" w:rsidR="00E53053" w:rsidRPr="00B71C0D" w:rsidRDefault="00E53053" w:rsidP="00970D75">
            <w:pPr>
              <w:rPr>
                <w:sz w:val="22"/>
                <w:szCs w:val="22"/>
              </w:rPr>
            </w:pPr>
          </w:p>
        </w:tc>
      </w:tr>
    </w:tbl>
    <w:p w14:paraId="22E7C3DC" w14:textId="30519DF9" w:rsidR="00E53053" w:rsidRDefault="00E53053"/>
    <w:p w14:paraId="7B27F5EE" w14:textId="17E7A5E9" w:rsidR="00D50B4E" w:rsidRPr="006D33D8" w:rsidRDefault="00714168" w:rsidP="00D50B4E">
      <w:pPr>
        <w:rPr>
          <w:b/>
        </w:rPr>
      </w:pPr>
      <w:r>
        <w:rPr>
          <w:b/>
        </w:rPr>
        <w:t xml:space="preserve">  </w:t>
      </w:r>
      <w:r w:rsidR="00EA24D7" w:rsidRPr="006D33D8">
        <w:rPr>
          <w:b/>
        </w:rPr>
        <w:t xml:space="preserve">Примечание: </w:t>
      </w:r>
    </w:p>
    <w:p w14:paraId="4712A2F9" w14:textId="33687EC9" w:rsidR="00D50B4E" w:rsidRPr="006D33D8" w:rsidRDefault="00714168" w:rsidP="00D50B4E">
      <w:pPr>
        <w:rPr>
          <w:color w:val="000000"/>
        </w:rPr>
      </w:pPr>
      <w:r>
        <w:rPr>
          <w:bCs/>
        </w:rPr>
        <w:t xml:space="preserve">  </w:t>
      </w:r>
      <w:r w:rsidR="00EA24D7" w:rsidRPr="006D33D8">
        <w:rPr>
          <w:bCs/>
        </w:rPr>
        <w:t>* – деятельность осуществляется непосредственно в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 – деятельность осуществляется непосредственно в ООС и за пределами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102F98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5A2ABBE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477784B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64E93E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F8C3F9B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2711CD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B94D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69290" w14:textId="77777777" w:rsidR="0041489A" w:rsidRDefault="0041489A" w:rsidP="0011070C">
      <w:r>
        <w:separator/>
      </w:r>
    </w:p>
  </w:endnote>
  <w:endnote w:type="continuationSeparator" w:id="0">
    <w:p w14:paraId="45C701A3" w14:textId="77777777" w:rsidR="0041489A" w:rsidRDefault="0041489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4436A619" w14:textId="77777777" w:rsidTr="00092EA6">
      <w:trPr>
        <w:trHeight w:val="106"/>
      </w:trPr>
      <w:tc>
        <w:tcPr>
          <w:tcW w:w="3686" w:type="dxa"/>
          <w:hideMark/>
        </w:tcPr>
        <w:p w14:paraId="6569C17F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53111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2-05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6A2F31" w14:textId="50CE273D" w:rsidR="00124809" w:rsidRPr="006D33D8" w:rsidRDefault="00F17CE3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</w:t>
              </w:r>
              <w:r w:rsidR="00714168">
                <w:rPr>
                  <w:rFonts w:eastAsia="ArialMT"/>
                  <w:u w:val="single"/>
                  <w:lang w:val="ru-RU"/>
                </w:rPr>
                <w:t>.05</w:t>
              </w:r>
              <w:r w:rsidR="00124809" w:rsidRPr="00E36003">
                <w:rPr>
                  <w:rFonts w:eastAsia="ArialMT"/>
                  <w:u w:val="single"/>
                </w:rPr>
                <w:t>.2022</w:t>
              </w:r>
            </w:p>
          </w:sdtContent>
        </w:sdt>
        <w:p w14:paraId="12A16AB5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5587578D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7F8ED9CE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C6BEA7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718873B8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ACC5999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05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9610E2" w14:textId="413FDAF1" w:rsidR="00A417E3" w:rsidRPr="009E4D11" w:rsidRDefault="00F57725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</w:t>
              </w:r>
              <w:r w:rsidR="00CD2E78">
                <w:rPr>
                  <w:rFonts w:eastAsia="ArialMT"/>
                  <w:u w:val="single"/>
                  <w:lang w:val="ru-RU"/>
                </w:rPr>
                <w:t>.</w:t>
              </w:r>
              <w:r w:rsidR="00D50B4E" w:rsidRPr="00E36003">
                <w:rPr>
                  <w:rFonts w:eastAsia="ArialMT"/>
                  <w:u w:val="single"/>
                </w:rPr>
                <w:t>0</w:t>
              </w:r>
              <w:r w:rsidR="00CD2E78">
                <w:rPr>
                  <w:rFonts w:eastAsia="ArialMT"/>
                  <w:u w:val="single"/>
                  <w:lang w:val="ru-RU"/>
                </w:rPr>
                <w:t>5</w:t>
              </w:r>
              <w:r w:rsidR="00D50B4E" w:rsidRPr="00E36003">
                <w:rPr>
                  <w:rFonts w:eastAsia="ArialMT"/>
                  <w:u w:val="single"/>
                </w:rPr>
                <w:t>.2022</w:t>
              </w:r>
            </w:p>
          </w:sdtContent>
        </w:sdt>
        <w:p w14:paraId="141280D3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24E4E683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530F680B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6D841" w14:textId="77777777" w:rsidR="0041489A" w:rsidRDefault="0041489A" w:rsidP="0011070C">
      <w:r>
        <w:separator/>
      </w:r>
    </w:p>
  </w:footnote>
  <w:footnote w:type="continuationSeparator" w:id="0">
    <w:p w14:paraId="08FE2EC8" w14:textId="77777777" w:rsidR="0041489A" w:rsidRDefault="0041489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5B1AC8A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EE48E0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DDE3A00" wp14:editId="7163D7A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129C943" w14:textId="669FA722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6138AB">
            <w:rPr>
              <w:rFonts w:ascii="Times New Roman" w:hAnsi="Times New Roman" w:cs="Times New Roman"/>
              <w:sz w:val="24"/>
              <w:szCs w:val="24"/>
            </w:rPr>
            <w:t>2.2224</w:t>
          </w:r>
        </w:p>
      </w:tc>
    </w:tr>
  </w:tbl>
  <w:p w14:paraId="2D90D383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2A2E0DC8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175B562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E562B91" wp14:editId="6AD22F2B">
                <wp:extent cx="372110" cy="467995"/>
                <wp:effectExtent l="0" t="0" r="0" b="0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BBC2A9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CBAF9B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09AC91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D37E62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27"/>
    <w:rsid w:val="00001560"/>
    <w:rsid w:val="0000774F"/>
    <w:rsid w:val="00022A72"/>
    <w:rsid w:val="00030948"/>
    <w:rsid w:val="00043782"/>
    <w:rsid w:val="00051C1C"/>
    <w:rsid w:val="000643A6"/>
    <w:rsid w:val="00077135"/>
    <w:rsid w:val="0009264B"/>
    <w:rsid w:val="00092EA6"/>
    <w:rsid w:val="000A6CF1"/>
    <w:rsid w:val="000B0313"/>
    <w:rsid w:val="000C28A5"/>
    <w:rsid w:val="000C33F5"/>
    <w:rsid w:val="000D1708"/>
    <w:rsid w:val="000D49BB"/>
    <w:rsid w:val="000D7719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7533B"/>
    <w:rsid w:val="001843A0"/>
    <w:rsid w:val="00185BDB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6099C"/>
    <w:rsid w:val="00267216"/>
    <w:rsid w:val="00270035"/>
    <w:rsid w:val="0027128E"/>
    <w:rsid w:val="00280064"/>
    <w:rsid w:val="00280D42"/>
    <w:rsid w:val="00280E8C"/>
    <w:rsid w:val="002877C8"/>
    <w:rsid w:val="002900DE"/>
    <w:rsid w:val="002911E3"/>
    <w:rsid w:val="00295E4A"/>
    <w:rsid w:val="002D06D6"/>
    <w:rsid w:val="002D1E29"/>
    <w:rsid w:val="002D28AD"/>
    <w:rsid w:val="002D2AE1"/>
    <w:rsid w:val="002D6F27"/>
    <w:rsid w:val="002E503D"/>
    <w:rsid w:val="002F0D32"/>
    <w:rsid w:val="003054C2"/>
    <w:rsid w:val="00305E11"/>
    <w:rsid w:val="0031023B"/>
    <w:rsid w:val="003717D2"/>
    <w:rsid w:val="00394B93"/>
    <w:rsid w:val="003A28BE"/>
    <w:rsid w:val="003B4E94"/>
    <w:rsid w:val="003C130A"/>
    <w:rsid w:val="003C2834"/>
    <w:rsid w:val="003D01F4"/>
    <w:rsid w:val="003E26A2"/>
    <w:rsid w:val="003E2F1E"/>
    <w:rsid w:val="00401D49"/>
    <w:rsid w:val="00407988"/>
    <w:rsid w:val="0041025E"/>
    <w:rsid w:val="00410274"/>
    <w:rsid w:val="0041489A"/>
    <w:rsid w:val="00416870"/>
    <w:rsid w:val="00436D0B"/>
    <w:rsid w:val="00437E07"/>
    <w:rsid w:val="00460ECA"/>
    <w:rsid w:val="004627D9"/>
    <w:rsid w:val="00463D8E"/>
    <w:rsid w:val="00481260"/>
    <w:rsid w:val="004A5E4C"/>
    <w:rsid w:val="004B6555"/>
    <w:rsid w:val="004E5090"/>
    <w:rsid w:val="004E59B7"/>
    <w:rsid w:val="00505771"/>
    <w:rsid w:val="00507CCF"/>
    <w:rsid w:val="00521FC2"/>
    <w:rsid w:val="00530F3D"/>
    <w:rsid w:val="00532F67"/>
    <w:rsid w:val="00547530"/>
    <w:rsid w:val="005529DE"/>
    <w:rsid w:val="0055563B"/>
    <w:rsid w:val="0056070B"/>
    <w:rsid w:val="00562D77"/>
    <w:rsid w:val="00563680"/>
    <w:rsid w:val="005812FA"/>
    <w:rsid w:val="00582A8F"/>
    <w:rsid w:val="00592241"/>
    <w:rsid w:val="005C1922"/>
    <w:rsid w:val="005C5B99"/>
    <w:rsid w:val="005C7B39"/>
    <w:rsid w:val="005D4205"/>
    <w:rsid w:val="005E05CB"/>
    <w:rsid w:val="005E250C"/>
    <w:rsid w:val="005E611E"/>
    <w:rsid w:val="005F7C45"/>
    <w:rsid w:val="006138AB"/>
    <w:rsid w:val="00614867"/>
    <w:rsid w:val="00627E81"/>
    <w:rsid w:val="00630922"/>
    <w:rsid w:val="00645468"/>
    <w:rsid w:val="00681023"/>
    <w:rsid w:val="00693805"/>
    <w:rsid w:val="00697411"/>
    <w:rsid w:val="00697905"/>
    <w:rsid w:val="006A336B"/>
    <w:rsid w:val="006A4791"/>
    <w:rsid w:val="006B450F"/>
    <w:rsid w:val="006D1CDB"/>
    <w:rsid w:val="006D33D8"/>
    <w:rsid w:val="006D5DCE"/>
    <w:rsid w:val="00704E29"/>
    <w:rsid w:val="00714168"/>
    <w:rsid w:val="00715A45"/>
    <w:rsid w:val="0071603C"/>
    <w:rsid w:val="00721D13"/>
    <w:rsid w:val="00731452"/>
    <w:rsid w:val="00734508"/>
    <w:rsid w:val="00740E27"/>
    <w:rsid w:val="00741FBB"/>
    <w:rsid w:val="0074243A"/>
    <w:rsid w:val="00744C36"/>
    <w:rsid w:val="0075090E"/>
    <w:rsid w:val="00752D10"/>
    <w:rsid w:val="007571AF"/>
    <w:rsid w:val="007742D0"/>
    <w:rsid w:val="0079041E"/>
    <w:rsid w:val="00792698"/>
    <w:rsid w:val="00794D42"/>
    <w:rsid w:val="007A1818"/>
    <w:rsid w:val="007A3B5B"/>
    <w:rsid w:val="007A4175"/>
    <w:rsid w:val="007A4485"/>
    <w:rsid w:val="007C05FE"/>
    <w:rsid w:val="007C3A37"/>
    <w:rsid w:val="007C5111"/>
    <w:rsid w:val="007F66CA"/>
    <w:rsid w:val="008124DA"/>
    <w:rsid w:val="008130C0"/>
    <w:rsid w:val="00833DA3"/>
    <w:rsid w:val="00836710"/>
    <w:rsid w:val="008505BA"/>
    <w:rsid w:val="00856322"/>
    <w:rsid w:val="00872305"/>
    <w:rsid w:val="00877224"/>
    <w:rsid w:val="008A3E6F"/>
    <w:rsid w:val="008B1B9D"/>
    <w:rsid w:val="008C1825"/>
    <w:rsid w:val="008C3521"/>
    <w:rsid w:val="008D3A5C"/>
    <w:rsid w:val="008D505F"/>
    <w:rsid w:val="008E2D26"/>
    <w:rsid w:val="008E350B"/>
    <w:rsid w:val="0090767F"/>
    <w:rsid w:val="00913351"/>
    <w:rsid w:val="00913B16"/>
    <w:rsid w:val="00921A06"/>
    <w:rsid w:val="009230FC"/>
    <w:rsid w:val="00923868"/>
    <w:rsid w:val="0095347E"/>
    <w:rsid w:val="00971289"/>
    <w:rsid w:val="00983EAE"/>
    <w:rsid w:val="00986CE2"/>
    <w:rsid w:val="00992CF6"/>
    <w:rsid w:val="009940B7"/>
    <w:rsid w:val="009A3A10"/>
    <w:rsid w:val="009A3E9D"/>
    <w:rsid w:val="009B53D0"/>
    <w:rsid w:val="009C1C19"/>
    <w:rsid w:val="009D5A57"/>
    <w:rsid w:val="009E107F"/>
    <w:rsid w:val="009E4D11"/>
    <w:rsid w:val="009F13EF"/>
    <w:rsid w:val="009F2455"/>
    <w:rsid w:val="009F7389"/>
    <w:rsid w:val="00A04FE4"/>
    <w:rsid w:val="00A063D9"/>
    <w:rsid w:val="00A276C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93B8C"/>
    <w:rsid w:val="00AB531A"/>
    <w:rsid w:val="00AC0C2C"/>
    <w:rsid w:val="00AC3CE5"/>
    <w:rsid w:val="00AD4B7A"/>
    <w:rsid w:val="00AE17DA"/>
    <w:rsid w:val="00AF1C1A"/>
    <w:rsid w:val="00B00CAF"/>
    <w:rsid w:val="00B06CF4"/>
    <w:rsid w:val="00B073DC"/>
    <w:rsid w:val="00B344A4"/>
    <w:rsid w:val="00B371CD"/>
    <w:rsid w:val="00B46380"/>
    <w:rsid w:val="00B47A0F"/>
    <w:rsid w:val="00B565D4"/>
    <w:rsid w:val="00B61580"/>
    <w:rsid w:val="00B71C0D"/>
    <w:rsid w:val="00B84D8E"/>
    <w:rsid w:val="00B934CC"/>
    <w:rsid w:val="00B94D82"/>
    <w:rsid w:val="00B951E9"/>
    <w:rsid w:val="00B95FDB"/>
    <w:rsid w:val="00B97057"/>
    <w:rsid w:val="00B97278"/>
    <w:rsid w:val="00BB272F"/>
    <w:rsid w:val="00BB5AEF"/>
    <w:rsid w:val="00BC40FF"/>
    <w:rsid w:val="00BE41B6"/>
    <w:rsid w:val="00C00081"/>
    <w:rsid w:val="00C12FE0"/>
    <w:rsid w:val="00C13371"/>
    <w:rsid w:val="00C13D24"/>
    <w:rsid w:val="00C24C3D"/>
    <w:rsid w:val="00C26CFF"/>
    <w:rsid w:val="00C35ED8"/>
    <w:rsid w:val="00C379B5"/>
    <w:rsid w:val="00C46E4F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D2E78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36FEE"/>
    <w:rsid w:val="00D4736C"/>
    <w:rsid w:val="00D50B4E"/>
    <w:rsid w:val="00D62341"/>
    <w:rsid w:val="00D8457D"/>
    <w:rsid w:val="00D876E6"/>
    <w:rsid w:val="00D96601"/>
    <w:rsid w:val="00DA5E7A"/>
    <w:rsid w:val="00DB1FAE"/>
    <w:rsid w:val="00DE6F93"/>
    <w:rsid w:val="00DF59A1"/>
    <w:rsid w:val="00DF6DD6"/>
    <w:rsid w:val="00DF7DAB"/>
    <w:rsid w:val="00E12F21"/>
    <w:rsid w:val="00E16A62"/>
    <w:rsid w:val="00E200BB"/>
    <w:rsid w:val="00E22CC9"/>
    <w:rsid w:val="00E274D1"/>
    <w:rsid w:val="00E36003"/>
    <w:rsid w:val="00E41B5C"/>
    <w:rsid w:val="00E53053"/>
    <w:rsid w:val="00E6157E"/>
    <w:rsid w:val="00E64495"/>
    <w:rsid w:val="00E72539"/>
    <w:rsid w:val="00E73F77"/>
    <w:rsid w:val="00E750F5"/>
    <w:rsid w:val="00E85094"/>
    <w:rsid w:val="00E85116"/>
    <w:rsid w:val="00E95EA8"/>
    <w:rsid w:val="00EA24D7"/>
    <w:rsid w:val="00EA301D"/>
    <w:rsid w:val="00EA6CEB"/>
    <w:rsid w:val="00EB34D2"/>
    <w:rsid w:val="00EC338F"/>
    <w:rsid w:val="00EC71D8"/>
    <w:rsid w:val="00ED10E7"/>
    <w:rsid w:val="00EF5137"/>
    <w:rsid w:val="00F10CDF"/>
    <w:rsid w:val="00F112F2"/>
    <w:rsid w:val="00F11FE3"/>
    <w:rsid w:val="00F17CE3"/>
    <w:rsid w:val="00F21967"/>
    <w:rsid w:val="00F32AF8"/>
    <w:rsid w:val="00F339BE"/>
    <w:rsid w:val="00F40980"/>
    <w:rsid w:val="00F42A42"/>
    <w:rsid w:val="00F455AB"/>
    <w:rsid w:val="00F45F0B"/>
    <w:rsid w:val="00F47F4D"/>
    <w:rsid w:val="00F551E1"/>
    <w:rsid w:val="00F57725"/>
    <w:rsid w:val="00F701B8"/>
    <w:rsid w:val="00F8144E"/>
    <w:rsid w:val="00F864B1"/>
    <w:rsid w:val="00F86DE9"/>
    <w:rsid w:val="00F90988"/>
    <w:rsid w:val="00F93BB0"/>
    <w:rsid w:val="00FC280E"/>
    <w:rsid w:val="00FE61D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F75DB"/>
  <w15:docId w15:val="{7A0EA3E0-0933-424A-AA6F-9E8A61EE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NoSpacingChar1">
    <w:name w:val="No Spacing Char1"/>
    <w:locked/>
    <w:rsid w:val="00E53053"/>
    <w:rPr>
      <w:sz w:val="22"/>
      <w:lang w:val="en-US" w:eastAsia="en-US" w:bidi="ar-SA"/>
    </w:rPr>
  </w:style>
  <w:style w:type="paragraph" w:customStyle="1" w:styleId="210">
    <w:name w:val="Основной текст 21"/>
    <w:basedOn w:val="a"/>
    <w:rsid w:val="00E53053"/>
    <w:pPr>
      <w:suppressAutoHyphens/>
      <w:jc w:val="both"/>
    </w:pPr>
    <w:rPr>
      <w:sz w:val="28"/>
      <w:lang w:eastAsia="ar-SA"/>
    </w:rPr>
  </w:style>
  <w:style w:type="paragraph" w:customStyle="1" w:styleId="42">
    <w:name w:val="Без интервала4"/>
    <w:rsid w:val="00D623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DDC633DD70C4B76A2B94AF8DBF93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4FCAF-994D-4351-AE12-F02117F48766}"/>
      </w:docPartPr>
      <w:docPartBody>
        <w:p w:rsidR="001E15CA" w:rsidRDefault="002C04D4">
          <w:pPr>
            <w:pStyle w:val="9DDC633DD70C4B76A2B94AF8DBF9390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D4"/>
    <w:rsid w:val="001E15CA"/>
    <w:rsid w:val="002C04D4"/>
    <w:rsid w:val="00914121"/>
    <w:rsid w:val="00957581"/>
    <w:rsid w:val="00B3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68C0D9D57D14B23B856593A8CA0E7E6">
    <w:name w:val="468C0D9D57D14B23B856593A8CA0E7E6"/>
  </w:style>
  <w:style w:type="paragraph" w:customStyle="1" w:styleId="9DDC633DD70C4B76A2B94AF8DBF93905">
    <w:name w:val="9DDC633DD70C4B76A2B94AF8DBF93905"/>
  </w:style>
  <w:style w:type="paragraph" w:customStyle="1" w:styleId="83B3885749EB466CA7B1B3ECB665D20A">
    <w:name w:val="83B3885749EB466CA7B1B3ECB665D20A"/>
  </w:style>
  <w:style w:type="paragraph" w:customStyle="1" w:styleId="B19B8FAB21C64B01ADEC5D816C9EAC30">
    <w:name w:val="B19B8FAB21C64B01ADEC5D816C9EAC30"/>
  </w:style>
  <w:style w:type="paragraph" w:customStyle="1" w:styleId="E7199DEC6D654467BB794D06AAF40864">
    <w:name w:val="E7199DEC6D654467BB794D06AAF408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cp:lastModifiedBy>Григорян Наира Викторовна</cp:lastModifiedBy>
  <cp:revision>3</cp:revision>
  <cp:lastPrinted>2022-05-10T06:28:00Z</cp:lastPrinted>
  <dcterms:created xsi:type="dcterms:W3CDTF">2022-05-14T10:22:00Z</dcterms:created>
  <dcterms:modified xsi:type="dcterms:W3CDTF">2022-05-14T10:23:00Z</dcterms:modified>
</cp:coreProperties>
</file>