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Borders>
          <w:bottom w:val="single" w:sz="4" w:space="0" w:color="auto"/>
        </w:tblBorders>
        <w:tblLook w:val="00A0"/>
      </w:tblPr>
      <w:tblGrid>
        <w:gridCol w:w="756"/>
        <w:gridCol w:w="9167"/>
      </w:tblGrid>
      <w:tr w:rsidR="002F3DB0" w:rsidRPr="007E60B3" w:rsidTr="00484605">
        <w:trPr>
          <w:trHeight w:val="277"/>
        </w:trPr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2F3DB0" w:rsidRPr="007E60B3" w:rsidRDefault="002F3DB0" w:rsidP="00484605">
            <w:pPr>
              <w:pStyle w:val="NoSpacing"/>
              <w:rPr>
                <w:bCs/>
                <w:sz w:val="16"/>
                <w:szCs w:val="16"/>
              </w:rPr>
            </w:pPr>
            <w:r w:rsidRPr="000B7C93">
              <w:rPr>
                <w:noProof/>
                <w:sz w:val="16"/>
                <w:szCs w:val="16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7pt;height:33.75pt;visibility:visible">
                  <v:imagedata r:id="rId6" o:title=""/>
                </v:shape>
              </w:pict>
            </w:r>
          </w:p>
        </w:tc>
        <w:tc>
          <w:tcPr>
            <w:tcW w:w="9167" w:type="dxa"/>
            <w:tcBorders>
              <w:bottom w:val="single" w:sz="4" w:space="0" w:color="auto"/>
            </w:tcBorders>
            <w:vAlign w:val="center"/>
          </w:tcPr>
          <w:p w:rsidR="002F3DB0" w:rsidRPr="007E60B3" w:rsidRDefault="002F3DB0" w:rsidP="00484605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7E60B3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2F3DB0" w:rsidRPr="007E60B3" w:rsidRDefault="002F3DB0" w:rsidP="00484605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7E60B3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2F3DB0" w:rsidRPr="007E60B3" w:rsidRDefault="002F3DB0" w:rsidP="00484605">
            <w:pPr>
              <w:pStyle w:val="NoSpacing"/>
              <w:jc w:val="center"/>
              <w:rPr>
                <w:bCs/>
                <w:sz w:val="16"/>
                <w:szCs w:val="16"/>
              </w:rPr>
            </w:pPr>
            <w:r w:rsidRPr="007E60B3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</w:tbl>
    <w:p w:rsidR="002F3DB0" w:rsidRDefault="002F3DB0" w:rsidP="00D37F24">
      <w:pPr>
        <w:jc w:val="center"/>
        <w:rPr>
          <w:sz w:val="24"/>
          <w:szCs w:val="24"/>
        </w:rPr>
      </w:pPr>
    </w:p>
    <w:p w:rsidR="002F3DB0" w:rsidRDefault="002F3DB0" w:rsidP="007C6C03">
      <w:pPr>
        <w:ind w:left="5760"/>
        <w:rPr>
          <w:sz w:val="28"/>
          <w:szCs w:val="28"/>
        </w:rPr>
      </w:pPr>
      <w:r w:rsidRPr="007E60B3">
        <w:rPr>
          <w:sz w:val="28"/>
          <w:szCs w:val="28"/>
        </w:rPr>
        <w:t>Приложение №1</w:t>
      </w:r>
    </w:p>
    <w:p w:rsidR="002F3DB0" w:rsidRPr="007E60B3" w:rsidRDefault="002F3DB0" w:rsidP="007C6C03">
      <w:pPr>
        <w:ind w:left="5760"/>
        <w:rPr>
          <w:sz w:val="28"/>
          <w:szCs w:val="28"/>
        </w:rPr>
      </w:pPr>
      <w:r w:rsidRPr="007E60B3">
        <w:rPr>
          <w:sz w:val="28"/>
          <w:szCs w:val="28"/>
        </w:rPr>
        <w:t>к аттестату аккредитации</w:t>
      </w:r>
    </w:p>
    <w:p w:rsidR="002F3DB0" w:rsidRPr="007E60B3" w:rsidRDefault="002F3DB0" w:rsidP="007C6C03">
      <w:pPr>
        <w:ind w:left="5760"/>
        <w:rPr>
          <w:sz w:val="28"/>
          <w:szCs w:val="28"/>
        </w:rPr>
      </w:pPr>
      <w:r w:rsidRPr="007E60B3">
        <w:rPr>
          <w:sz w:val="28"/>
          <w:szCs w:val="28"/>
        </w:rPr>
        <w:t xml:space="preserve">№ </w:t>
      </w:r>
      <w:r w:rsidRPr="007E60B3">
        <w:rPr>
          <w:sz w:val="28"/>
          <w:szCs w:val="28"/>
          <w:lang w:val="en-US"/>
        </w:rPr>
        <w:t>BY</w:t>
      </w:r>
      <w:r w:rsidRPr="007E60B3">
        <w:rPr>
          <w:sz w:val="28"/>
          <w:szCs w:val="28"/>
        </w:rPr>
        <w:t xml:space="preserve">/112 </w:t>
      </w:r>
      <w:r>
        <w:rPr>
          <w:sz w:val="28"/>
          <w:szCs w:val="28"/>
        </w:rPr>
        <w:t>1</w:t>
      </w:r>
      <w:r w:rsidRPr="007E60B3">
        <w:rPr>
          <w:sz w:val="28"/>
          <w:szCs w:val="28"/>
        </w:rPr>
        <w:t>.1655</w:t>
      </w:r>
    </w:p>
    <w:p w:rsidR="002F3DB0" w:rsidRPr="007E60B3" w:rsidRDefault="002F3DB0" w:rsidP="007C6C03">
      <w:pPr>
        <w:ind w:left="5760"/>
        <w:rPr>
          <w:sz w:val="28"/>
          <w:szCs w:val="28"/>
        </w:rPr>
      </w:pPr>
      <w:r>
        <w:rPr>
          <w:sz w:val="28"/>
          <w:szCs w:val="28"/>
        </w:rPr>
        <w:t>о</w:t>
      </w:r>
      <w:r w:rsidRPr="007E60B3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CC7561">
        <w:rPr>
          <w:sz w:val="28"/>
          <w:szCs w:val="28"/>
        </w:rPr>
        <w:t>31</w:t>
      </w:r>
      <w:r>
        <w:rPr>
          <w:sz w:val="28"/>
          <w:szCs w:val="28"/>
        </w:rPr>
        <w:t>.08.</w:t>
      </w:r>
      <w:r w:rsidRPr="00CC7561">
        <w:rPr>
          <w:sz w:val="28"/>
          <w:szCs w:val="28"/>
        </w:rPr>
        <w:t>2009</w:t>
      </w:r>
      <w:r>
        <w:rPr>
          <w:sz w:val="28"/>
          <w:szCs w:val="28"/>
        </w:rPr>
        <w:t xml:space="preserve"> г</w:t>
      </w:r>
      <w:r w:rsidRPr="00CC7561">
        <w:rPr>
          <w:sz w:val="28"/>
          <w:szCs w:val="28"/>
        </w:rPr>
        <w:t>ода</w:t>
      </w:r>
    </w:p>
    <w:p w:rsidR="002F3DB0" w:rsidRPr="007E60B3" w:rsidRDefault="002F3DB0" w:rsidP="007C6C03">
      <w:pPr>
        <w:ind w:left="5760"/>
        <w:rPr>
          <w:sz w:val="28"/>
          <w:szCs w:val="28"/>
        </w:rPr>
      </w:pPr>
      <w:r>
        <w:rPr>
          <w:sz w:val="28"/>
          <w:szCs w:val="28"/>
        </w:rPr>
        <w:t>н</w:t>
      </w:r>
      <w:r w:rsidRPr="007E60B3">
        <w:rPr>
          <w:sz w:val="28"/>
          <w:szCs w:val="28"/>
        </w:rPr>
        <w:t xml:space="preserve">а бланке № </w:t>
      </w:r>
      <w:r>
        <w:rPr>
          <w:sz w:val="28"/>
          <w:szCs w:val="28"/>
        </w:rPr>
        <w:t>_________</w:t>
      </w:r>
    </w:p>
    <w:p w:rsidR="002F3DB0" w:rsidRPr="007E60B3" w:rsidRDefault="002F3DB0" w:rsidP="007C6C03">
      <w:pPr>
        <w:ind w:left="5760"/>
        <w:rPr>
          <w:sz w:val="28"/>
          <w:szCs w:val="28"/>
        </w:rPr>
      </w:pPr>
      <w:r>
        <w:rPr>
          <w:sz w:val="28"/>
          <w:szCs w:val="28"/>
        </w:rPr>
        <w:t>н</w:t>
      </w:r>
      <w:r w:rsidRPr="007E60B3">
        <w:rPr>
          <w:sz w:val="28"/>
          <w:szCs w:val="28"/>
        </w:rPr>
        <w:t xml:space="preserve">а </w:t>
      </w:r>
      <w:r>
        <w:rPr>
          <w:sz w:val="28"/>
          <w:szCs w:val="28"/>
        </w:rPr>
        <w:t>4</w:t>
      </w:r>
      <w:bookmarkStart w:id="0" w:name="_GoBack"/>
      <w:bookmarkEnd w:id="0"/>
      <w:r w:rsidRPr="007E60B3">
        <w:rPr>
          <w:sz w:val="28"/>
          <w:szCs w:val="28"/>
        </w:rPr>
        <w:t xml:space="preserve"> листах</w:t>
      </w:r>
    </w:p>
    <w:p w:rsidR="002F3DB0" w:rsidRPr="007E60B3" w:rsidRDefault="002F3DB0" w:rsidP="007C6C03">
      <w:pPr>
        <w:pStyle w:val="NoSpacing"/>
        <w:ind w:left="57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редакция 04</w:t>
      </w:r>
    </w:p>
    <w:p w:rsidR="002F3DB0" w:rsidRPr="007E60B3" w:rsidRDefault="002F3DB0" w:rsidP="00D37F24">
      <w:pPr>
        <w:pStyle w:val="NoSpacing"/>
        <w:ind w:left="4253"/>
        <w:rPr>
          <w:sz w:val="28"/>
          <w:szCs w:val="28"/>
          <w:lang w:val="ru-RU"/>
        </w:rPr>
      </w:pPr>
    </w:p>
    <w:p w:rsidR="002F3DB0" w:rsidRPr="007E60B3" w:rsidRDefault="002F3DB0" w:rsidP="00D37F24">
      <w:pPr>
        <w:jc w:val="center"/>
        <w:rPr>
          <w:sz w:val="28"/>
          <w:szCs w:val="28"/>
        </w:rPr>
      </w:pPr>
      <w:r w:rsidRPr="007E60B3">
        <w:rPr>
          <w:b/>
          <w:sz w:val="28"/>
          <w:szCs w:val="28"/>
        </w:rPr>
        <w:t xml:space="preserve">ОБЛАСТЬ АККРЕДИТАЦИИ </w:t>
      </w:r>
      <w:r w:rsidRPr="007C6C03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7C6C03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2023 </w:t>
      </w:r>
      <w:r w:rsidRPr="007E60B3">
        <w:rPr>
          <w:sz w:val="28"/>
          <w:szCs w:val="28"/>
        </w:rPr>
        <w:t>года</w:t>
      </w:r>
    </w:p>
    <w:p w:rsidR="002F3DB0" w:rsidRPr="00515729" w:rsidRDefault="002F3DB0" w:rsidP="00D37F24">
      <w:pPr>
        <w:pStyle w:val="NoSpacing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о</w:t>
      </w:r>
      <w:r w:rsidRPr="00515729">
        <w:rPr>
          <w:bCs/>
          <w:sz w:val="28"/>
          <w:szCs w:val="28"/>
          <w:lang w:val="ru-RU"/>
        </w:rPr>
        <w:t>тдел</w:t>
      </w:r>
      <w:r>
        <w:rPr>
          <w:bCs/>
          <w:sz w:val="28"/>
          <w:szCs w:val="28"/>
          <w:lang w:val="ru-RU"/>
        </w:rPr>
        <w:t>а</w:t>
      </w:r>
      <w:r w:rsidRPr="00515729">
        <w:rPr>
          <w:bCs/>
          <w:sz w:val="28"/>
          <w:szCs w:val="28"/>
          <w:lang w:val="ru-RU"/>
        </w:rPr>
        <w:t xml:space="preserve"> контроля качества </w:t>
      </w:r>
    </w:p>
    <w:p w:rsidR="002F3DB0" w:rsidRDefault="002F3DB0" w:rsidP="00D37F24">
      <w:pPr>
        <w:pStyle w:val="NoSpacing"/>
        <w:jc w:val="center"/>
        <w:rPr>
          <w:bCs/>
          <w:sz w:val="28"/>
          <w:szCs w:val="28"/>
          <w:lang w:val="ru-RU"/>
        </w:rPr>
      </w:pPr>
      <w:r w:rsidRPr="00515729">
        <w:rPr>
          <w:bCs/>
          <w:sz w:val="28"/>
          <w:szCs w:val="28"/>
          <w:lang w:val="ru-RU"/>
        </w:rPr>
        <w:t xml:space="preserve"> Открыто</w:t>
      </w:r>
      <w:r>
        <w:rPr>
          <w:bCs/>
          <w:sz w:val="28"/>
          <w:szCs w:val="28"/>
          <w:lang w:val="ru-RU"/>
        </w:rPr>
        <w:t>го</w:t>
      </w:r>
      <w:r w:rsidRPr="00515729">
        <w:rPr>
          <w:bCs/>
          <w:sz w:val="28"/>
          <w:szCs w:val="28"/>
          <w:lang w:val="ru-RU"/>
        </w:rPr>
        <w:t xml:space="preserve"> акционерно</w:t>
      </w:r>
      <w:r>
        <w:rPr>
          <w:bCs/>
          <w:sz w:val="28"/>
          <w:szCs w:val="28"/>
          <w:lang w:val="ru-RU"/>
        </w:rPr>
        <w:t>го</w:t>
      </w:r>
      <w:r w:rsidRPr="00515729">
        <w:rPr>
          <w:bCs/>
          <w:sz w:val="28"/>
          <w:szCs w:val="28"/>
          <w:lang w:val="ru-RU"/>
        </w:rPr>
        <w:t xml:space="preserve"> обществ</w:t>
      </w:r>
      <w:r>
        <w:rPr>
          <w:bCs/>
          <w:sz w:val="28"/>
          <w:szCs w:val="28"/>
          <w:lang w:val="ru-RU"/>
        </w:rPr>
        <w:t>а «</w:t>
      </w:r>
      <w:r w:rsidRPr="00515729">
        <w:rPr>
          <w:bCs/>
          <w:sz w:val="28"/>
          <w:szCs w:val="28"/>
          <w:lang w:val="ru-RU"/>
        </w:rPr>
        <w:t>Строительный трест № 20</w:t>
      </w:r>
      <w:r>
        <w:rPr>
          <w:bCs/>
          <w:sz w:val="28"/>
          <w:szCs w:val="28"/>
          <w:lang w:val="ru-RU"/>
        </w:rPr>
        <w:t>»</w:t>
      </w:r>
      <w:r w:rsidRPr="00515729">
        <w:rPr>
          <w:bCs/>
          <w:sz w:val="28"/>
          <w:szCs w:val="28"/>
          <w:lang w:val="ru-RU"/>
        </w:rPr>
        <w:t xml:space="preserve"> г. Светлогорск</w:t>
      </w:r>
    </w:p>
    <w:p w:rsidR="002F3DB0" w:rsidRPr="00084493" w:rsidRDefault="002F3DB0" w:rsidP="00D37F24">
      <w:pPr>
        <w:pStyle w:val="NoSpacing"/>
        <w:jc w:val="center"/>
        <w:rPr>
          <w:bCs/>
          <w:sz w:val="28"/>
          <w:szCs w:val="28"/>
          <w:lang w:val="ru-RU"/>
        </w:rPr>
      </w:pPr>
    </w:p>
    <w:tbl>
      <w:tblPr>
        <w:tblW w:w="9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709"/>
        <w:gridCol w:w="1693"/>
        <w:gridCol w:w="851"/>
        <w:gridCol w:w="2551"/>
        <w:gridCol w:w="1985"/>
        <w:gridCol w:w="2126"/>
      </w:tblGrid>
      <w:tr w:rsidR="002F3DB0" w:rsidRPr="00193AE0" w:rsidTr="00D37F24">
        <w:trPr>
          <w:cantSplit/>
          <w:trHeight w:val="1684"/>
        </w:trPr>
        <w:tc>
          <w:tcPr>
            <w:tcW w:w="709" w:type="dxa"/>
          </w:tcPr>
          <w:p w:rsidR="002F3DB0" w:rsidRPr="00686A47" w:rsidRDefault="002F3DB0" w:rsidP="00D37F24">
            <w:pPr>
              <w:jc w:val="center"/>
              <w:rPr>
                <w:sz w:val="22"/>
                <w:szCs w:val="22"/>
              </w:rPr>
            </w:pPr>
            <w:r w:rsidRPr="00686A47">
              <w:rPr>
                <w:sz w:val="22"/>
                <w:szCs w:val="22"/>
              </w:rPr>
              <w:t>№ п/п</w:t>
            </w: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:rsidR="002F3DB0" w:rsidRPr="007C6C03" w:rsidRDefault="002F3DB0" w:rsidP="00D37F24">
            <w:pPr>
              <w:pStyle w:val="NoSpacing"/>
              <w:jc w:val="center"/>
              <w:rPr>
                <w:lang w:val="ru-RU"/>
              </w:rPr>
            </w:pPr>
            <w:r w:rsidRPr="007C6C03">
              <w:rPr>
                <w:lang w:val="ru-RU"/>
              </w:rPr>
              <w:t>Наименование объекта испыт</w:t>
            </w:r>
            <w:r w:rsidRPr="007C6C03">
              <w:rPr>
                <w:lang w:val="ru-RU"/>
              </w:rPr>
              <w:t>а</w:t>
            </w:r>
            <w:r w:rsidRPr="007C6C03">
              <w:rPr>
                <w:lang w:val="ru-RU"/>
              </w:rPr>
              <w:t>ний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F3DB0" w:rsidRPr="00686A47" w:rsidRDefault="002F3DB0" w:rsidP="00D37F24">
            <w:pPr>
              <w:jc w:val="center"/>
              <w:rPr>
                <w:sz w:val="22"/>
                <w:szCs w:val="22"/>
              </w:rPr>
            </w:pPr>
            <w:r w:rsidRPr="00686A47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2F3DB0" w:rsidRPr="007C6C03" w:rsidRDefault="002F3DB0" w:rsidP="00D37F24">
            <w:pPr>
              <w:pStyle w:val="NoSpacing"/>
              <w:jc w:val="center"/>
              <w:rPr>
                <w:lang w:val="ru-RU"/>
              </w:rPr>
            </w:pPr>
            <w:r w:rsidRPr="007C6C03">
              <w:rPr>
                <w:lang w:val="ru-RU"/>
              </w:rPr>
              <w:t>Наименование характер</w:t>
            </w:r>
            <w:r w:rsidRPr="007C6C03">
              <w:rPr>
                <w:lang w:val="ru-RU"/>
              </w:rPr>
              <w:t>и</w:t>
            </w:r>
            <w:r w:rsidRPr="007C6C03">
              <w:rPr>
                <w:lang w:val="ru-RU"/>
              </w:rPr>
              <w:t>стики (показатель, пар</w:t>
            </w:r>
            <w:r w:rsidRPr="007C6C03">
              <w:rPr>
                <w:lang w:val="ru-RU"/>
              </w:rPr>
              <w:t>а</w:t>
            </w:r>
            <w:r w:rsidRPr="007C6C03">
              <w:rPr>
                <w:lang w:val="ru-RU"/>
              </w:rPr>
              <w:t>метры)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F3DB0" w:rsidRPr="00686A47" w:rsidRDefault="002F3DB0" w:rsidP="00D37F24">
            <w:pPr>
              <w:jc w:val="center"/>
              <w:rPr>
                <w:sz w:val="22"/>
                <w:szCs w:val="22"/>
              </w:rPr>
            </w:pPr>
            <w:r w:rsidRPr="00686A47">
              <w:rPr>
                <w:sz w:val="22"/>
                <w:szCs w:val="22"/>
              </w:rPr>
              <w:t>Обозначение док</w:t>
            </w:r>
            <w:r w:rsidRPr="00686A47">
              <w:rPr>
                <w:sz w:val="22"/>
                <w:szCs w:val="22"/>
              </w:rPr>
              <w:t>у</w:t>
            </w:r>
            <w:r w:rsidRPr="00686A47">
              <w:rPr>
                <w:sz w:val="22"/>
                <w:szCs w:val="22"/>
              </w:rPr>
              <w:t>мента, устанавл</w:t>
            </w:r>
            <w:r w:rsidRPr="00686A47">
              <w:rPr>
                <w:sz w:val="22"/>
                <w:szCs w:val="22"/>
              </w:rPr>
              <w:t>и</w:t>
            </w:r>
            <w:r w:rsidRPr="00686A47">
              <w:rPr>
                <w:sz w:val="22"/>
                <w:szCs w:val="22"/>
              </w:rPr>
              <w:t>вающего требов</w:t>
            </w:r>
            <w:r w:rsidRPr="00686A47">
              <w:rPr>
                <w:sz w:val="22"/>
                <w:szCs w:val="22"/>
              </w:rPr>
              <w:t>а</w:t>
            </w:r>
            <w:r w:rsidRPr="00686A47">
              <w:rPr>
                <w:sz w:val="22"/>
                <w:szCs w:val="22"/>
              </w:rPr>
              <w:t>ния объектам исп</w:t>
            </w:r>
            <w:r w:rsidRPr="00686A47">
              <w:rPr>
                <w:sz w:val="22"/>
                <w:szCs w:val="22"/>
              </w:rPr>
              <w:t>ы</w:t>
            </w:r>
            <w:r w:rsidRPr="00686A47">
              <w:rPr>
                <w:sz w:val="22"/>
                <w:szCs w:val="22"/>
              </w:rPr>
              <w:t>таний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2F3DB0" w:rsidRPr="00686A47" w:rsidRDefault="002F3DB0" w:rsidP="00D37F24">
            <w:pPr>
              <w:jc w:val="center"/>
              <w:rPr>
                <w:sz w:val="22"/>
                <w:szCs w:val="22"/>
              </w:rPr>
            </w:pPr>
            <w:r w:rsidRPr="00686A47">
              <w:rPr>
                <w:sz w:val="22"/>
                <w:szCs w:val="22"/>
              </w:rPr>
              <w:t>Обозначение док</w:t>
            </w:r>
            <w:r w:rsidRPr="00686A47">
              <w:rPr>
                <w:sz w:val="22"/>
                <w:szCs w:val="22"/>
              </w:rPr>
              <w:t>у</w:t>
            </w:r>
            <w:r w:rsidRPr="00686A47">
              <w:rPr>
                <w:sz w:val="22"/>
                <w:szCs w:val="22"/>
              </w:rPr>
              <w:t>мента, устанавл</w:t>
            </w:r>
            <w:r w:rsidRPr="00686A47">
              <w:rPr>
                <w:sz w:val="22"/>
                <w:szCs w:val="22"/>
              </w:rPr>
              <w:t>и</w:t>
            </w:r>
            <w:r w:rsidRPr="00686A47">
              <w:rPr>
                <w:sz w:val="22"/>
                <w:szCs w:val="22"/>
              </w:rPr>
              <w:t>вающего метод и</w:t>
            </w:r>
            <w:r w:rsidRPr="00686A47">
              <w:rPr>
                <w:sz w:val="22"/>
                <w:szCs w:val="22"/>
              </w:rPr>
              <w:t>с</w:t>
            </w:r>
            <w:r w:rsidRPr="00686A47">
              <w:rPr>
                <w:sz w:val="22"/>
                <w:szCs w:val="22"/>
              </w:rPr>
              <w:t>следований (испыт</w:t>
            </w:r>
            <w:r w:rsidRPr="00686A47">
              <w:rPr>
                <w:sz w:val="22"/>
                <w:szCs w:val="22"/>
              </w:rPr>
              <w:t>а</w:t>
            </w:r>
            <w:r w:rsidRPr="00686A47">
              <w:rPr>
                <w:sz w:val="22"/>
                <w:szCs w:val="22"/>
              </w:rPr>
              <w:t>ний) и измерений, в том числе правила отбора образцов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</w:t>
            </w:r>
          </w:p>
        </w:tc>
        <w:tc>
          <w:tcPr>
            <w:tcW w:w="1693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9915" w:type="dxa"/>
            <w:gridSpan w:val="6"/>
            <w:vAlign w:val="center"/>
          </w:tcPr>
          <w:p w:rsidR="002F3DB0" w:rsidRPr="0084512A" w:rsidRDefault="002F3DB0" w:rsidP="00D37F24">
            <w:pPr>
              <w:jc w:val="center"/>
              <w:rPr>
                <w:b/>
                <w:sz w:val="22"/>
                <w:szCs w:val="22"/>
              </w:rPr>
            </w:pPr>
            <w:r w:rsidRPr="0084512A">
              <w:rPr>
                <w:b/>
                <w:sz w:val="22"/>
                <w:szCs w:val="22"/>
              </w:rPr>
              <w:t>ул. Заводская, 14, 247434, г. Светлогорск, Гомельской области</w:t>
            </w:r>
          </w:p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84512A">
              <w:rPr>
                <w:b/>
                <w:sz w:val="22"/>
                <w:szCs w:val="22"/>
              </w:rPr>
              <w:t>ул. Интернациональная, 40, 247434, г. Светлогорск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1.1*</w:t>
            </w:r>
          </w:p>
        </w:tc>
        <w:tc>
          <w:tcPr>
            <w:tcW w:w="1693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Песок для строительных работ</w:t>
            </w: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08.12/42.000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:rsidR="002F3DB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8735-88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п.2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8735-88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п.2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1.2*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08.12/29.061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 xml:space="preserve">Зерновой состав и 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модуль крупности</w:t>
            </w:r>
          </w:p>
        </w:tc>
        <w:tc>
          <w:tcPr>
            <w:tcW w:w="1985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8736-2014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8735-88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п.3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1.3*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08.12/29.119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1985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8735-88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п.9.1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1.4*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08.12/35.060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8735-88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п.10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2.1*</w:t>
            </w:r>
          </w:p>
        </w:tc>
        <w:tc>
          <w:tcPr>
            <w:tcW w:w="1693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Щебень и гр</w:t>
            </w:r>
            <w:r w:rsidRPr="00193AE0">
              <w:rPr>
                <w:sz w:val="22"/>
                <w:szCs w:val="22"/>
              </w:rPr>
              <w:t>а</w:t>
            </w:r>
            <w:r w:rsidRPr="00193AE0">
              <w:rPr>
                <w:sz w:val="22"/>
                <w:szCs w:val="22"/>
              </w:rPr>
              <w:t xml:space="preserve">вий из плотных 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горных пород</w:t>
            </w: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08.12/42.000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 xml:space="preserve">, </w:t>
            </w:r>
            <w:r w:rsidRPr="00193AE0">
              <w:rPr>
                <w:sz w:val="22"/>
                <w:szCs w:val="22"/>
              </w:rPr>
              <w:t>п.4.2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п.4.2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2.2*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08.12/29.061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Содержание дробл</w:t>
            </w:r>
            <w:r>
              <w:rPr>
                <w:sz w:val="22"/>
                <w:szCs w:val="22"/>
              </w:rPr>
              <w:t>е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ых частиц</w:t>
            </w:r>
          </w:p>
        </w:tc>
        <w:tc>
          <w:tcPr>
            <w:tcW w:w="1985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8267-93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п.4.4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2.3*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08.12/29.119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1985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 xml:space="preserve">, </w:t>
            </w:r>
            <w:r w:rsidRPr="00193AE0">
              <w:rPr>
                <w:sz w:val="22"/>
                <w:szCs w:val="22"/>
              </w:rPr>
              <w:t>п.4.17.1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2.4*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08.12/29.061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1985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п.4.3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2.5*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08.12/29.040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 xml:space="preserve">Содержание 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пылевидных частиц</w:t>
            </w:r>
          </w:p>
        </w:tc>
        <w:tc>
          <w:tcPr>
            <w:tcW w:w="1985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п.4.5.1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2.6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08.12/29.061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Содержание  зёрен пл</w:t>
            </w:r>
            <w:r w:rsidRPr="00193AE0">
              <w:rPr>
                <w:sz w:val="22"/>
                <w:szCs w:val="22"/>
              </w:rPr>
              <w:t>а</w:t>
            </w:r>
            <w:r w:rsidRPr="00193AE0">
              <w:rPr>
                <w:sz w:val="22"/>
                <w:szCs w:val="22"/>
              </w:rPr>
              <w:t>стинчатой и игловатой формы</w:t>
            </w:r>
          </w:p>
        </w:tc>
        <w:tc>
          <w:tcPr>
            <w:tcW w:w="1985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п.4.7.1</w:t>
            </w:r>
          </w:p>
        </w:tc>
      </w:tr>
      <w:tr w:rsidR="002F3DB0" w:rsidRPr="00193AE0" w:rsidTr="00D37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25"/>
          <w:tblHeader/>
        </w:trPr>
        <w:tc>
          <w:tcPr>
            <w:tcW w:w="7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2.7*</w:t>
            </w:r>
          </w:p>
        </w:tc>
        <w:tc>
          <w:tcPr>
            <w:tcW w:w="1693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08.12/35.060</w:t>
            </w:r>
          </w:p>
        </w:tc>
        <w:tc>
          <w:tcPr>
            <w:tcW w:w="25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п.4.19</w:t>
            </w:r>
          </w:p>
        </w:tc>
      </w:tr>
    </w:tbl>
    <w:p w:rsidR="002F3DB0" w:rsidRDefault="002F3DB0"/>
    <w:p w:rsidR="002F3DB0" w:rsidRDefault="002F3DB0">
      <w:pPr>
        <w:sectPr w:rsidR="002F3DB0" w:rsidSect="00D37F24">
          <w:footerReference w:type="default" r:id="rId7"/>
          <w:pgSz w:w="11906" w:h="16838" w:code="9"/>
          <w:pgMar w:top="567" w:right="851" w:bottom="567" w:left="1418" w:header="567" w:footer="709" w:gutter="0"/>
          <w:cols w:space="708"/>
          <w:docGrid w:linePitch="360"/>
        </w:sect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851"/>
        <w:gridCol w:w="2409"/>
        <w:gridCol w:w="2127"/>
        <w:gridCol w:w="2126"/>
      </w:tblGrid>
      <w:tr w:rsidR="002F3DB0" w:rsidRPr="00193AE0" w:rsidTr="00D37F24">
        <w:trPr>
          <w:tblHeader/>
        </w:trPr>
        <w:tc>
          <w:tcPr>
            <w:tcW w:w="709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</w:t>
            </w:r>
          </w:p>
        </w:tc>
      </w:tr>
      <w:tr w:rsidR="002F3DB0" w:rsidRPr="00193AE0" w:rsidTr="00D37F24">
        <w:trPr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Бетоны легкие</w:t>
            </w: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</w:t>
            </w:r>
            <w:r w:rsidRPr="00193AE0">
              <w:rPr>
                <w:sz w:val="22"/>
                <w:szCs w:val="22"/>
              </w:rPr>
              <w:t>/42.000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 xml:space="preserve">, </w:t>
            </w:r>
            <w:r w:rsidRPr="00193AE0">
              <w:rPr>
                <w:sz w:val="22"/>
                <w:szCs w:val="22"/>
              </w:rPr>
              <w:t>п.4</w:t>
            </w: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</w:t>
            </w:r>
          </w:p>
        </w:tc>
      </w:tr>
      <w:tr w:rsidR="002F3DB0" w:rsidRPr="00193AE0" w:rsidTr="00D37F24">
        <w:trPr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3.2*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</w:t>
            </w:r>
            <w:r w:rsidRPr="00193AE0">
              <w:rPr>
                <w:sz w:val="22"/>
                <w:szCs w:val="22"/>
              </w:rPr>
              <w:t>/35.060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Влажность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1187-2020</w:t>
            </w: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21718-84</w:t>
            </w:r>
          </w:p>
        </w:tc>
      </w:tr>
      <w:tr w:rsidR="002F3DB0" w:rsidRPr="00193AE0" w:rsidTr="00D37F24">
        <w:trPr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3.3*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23.63/29.121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 7.2</w:t>
            </w:r>
          </w:p>
        </w:tc>
      </w:tr>
      <w:tr w:rsidR="002F3DB0" w:rsidRPr="00193AE0" w:rsidTr="00D37F24">
        <w:trPr>
          <w:tblHeader/>
        </w:trPr>
        <w:tc>
          <w:tcPr>
            <w:tcW w:w="709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3.4*</w:t>
            </w:r>
          </w:p>
        </w:tc>
        <w:tc>
          <w:tcPr>
            <w:tcW w:w="1701" w:type="dxa"/>
            <w:vMerge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2F3DB0" w:rsidRPr="00193AE0" w:rsidRDefault="002F3DB0" w:rsidP="00484605">
            <w:pPr>
              <w:jc w:val="center"/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23.63/26.080</w:t>
            </w:r>
          </w:p>
        </w:tc>
        <w:tc>
          <w:tcPr>
            <w:tcW w:w="2409" w:type="dxa"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127" w:type="dxa"/>
            <w:vMerge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10060.1-95</w:t>
            </w:r>
          </w:p>
        </w:tc>
      </w:tr>
      <w:tr w:rsidR="002F3DB0" w:rsidRPr="00193AE0" w:rsidTr="00D37F24">
        <w:trPr>
          <w:tblHeader/>
        </w:trPr>
        <w:tc>
          <w:tcPr>
            <w:tcW w:w="709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3.5*</w:t>
            </w:r>
          </w:p>
        </w:tc>
        <w:tc>
          <w:tcPr>
            <w:tcW w:w="1701" w:type="dxa"/>
            <w:vMerge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2F3DB0" w:rsidRPr="00193AE0" w:rsidRDefault="002F3DB0" w:rsidP="00484605">
            <w:pPr>
              <w:jc w:val="center"/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23.63/29.119</w:t>
            </w:r>
          </w:p>
        </w:tc>
        <w:tc>
          <w:tcPr>
            <w:tcW w:w="2409" w:type="dxa"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2127" w:type="dxa"/>
            <w:vMerge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12730.1-2020</w:t>
            </w:r>
          </w:p>
        </w:tc>
      </w:tr>
      <w:tr w:rsidR="002F3DB0" w:rsidRPr="00193AE0" w:rsidTr="00D37F24">
        <w:trPr>
          <w:tblHeader/>
        </w:trPr>
        <w:tc>
          <w:tcPr>
            <w:tcW w:w="709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3.6*</w:t>
            </w:r>
          </w:p>
        </w:tc>
        <w:tc>
          <w:tcPr>
            <w:tcW w:w="1701" w:type="dxa"/>
            <w:vMerge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2F3DB0" w:rsidRPr="00193AE0" w:rsidRDefault="002F3DB0" w:rsidP="00484605">
            <w:pPr>
              <w:jc w:val="center"/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23.63/29.151</w:t>
            </w:r>
          </w:p>
        </w:tc>
        <w:tc>
          <w:tcPr>
            <w:tcW w:w="2409" w:type="dxa"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Водопоглащение</w:t>
            </w:r>
          </w:p>
        </w:tc>
        <w:tc>
          <w:tcPr>
            <w:tcW w:w="2127" w:type="dxa"/>
            <w:vMerge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12730.3-2020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3.7*</w:t>
            </w:r>
          </w:p>
        </w:tc>
        <w:tc>
          <w:tcPr>
            <w:tcW w:w="1701" w:type="dxa"/>
            <w:vMerge/>
            <w:vAlign w:val="center"/>
          </w:tcPr>
          <w:p w:rsidR="002F3DB0" w:rsidRPr="00193AE0" w:rsidRDefault="002F3DB0" w:rsidP="004846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2F3DB0" w:rsidRPr="00193AE0" w:rsidRDefault="002F3DB0" w:rsidP="00484605">
            <w:pPr>
              <w:jc w:val="center"/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23.63/29.151</w:t>
            </w:r>
          </w:p>
        </w:tc>
        <w:tc>
          <w:tcPr>
            <w:tcW w:w="2409" w:type="dxa"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2127" w:type="dxa"/>
            <w:vMerge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12730.5-2018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приложение Д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Бетоны конс</w:t>
            </w:r>
            <w:r w:rsidRPr="00193AE0">
              <w:rPr>
                <w:sz w:val="22"/>
                <w:szCs w:val="22"/>
              </w:rPr>
              <w:t>т</w:t>
            </w:r>
            <w:r w:rsidRPr="00193AE0">
              <w:rPr>
                <w:sz w:val="22"/>
                <w:szCs w:val="22"/>
              </w:rPr>
              <w:t>рукцио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ные тяжелые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</w:t>
            </w:r>
            <w:r w:rsidRPr="00193AE0">
              <w:rPr>
                <w:sz w:val="22"/>
                <w:szCs w:val="22"/>
              </w:rPr>
              <w:t>/42.000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1545-2005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</w:t>
            </w: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1545-2005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4.2*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</w:t>
            </w:r>
            <w:r w:rsidRPr="00193AE0">
              <w:rPr>
                <w:sz w:val="22"/>
                <w:szCs w:val="22"/>
              </w:rPr>
              <w:t>/35.060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Влажность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1544-2005</w:t>
            </w: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21718-84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4.3*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23.63/29.121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 7.2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4.4*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23.63/26.080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10060.1-95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4.5*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23.63/29.119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12730.1-2020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4.6*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23.63/29.151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Водопоглащение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12730.3-2020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4.7*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23.63/26.141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12730.5-2018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приложение Д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Бетоны конс</w:t>
            </w:r>
            <w:r w:rsidRPr="00193AE0">
              <w:rPr>
                <w:sz w:val="22"/>
                <w:szCs w:val="22"/>
              </w:rPr>
              <w:t>т</w:t>
            </w:r>
            <w:r w:rsidRPr="00193AE0">
              <w:rPr>
                <w:sz w:val="22"/>
                <w:szCs w:val="22"/>
              </w:rPr>
              <w:t>рукционные тяжелые для транспортного и гидротехн</w:t>
            </w:r>
            <w:r w:rsidRPr="00193AE0">
              <w:rPr>
                <w:sz w:val="22"/>
                <w:szCs w:val="22"/>
              </w:rPr>
              <w:t>и</w:t>
            </w:r>
            <w:r w:rsidRPr="00193AE0">
              <w:rPr>
                <w:sz w:val="22"/>
                <w:szCs w:val="22"/>
              </w:rPr>
              <w:t>ческого стро</w:t>
            </w:r>
            <w:r w:rsidRPr="00193AE0">
              <w:rPr>
                <w:sz w:val="22"/>
                <w:szCs w:val="22"/>
              </w:rPr>
              <w:t>и</w:t>
            </w:r>
            <w:r w:rsidRPr="00193AE0">
              <w:rPr>
                <w:sz w:val="22"/>
                <w:szCs w:val="22"/>
              </w:rPr>
              <w:t>тельства</w:t>
            </w: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</w:t>
            </w:r>
            <w:r w:rsidRPr="00193AE0">
              <w:rPr>
                <w:sz w:val="22"/>
                <w:szCs w:val="22"/>
              </w:rPr>
              <w:t>/42.000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  <w:lang w:val="en-US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>п. 4.2</w:t>
            </w: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 4.2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5.2*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</w:t>
            </w:r>
            <w:r w:rsidRPr="00193AE0">
              <w:rPr>
                <w:sz w:val="22"/>
                <w:szCs w:val="22"/>
              </w:rPr>
              <w:t>/29.121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2221-2020</w:t>
            </w: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 7.2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5.3*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23.63/26.080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10060.1-95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5.4*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23.63/29.119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12730.1-2020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5.5*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23.63/29.151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Водопоглащение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12730.3-2020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5.6*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23.63/26.141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12730.5-2018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приложение Д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Смеси бето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ные</w:t>
            </w: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23.64/42.000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1545-2005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п.4</w:t>
            </w:r>
          </w:p>
        </w:tc>
        <w:tc>
          <w:tcPr>
            <w:tcW w:w="2126" w:type="dxa"/>
          </w:tcPr>
          <w:p w:rsidR="002F3DB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1545-2005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п.4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6.2*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23.64/35.065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1035-96</w:t>
            </w:r>
          </w:p>
        </w:tc>
        <w:tc>
          <w:tcPr>
            <w:tcW w:w="2126" w:type="dxa"/>
          </w:tcPr>
          <w:p w:rsidR="002F3DB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1035-96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 6.7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6.3*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23.63/29.119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12730.1-20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27005-2014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6.4*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23.64/29.144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Удобоукладываемость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1545-2005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п.5</w:t>
            </w:r>
          </w:p>
        </w:tc>
      </w:tr>
      <w:tr w:rsidR="002F3DB0" w:rsidRPr="00193AE0" w:rsidTr="00D37F24">
        <w:trPr>
          <w:trHeight w:val="174"/>
          <w:tblHeader/>
        </w:trPr>
        <w:tc>
          <w:tcPr>
            <w:tcW w:w="709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6.5*</w:t>
            </w:r>
          </w:p>
        </w:tc>
        <w:tc>
          <w:tcPr>
            <w:tcW w:w="1701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23.64/29.121</w:t>
            </w:r>
          </w:p>
        </w:tc>
        <w:tc>
          <w:tcPr>
            <w:tcW w:w="2409" w:type="dxa"/>
          </w:tcPr>
          <w:p w:rsidR="002F3DB0" w:rsidRPr="00193AE0" w:rsidRDefault="002F3DB0" w:rsidP="00484605">
            <w:pPr>
              <w:tabs>
                <w:tab w:val="left" w:pos="1545"/>
              </w:tabs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484605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 7.2</w:t>
            </w:r>
          </w:p>
        </w:tc>
      </w:tr>
    </w:tbl>
    <w:p w:rsidR="002F3DB0" w:rsidRDefault="002F3DB0">
      <w:pPr>
        <w:sectPr w:rsidR="002F3DB0" w:rsidSect="00EB1CDA">
          <w:headerReference w:type="default" r:id="rId8"/>
          <w:footerReference w:type="default" r:id="rId9"/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1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1701"/>
        <w:gridCol w:w="851"/>
        <w:gridCol w:w="2409"/>
        <w:gridCol w:w="2127"/>
        <w:gridCol w:w="2126"/>
      </w:tblGrid>
      <w:tr w:rsidR="002F3DB0" w:rsidRPr="00193AE0" w:rsidTr="00D37F24">
        <w:trPr>
          <w:trHeight w:val="197"/>
          <w:tblHeader/>
        </w:trPr>
        <w:tc>
          <w:tcPr>
            <w:tcW w:w="704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2F3DB0" w:rsidRPr="00193AE0" w:rsidRDefault="002F3DB0" w:rsidP="00D37F24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</w:t>
            </w:r>
          </w:p>
        </w:tc>
      </w:tr>
      <w:tr w:rsidR="002F3DB0" w:rsidRPr="00193AE0" w:rsidTr="00D37F24">
        <w:trPr>
          <w:trHeight w:val="197"/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7.1*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Смеси ра</w:t>
            </w:r>
            <w:r w:rsidRPr="00193AE0">
              <w:rPr>
                <w:sz w:val="22"/>
                <w:szCs w:val="22"/>
              </w:rPr>
              <w:t>с</w:t>
            </w:r>
            <w:r w:rsidRPr="00193AE0">
              <w:rPr>
                <w:sz w:val="22"/>
                <w:szCs w:val="22"/>
              </w:rPr>
              <w:t>творные и ра</w:t>
            </w:r>
            <w:r w:rsidRPr="00193AE0">
              <w:rPr>
                <w:sz w:val="22"/>
                <w:szCs w:val="22"/>
              </w:rPr>
              <w:t>с</w:t>
            </w:r>
            <w:r w:rsidRPr="00193AE0">
              <w:rPr>
                <w:sz w:val="22"/>
                <w:szCs w:val="22"/>
              </w:rPr>
              <w:t>творы стро</w:t>
            </w:r>
            <w:r w:rsidRPr="00193AE0">
              <w:rPr>
                <w:sz w:val="22"/>
                <w:szCs w:val="22"/>
              </w:rPr>
              <w:t>и</w:t>
            </w:r>
            <w:r w:rsidRPr="00193AE0">
              <w:rPr>
                <w:sz w:val="22"/>
                <w:szCs w:val="22"/>
              </w:rPr>
              <w:t>тельные</w:t>
            </w: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noProof/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23.64/42.000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5802-86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п.п. 1.2,  1.3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5802-86</w:t>
            </w:r>
            <w:r>
              <w:rPr>
                <w:sz w:val="22"/>
                <w:szCs w:val="22"/>
              </w:rPr>
              <w:t xml:space="preserve">, </w:t>
            </w:r>
            <w:r w:rsidRPr="00193AE0">
              <w:rPr>
                <w:sz w:val="22"/>
                <w:szCs w:val="22"/>
              </w:rPr>
              <w:t>п.п. 1.2, 1.3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7.2*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noProof/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23.64/29.061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Подвижность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1307-2012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5802-86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п.2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7.3*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noProof/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23.64/29.121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5802-86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п.6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7.4*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23.64/29.119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8735-88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п.9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7.5*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23.64/35.060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Влажность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8735-88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п.10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7.6*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noProof/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23.64/35.065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5802-86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п.7.10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7.7*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noProof/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23.64/26.080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5802-86</w:t>
            </w:r>
            <w:r>
              <w:rPr>
                <w:sz w:val="22"/>
                <w:szCs w:val="22"/>
              </w:rPr>
              <w:t>, п</w:t>
            </w:r>
            <w:r w:rsidRPr="00193AE0">
              <w:rPr>
                <w:sz w:val="22"/>
                <w:szCs w:val="22"/>
              </w:rPr>
              <w:t>.10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8.1*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Камни борт</w:t>
            </w:r>
            <w:r w:rsidRPr="00193AE0">
              <w:rPr>
                <w:sz w:val="22"/>
                <w:szCs w:val="22"/>
              </w:rPr>
              <w:t>о</w:t>
            </w:r>
            <w:r w:rsidRPr="00193AE0">
              <w:rPr>
                <w:sz w:val="22"/>
                <w:szCs w:val="22"/>
              </w:rPr>
              <w:t>вые б</w:t>
            </w:r>
            <w:r w:rsidRPr="00193AE0">
              <w:rPr>
                <w:sz w:val="22"/>
                <w:szCs w:val="22"/>
              </w:rPr>
              <w:t>е</w:t>
            </w:r>
            <w:r w:rsidRPr="00193AE0">
              <w:rPr>
                <w:sz w:val="22"/>
                <w:szCs w:val="22"/>
              </w:rPr>
              <w:t>тонные</w:t>
            </w: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23.61/42.000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13015.1-81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13015.1-81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8.2*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23.61/29.121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бетона на сжатие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1097-2012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ТКП 45-3.02-6-2005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1152-99 п. 7.1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8.3*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23.61/38.000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бетона на растяжение при изгибе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28570-2019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 7.3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9.1*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 xml:space="preserve">Конструкции и 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изделия бето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ные и желез</w:t>
            </w:r>
            <w:r w:rsidRPr="00193AE0">
              <w:rPr>
                <w:sz w:val="22"/>
                <w:szCs w:val="22"/>
              </w:rPr>
              <w:t>о</w:t>
            </w:r>
            <w:r w:rsidRPr="00193AE0">
              <w:rPr>
                <w:sz w:val="22"/>
                <w:szCs w:val="22"/>
              </w:rPr>
              <w:t>бетонные</w:t>
            </w: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23.61/</w:t>
            </w:r>
            <w:r w:rsidRPr="00193AE0">
              <w:rPr>
                <w:sz w:val="22"/>
                <w:szCs w:val="22"/>
              </w:rPr>
              <w:t>42.000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28570-2019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28570-2019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9.2*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pStyle w:val="NoSpacing"/>
              <w:rPr>
                <w:lang w:val="ru-RU"/>
              </w:rPr>
            </w:pPr>
            <w:r w:rsidRPr="00193AE0">
              <w:rPr>
                <w:noProof/>
              </w:rPr>
              <w:t>23.61</w:t>
            </w:r>
            <w:r w:rsidRPr="00193AE0">
              <w:t>/29.061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Линейные размеры и их отклонения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13015.0-83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СП 5.03.01-2020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1008-95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1071-2007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1075-97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1076-97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1077-97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1097-2012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2215-2011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2172-2011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1163-2012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1169-99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1178-99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1186-99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1216-2000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1235-2000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1236-2000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1237-2000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1265-2018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1319-2002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1383-2003</w:t>
            </w: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26433.1-89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26433.2-94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9.3*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23.61/32.115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Качество поверхности и внешний вид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13015.0-81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п.13.1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9.4*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23.61/29.061</w:t>
            </w: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Толщина защитного слоя бетона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22904-93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9.5*</w:t>
            </w:r>
          </w:p>
        </w:tc>
        <w:tc>
          <w:tcPr>
            <w:tcW w:w="1701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D37F24">
            <w:pPr>
              <w:rPr>
                <w:noProof/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23.61</w:t>
            </w:r>
            <w:r w:rsidRPr="00193AE0">
              <w:rPr>
                <w:sz w:val="22"/>
                <w:szCs w:val="22"/>
              </w:rPr>
              <w:t>/29.121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127" w:type="dxa"/>
            <w:vMerge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D37F24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 7.2</w:t>
            </w: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  <w:p w:rsidR="002F3DB0" w:rsidRPr="00193AE0" w:rsidRDefault="002F3DB0" w:rsidP="00D37F24">
            <w:pPr>
              <w:rPr>
                <w:sz w:val="22"/>
                <w:szCs w:val="22"/>
              </w:rPr>
            </w:pP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10.1*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Плиты бето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ные и желез</w:t>
            </w:r>
            <w:r w:rsidRPr="00193AE0">
              <w:rPr>
                <w:sz w:val="22"/>
                <w:szCs w:val="22"/>
              </w:rPr>
              <w:t>о</w:t>
            </w:r>
            <w:r w:rsidRPr="00193AE0">
              <w:rPr>
                <w:sz w:val="22"/>
                <w:szCs w:val="22"/>
              </w:rPr>
              <w:t>бетонные для тротуаров и дорог</w:t>
            </w: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23.61/42.000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13015.1-81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13015.1-81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10.2*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23.61/29.121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127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1071-2007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1152-99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п.7.1</w:t>
            </w:r>
          </w:p>
        </w:tc>
      </w:tr>
    </w:tbl>
    <w:p w:rsidR="002F3DB0" w:rsidRDefault="002F3DB0" w:rsidP="00D37F24">
      <w:pPr>
        <w:rPr>
          <w:sz w:val="22"/>
          <w:szCs w:val="22"/>
        </w:rPr>
        <w:sectPr w:rsidR="002F3DB0" w:rsidSect="00EB1CDA">
          <w:footerReference w:type="default" r:id="rId10"/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1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1701"/>
        <w:gridCol w:w="851"/>
        <w:gridCol w:w="2409"/>
        <w:gridCol w:w="2127"/>
        <w:gridCol w:w="2126"/>
      </w:tblGrid>
      <w:tr w:rsidR="002F3DB0" w:rsidRPr="00193AE0" w:rsidTr="00432DE7">
        <w:trPr>
          <w:tblHeader/>
        </w:trPr>
        <w:tc>
          <w:tcPr>
            <w:tcW w:w="704" w:type="dxa"/>
            <w:vAlign w:val="center"/>
          </w:tcPr>
          <w:p w:rsidR="002F3DB0" w:rsidRPr="00193AE0" w:rsidRDefault="002F3DB0" w:rsidP="009A7520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2F3DB0" w:rsidRPr="00193AE0" w:rsidRDefault="002F3DB0" w:rsidP="009A7520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2F3DB0" w:rsidRPr="00193AE0" w:rsidRDefault="002F3DB0" w:rsidP="009A7520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vAlign w:val="center"/>
          </w:tcPr>
          <w:p w:rsidR="002F3DB0" w:rsidRPr="00193AE0" w:rsidRDefault="002F3DB0" w:rsidP="009A7520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vAlign w:val="center"/>
          </w:tcPr>
          <w:p w:rsidR="002F3DB0" w:rsidRPr="00193AE0" w:rsidRDefault="002F3DB0" w:rsidP="009A7520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2F3DB0" w:rsidRPr="00193AE0" w:rsidRDefault="002F3DB0" w:rsidP="009A7520">
            <w:pPr>
              <w:jc w:val="center"/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6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10.3*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 xml:space="preserve">Плиты </w:t>
            </w:r>
            <w:r>
              <w:rPr>
                <w:sz w:val="22"/>
                <w:szCs w:val="22"/>
              </w:rPr>
              <w:t>б</w:t>
            </w:r>
            <w:r w:rsidRPr="00193AE0">
              <w:rPr>
                <w:sz w:val="22"/>
                <w:szCs w:val="22"/>
              </w:rPr>
              <w:t>ето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ные и желез</w:t>
            </w:r>
            <w:r w:rsidRPr="00193AE0">
              <w:rPr>
                <w:sz w:val="22"/>
                <w:szCs w:val="22"/>
              </w:rPr>
              <w:t>о</w:t>
            </w:r>
            <w:r w:rsidRPr="00193AE0">
              <w:rPr>
                <w:sz w:val="22"/>
                <w:szCs w:val="22"/>
              </w:rPr>
              <w:t>бето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ные для тр</w:t>
            </w:r>
            <w:r w:rsidRPr="00193AE0">
              <w:rPr>
                <w:sz w:val="22"/>
                <w:szCs w:val="22"/>
              </w:rPr>
              <w:t>о</w:t>
            </w:r>
            <w:r w:rsidRPr="00193AE0">
              <w:rPr>
                <w:sz w:val="22"/>
                <w:szCs w:val="22"/>
              </w:rPr>
              <w:t>туаров и дорог</w:t>
            </w: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23.61/29.061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127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1071-2007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26433.1-89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п.2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10.4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23.61/38.000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бетона на растяжение при изгибе</w:t>
            </w:r>
          </w:p>
        </w:tc>
        <w:tc>
          <w:tcPr>
            <w:tcW w:w="2127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1071-2007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ТКП 45-3.02-6-2005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28570-2019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 7.3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11.1*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Изделия арм</w:t>
            </w:r>
            <w:r w:rsidRPr="00193AE0">
              <w:rPr>
                <w:sz w:val="22"/>
                <w:szCs w:val="22"/>
              </w:rPr>
              <w:t>а</w:t>
            </w:r>
            <w:r w:rsidRPr="00193AE0">
              <w:rPr>
                <w:sz w:val="22"/>
                <w:szCs w:val="22"/>
              </w:rPr>
              <w:t>турные сва</w:t>
            </w:r>
            <w:r w:rsidRPr="00193AE0">
              <w:rPr>
                <w:sz w:val="22"/>
                <w:szCs w:val="22"/>
              </w:rPr>
              <w:t>р</w:t>
            </w:r>
            <w:r w:rsidRPr="00193AE0">
              <w:rPr>
                <w:sz w:val="22"/>
                <w:szCs w:val="22"/>
              </w:rPr>
              <w:t>ные для жел</w:t>
            </w:r>
            <w:r w:rsidRPr="00193AE0">
              <w:rPr>
                <w:sz w:val="22"/>
                <w:szCs w:val="22"/>
              </w:rPr>
              <w:t>е</w:t>
            </w:r>
            <w:r w:rsidRPr="00193AE0">
              <w:rPr>
                <w:sz w:val="22"/>
                <w:szCs w:val="22"/>
              </w:rPr>
              <w:t>зобето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ных констру</w:t>
            </w:r>
            <w:r w:rsidRPr="00193AE0">
              <w:rPr>
                <w:sz w:val="22"/>
                <w:szCs w:val="22"/>
              </w:rPr>
              <w:t>к</w:t>
            </w:r>
            <w:r w:rsidRPr="00193AE0">
              <w:rPr>
                <w:sz w:val="22"/>
                <w:szCs w:val="22"/>
              </w:rPr>
              <w:t>ций</w:t>
            </w: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25.11/29.061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Линейные размеры и их отклонения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2174-2011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2174-2011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п.п. 7.1-7.8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26433.1-89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11.2*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25.11/29.061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Качество поверхности</w:t>
            </w:r>
          </w:p>
        </w:tc>
        <w:tc>
          <w:tcPr>
            <w:tcW w:w="2127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2174-2011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п.7.9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12.1*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Арматурные и закладные и</w:t>
            </w:r>
            <w:r w:rsidRPr="00193AE0">
              <w:rPr>
                <w:sz w:val="22"/>
                <w:szCs w:val="22"/>
              </w:rPr>
              <w:t>з</w:t>
            </w:r>
            <w:r w:rsidRPr="00193AE0">
              <w:rPr>
                <w:sz w:val="22"/>
                <w:szCs w:val="22"/>
              </w:rPr>
              <w:t>делия, их сва</w:t>
            </w:r>
            <w:r w:rsidRPr="00193AE0">
              <w:rPr>
                <w:sz w:val="22"/>
                <w:szCs w:val="22"/>
              </w:rPr>
              <w:t>р</w:t>
            </w:r>
            <w:r w:rsidRPr="00193AE0">
              <w:rPr>
                <w:sz w:val="22"/>
                <w:szCs w:val="22"/>
              </w:rPr>
              <w:t>ные, вязаные и механические соединения для железобето</w:t>
            </w:r>
            <w:r w:rsidRPr="00193AE0">
              <w:rPr>
                <w:sz w:val="22"/>
                <w:szCs w:val="22"/>
              </w:rPr>
              <w:t>н</w:t>
            </w:r>
            <w:r w:rsidRPr="00193AE0">
              <w:rPr>
                <w:sz w:val="22"/>
                <w:szCs w:val="22"/>
              </w:rPr>
              <w:t>ных констру</w:t>
            </w:r>
            <w:r w:rsidRPr="00193AE0">
              <w:rPr>
                <w:sz w:val="22"/>
                <w:szCs w:val="22"/>
              </w:rPr>
              <w:t>к</w:t>
            </w:r>
            <w:r w:rsidRPr="00193AE0">
              <w:rPr>
                <w:sz w:val="22"/>
                <w:szCs w:val="22"/>
              </w:rPr>
              <w:t>ций</w:t>
            </w: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25.11/</w:t>
            </w:r>
            <w:r w:rsidRPr="00193AE0">
              <w:rPr>
                <w:sz w:val="22"/>
                <w:szCs w:val="22"/>
              </w:rPr>
              <w:t>42.000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10922-2012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>п.п. 6.17, 6.26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10922-2012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>п.п.6.17, 6.26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12.2*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25.11/29.061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10922-2012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10922-2012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п.п.7.1-7.7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12.3*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25.11/29.121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сварных соединений</w:t>
            </w:r>
          </w:p>
        </w:tc>
        <w:tc>
          <w:tcPr>
            <w:tcW w:w="2127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10922-2012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п.7.10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13.1*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Сетки арм</w:t>
            </w:r>
            <w:r w:rsidRPr="00193AE0">
              <w:rPr>
                <w:sz w:val="22"/>
                <w:szCs w:val="22"/>
              </w:rPr>
              <w:t>а</w:t>
            </w:r>
            <w:r w:rsidRPr="00193AE0">
              <w:rPr>
                <w:sz w:val="22"/>
                <w:szCs w:val="22"/>
              </w:rPr>
              <w:t>турные сва</w:t>
            </w:r>
            <w:r w:rsidRPr="00193AE0">
              <w:rPr>
                <w:sz w:val="22"/>
                <w:szCs w:val="22"/>
              </w:rPr>
              <w:t>р</w:t>
            </w:r>
            <w:r w:rsidRPr="00193AE0">
              <w:rPr>
                <w:sz w:val="22"/>
                <w:szCs w:val="22"/>
              </w:rPr>
              <w:t>ные для жел</w:t>
            </w:r>
            <w:r w:rsidRPr="00193AE0">
              <w:rPr>
                <w:sz w:val="22"/>
                <w:szCs w:val="22"/>
              </w:rPr>
              <w:t>е</w:t>
            </w:r>
            <w:r w:rsidRPr="00193AE0">
              <w:rPr>
                <w:sz w:val="22"/>
                <w:szCs w:val="22"/>
              </w:rPr>
              <w:t>зобетонных конструкций и  изделий</w:t>
            </w: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25.11/</w:t>
            </w:r>
            <w:r w:rsidRPr="00193AE0">
              <w:rPr>
                <w:sz w:val="22"/>
                <w:szCs w:val="22"/>
              </w:rPr>
              <w:t>42.000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10922-2012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>п.п. 6.17, 6.26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10922-2012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>п.п.6.17, 6.26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13.2*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25.11/29.061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Линейные размеры и их отклонения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 23279-2012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2174-2011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п.п. 7.1-7.8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23279-2012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п.7.2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26433.1-89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13.3*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</w:t>
            </w:r>
            <w:r w:rsidRPr="00193AE0">
              <w:rPr>
                <w:sz w:val="22"/>
                <w:szCs w:val="22"/>
              </w:rPr>
              <w:t>/32.115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Качество поверхности</w:t>
            </w:r>
          </w:p>
        </w:tc>
        <w:tc>
          <w:tcPr>
            <w:tcW w:w="2127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2174-2011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 7.9</w:t>
            </w:r>
          </w:p>
        </w:tc>
      </w:tr>
      <w:tr w:rsidR="002F3DB0" w:rsidRPr="00193AE0" w:rsidTr="00D37F24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13.4*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noProof/>
                <w:sz w:val="22"/>
                <w:szCs w:val="22"/>
              </w:rPr>
            </w:pPr>
            <w:r w:rsidRPr="00193AE0">
              <w:rPr>
                <w:noProof/>
                <w:sz w:val="22"/>
                <w:szCs w:val="22"/>
              </w:rPr>
              <w:t>25.11/29.121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Прочность сварных соединений</w:t>
            </w:r>
          </w:p>
        </w:tc>
        <w:tc>
          <w:tcPr>
            <w:tcW w:w="2127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10922-2012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п.7.10</w:t>
            </w:r>
          </w:p>
        </w:tc>
      </w:tr>
      <w:tr w:rsidR="002F3DB0" w:rsidRPr="00193AE0" w:rsidTr="009A7520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14.1***</w:t>
            </w:r>
          </w:p>
        </w:tc>
        <w:tc>
          <w:tcPr>
            <w:tcW w:w="1701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Грунт</w:t>
            </w: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43.12/42.000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  <w:vMerge w:val="restart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943-2007</w:t>
            </w: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12071-2014</w:t>
            </w:r>
          </w:p>
        </w:tc>
      </w:tr>
      <w:tr w:rsidR="002F3DB0" w:rsidRPr="00193AE0" w:rsidTr="009A7520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14.2*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43.12/35.060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Влажность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5180-2015</w:t>
            </w:r>
            <w:r>
              <w:rPr>
                <w:sz w:val="22"/>
                <w:szCs w:val="22"/>
              </w:rPr>
              <w:t>,</w:t>
            </w:r>
            <w:r w:rsidRPr="00193AE0">
              <w:rPr>
                <w:sz w:val="22"/>
                <w:szCs w:val="22"/>
              </w:rPr>
              <w:t xml:space="preserve"> п.5</w:t>
            </w:r>
          </w:p>
        </w:tc>
      </w:tr>
      <w:tr w:rsidR="002F3DB0" w:rsidRPr="00193AE0" w:rsidTr="009A7520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14.3*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43.12/29.119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Плотность</w:t>
            </w:r>
          </w:p>
        </w:tc>
        <w:tc>
          <w:tcPr>
            <w:tcW w:w="2127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5180-2015 п.9</w:t>
            </w:r>
          </w:p>
        </w:tc>
      </w:tr>
      <w:tr w:rsidR="002F3DB0" w:rsidRPr="00193AE0" w:rsidTr="009A7520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14.4*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43.12/29.119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 xml:space="preserve">Плотность сухого 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грунта</w:t>
            </w:r>
          </w:p>
        </w:tc>
        <w:tc>
          <w:tcPr>
            <w:tcW w:w="2127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ГОСТ 5180-2015</w:t>
            </w:r>
            <w:r>
              <w:rPr>
                <w:sz w:val="22"/>
                <w:szCs w:val="22"/>
              </w:rPr>
              <w:t>,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п. 12, 13</w:t>
            </w:r>
          </w:p>
        </w:tc>
      </w:tr>
      <w:tr w:rsidR="002F3DB0" w:rsidRPr="00193AE0" w:rsidTr="009A7520">
        <w:trPr>
          <w:tblHeader/>
        </w:trPr>
        <w:tc>
          <w:tcPr>
            <w:tcW w:w="704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14.5***</w:t>
            </w:r>
          </w:p>
        </w:tc>
        <w:tc>
          <w:tcPr>
            <w:tcW w:w="1701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43.12/29.119</w:t>
            </w:r>
          </w:p>
        </w:tc>
        <w:tc>
          <w:tcPr>
            <w:tcW w:w="2409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Степень уплотнения</w:t>
            </w:r>
          </w:p>
        </w:tc>
        <w:tc>
          <w:tcPr>
            <w:tcW w:w="2127" w:type="dxa"/>
            <w:vMerge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1377-2003</w:t>
            </w:r>
          </w:p>
          <w:p w:rsidR="002F3DB0" w:rsidRPr="00193AE0" w:rsidRDefault="002F3DB0" w:rsidP="009A7520">
            <w:pPr>
              <w:rPr>
                <w:sz w:val="22"/>
                <w:szCs w:val="22"/>
              </w:rPr>
            </w:pPr>
            <w:r w:rsidRPr="00193AE0">
              <w:rPr>
                <w:sz w:val="22"/>
                <w:szCs w:val="22"/>
              </w:rPr>
              <w:t>СТБ 2176-2011</w:t>
            </w:r>
          </w:p>
        </w:tc>
      </w:tr>
    </w:tbl>
    <w:p w:rsidR="002F3DB0" w:rsidRPr="006D33D8" w:rsidRDefault="002F3DB0" w:rsidP="009A7520">
      <w:pPr>
        <w:rPr>
          <w:b/>
        </w:rPr>
      </w:pPr>
      <w:r w:rsidRPr="006D33D8">
        <w:rPr>
          <w:b/>
        </w:rPr>
        <w:t xml:space="preserve">Примечание: </w:t>
      </w:r>
    </w:p>
    <w:p w:rsidR="002F3DB0" w:rsidRPr="006D33D8" w:rsidRDefault="002F3DB0" w:rsidP="009A7520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</w:p>
    <w:p w:rsidR="002F3DB0" w:rsidRPr="005676F0" w:rsidRDefault="002F3DB0" w:rsidP="009A7520">
      <w:pPr>
        <w:rPr>
          <w:color w:val="000000"/>
          <w:sz w:val="24"/>
          <w:szCs w:val="24"/>
        </w:rPr>
      </w:pPr>
    </w:p>
    <w:p w:rsidR="002F3DB0" w:rsidRDefault="002F3DB0" w:rsidP="009A75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:rsidR="002F3DB0" w:rsidRDefault="002F3DB0" w:rsidP="009A75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:rsidR="002F3DB0" w:rsidRDefault="002F3DB0" w:rsidP="009A75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:rsidR="002F3DB0" w:rsidRPr="001D02D0" w:rsidRDefault="002F3DB0" w:rsidP="009A75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:rsidR="002F3DB0" w:rsidRDefault="002F3DB0" w:rsidP="009A7520"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2F3DB0" w:rsidSect="00EB1CDA">
      <w:footerReference w:type="default" r:id="rId11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3DB0" w:rsidRDefault="002F3DB0" w:rsidP="00D37F24">
      <w:r>
        <w:separator/>
      </w:r>
    </w:p>
  </w:endnote>
  <w:endnote w:type="continuationSeparator" w:id="1">
    <w:p w:rsidR="002F3DB0" w:rsidRDefault="002F3DB0" w:rsidP="00D37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65" w:type="dxa"/>
      <w:tblInd w:w="7" w:type="dxa"/>
      <w:tblLook w:val="00A0"/>
    </w:tblPr>
    <w:tblGrid>
      <w:gridCol w:w="3564"/>
      <w:gridCol w:w="3060"/>
      <w:gridCol w:w="3240"/>
    </w:tblGrid>
    <w:tr w:rsidR="002F3DB0" w:rsidRPr="00700F54" w:rsidTr="00484605">
      <w:tc>
        <w:tcPr>
          <w:tcW w:w="3665" w:type="dxa"/>
        </w:tcPr>
        <w:p w:rsidR="002F3DB0" w:rsidRDefault="002F3DB0" w:rsidP="00D37F24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5311C">
            <w:rPr>
              <w:rFonts w:eastAsia="ArialMT"/>
              <w:lang w:val="ru-RU"/>
            </w:rPr>
            <w:t xml:space="preserve">_________________________ </w:t>
          </w:r>
        </w:p>
        <w:p w:rsidR="002F3DB0" w:rsidRPr="005676F0" w:rsidRDefault="002F3DB0" w:rsidP="00D37F24">
          <w:pPr>
            <w:pStyle w:val="NoSpacing"/>
            <w:jc w:val="center"/>
            <w:rPr>
              <w:sz w:val="16"/>
              <w:szCs w:val="16"/>
              <w:vertAlign w:val="superscript"/>
              <w:lang w:val="ru-RU"/>
            </w:rPr>
          </w:pPr>
          <w:r w:rsidRPr="005676F0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60" w:type="dxa"/>
          <w:vAlign w:val="center"/>
        </w:tcPr>
        <w:p w:rsidR="002F3DB0" w:rsidRPr="0075311C" w:rsidRDefault="002F3DB0" w:rsidP="00D37F24">
          <w:pPr>
            <w:pStyle w:val="NoSpacing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28.07.2023</w:t>
          </w:r>
        </w:p>
        <w:p w:rsidR="002F3DB0" w:rsidRPr="005676F0" w:rsidRDefault="002F3DB0" w:rsidP="00D37F24">
          <w:pPr>
            <w:pStyle w:val="NoSpacing"/>
            <w:jc w:val="center"/>
            <w:rPr>
              <w:rFonts w:eastAsia="ArialMT"/>
              <w:sz w:val="16"/>
              <w:szCs w:val="16"/>
              <w:vertAlign w:val="superscript"/>
              <w:lang w:val="ru-RU"/>
            </w:rPr>
          </w:pPr>
          <w:r w:rsidRPr="005676F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40" w:type="dxa"/>
          <w:vAlign w:val="center"/>
        </w:tcPr>
        <w:p w:rsidR="002F3DB0" w:rsidRPr="00700F54" w:rsidRDefault="002F3DB0" w:rsidP="009A7520">
          <w:pPr>
            <w:pStyle w:val="NoSpacing"/>
            <w:jc w:val="center"/>
            <w:rPr>
              <w:lang w:val="ru-RU"/>
            </w:rPr>
          </w:pPr>
          <w:r w:rsidRPr="00700F54">
            <w:rPr>
              <w:lang w:val="ru-RU"/>
            </w:rPr>
            <w:t xml:space="preserve">Лист </w:t>
          </w:r>
          <w:r w:rsidRPr="00700F54">
            <w:rPr>
              <w:lang w:val="ru-RU"/>
            </w:rPr>
            <w:fldChar w:fldCharType="begin"/>
          </w:r>
          <w:r w:rsidRPr="00700F54">
            <w:rPr>
              <w:lang w:val="ru-RU"/>
            </w:rPr>
            <w:instrText xml:space="preserve"> PAGE   \* MERGEFORMAT </w:instrText>
          </w:r>
          <w:r w:rsidRPr="00700F54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</w:t>
          </w:r>
          <w:r w:rsidRPr="00700F54">
            <w:rPr>
              <w:lang w:val="ru-RU"/>
            </w:rPr>
            <w:fldChar w:fldCharType="end"/>
          </w:r>
          <w:r w:rsidRPr="00700F54">
            <w:rPr>
              <w:lang w:val="ru-RU"/>
            </w:rPr>
            <w:t xml:space="preserve"> Листов </w:t>
          </w:r>
          <w:r>
            <w:rPr>
              <w:lang w:val="ru-RU"/>
            </w:rPr>
            <w:t>4</w:t>
          </w:r>
        </w:p>
      </w:tc>
    </w:tr>
  </w:tbl>
  <w:p w:rsidR="002F3DB0" w:rsidRPr="00D37F24" w:rsidRDefault="002F3DB0" w:rsidP="00D37F24">
    <w:pPr>
      <w:pStyle w:val="Footer"/>
      <w:rPr>
        <w:sz w:val="6"/>
        <w:szCs w:val="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9965" w:type="dxa"/>
      <w:tblInd w:w="7" w:type="dxa"/>
      <w:tblLook w:val="00A0"/>
    </w:tblPr>
    <w:tblGrid>
      <w:gridCol w:w="3564"/>
      <w:gridCol w:w="3060"/>
      <w:gridCol w:w="3240"/>
    </w:tblGrid>
    <w:tr w:rsidR="002F3DB0" w:rsidRPr="00700F54" w:rsidTr="00484605">
      <w:tc>
        <w:tcPr>
          <w:tcW w:w="3665" w:type="dxa"/>
        </w:tcPr>
        <w:p w:rsidR="002F3DB0" w:rsidRDefault="002F3DB0" w:rsidP="00D37F24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5311C">
            <w:rPr>
              <w:rFonts w:eastAsia="ArialMT"/>
              <w:lang w:val="ru-RU"/>
            </w:rPr>
            <w:t xml:space="preserve">_________________________ </w:t>
          </w:r>
        </w:p>
        <w:p w:rsidR="002F3DB0" w:rsidRPr="005676F0" w:rsidRDefault="002F3DB0" w:rsidP="00D37F24">
          <w:pPr>
            <w:pStyle w:val="NoSpacing"/>
            <w:jc w:val="center"/>
            <w:rPr>
              <w:sz w:val="16"/>
              <w:szCs w:val="16"/>
              <w:vertAlign w:val="superscript"/>
              <w:lang w:val="ru-RU"/>
            </w:rPr>
          </w:pPr>
          <w:r w:rsidRPr="005676F0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60" w:type="dxa"/>
          <w:vAlign w:val="center"/>
        </w:tcPr>
        <w:p w:rsidR="002F3DB0" w:rsidRPr="0075311C" w:rsidRDefault="002F3DB0" w:rsidP="00D37F24">
          <w:pPr>
            <w:pStyle w:val="NoSpacing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28.07.2023</w:t>
          </w:r>
        </w:p>
        <w:p w:rsidR="002F3DB0" w:rsidRPr="005676F0" w:rsidRDefault="002F3DB0" w:rsidP="00D37F24">
          <w:pPr>
            <w:pStyle w:val="NoSpacing"/>
            <w:jc w:val="center"/>
            <w:rPr>
              <w:rFonts w:eastAsia="ArialMT"/>
              <w:sz w:val="16"/>
              <w:szCs w:val="16"/>
              <w:vertAlign w:val="superscript"/>
              <w:lang w:val="ru-RU"/>
            </w:rPr>
          </w:pPr>
          <w:r w:rsidRPr="005676F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40" w:type="dxa"/>
          <w:vAlign w:val="center"/>
        </w:tcPr>
        <w:p w:rsidR="002F3DB0" w:rsidRPr="00700F54" w:rsidRDefault="002F3DB0" w:rsidP="009A7520">
          <w:pPr>
            <w:pStyle w:val="NoSpacing"/>
            <w:jc w:val="center"/>
            <w:rPr>
              <w:lang w:val="ru-RU"/>
            </w:rPr>
          </w:pPr>
          <w:r w:rsidRPr="00700F54">
            <w:rPr>
              <w:lang w:val="ru-RU"/>
            </w:rPr>
            <w:t xml:space="preserve">Лист </w:t>
          </w:r>
          <w:r w:rsidRPr="00700F54">
            <w:rPr>
              <w:lang w:val="ru-RU"/>
            </w:rPr>
            <w:fldChar w:fldCharType="begin"/>
          </w:r>
          <w:r w:rsidRPr="00700F54">
            <w:rPr>
              <w:lang w:val="ru-RU"/>
            </w:rPr>
            <w:instrText xml:space="preserve"> PAGE   \* MERGEFORMAT </w:instrText>
          </w:r>
          <w:r w:rsidRPr="00700F54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2</w:t>
          </w:r>
          <w:r w:rsidRPr="00700F54">
            <w:rPr>
              <w:lang w:val="ru-RU"/>
            </w:rPr>
            <w:fldChar w:fldCharType="end"/>
          </w:r>
          <w:r w:rsidRPr="00700F54">
            <w:rPr>
              <w:lang w:val="ru-RU"/>
            </w:rPr>
            <w:t xml:space="preserve"> Листов </w:t>
          </w:r>
          <w:r>
            <w:rPr>
              <w:lang w:val="ru-RU"/>
            </w:rPr>
            <w:t>4</w:t>
          </w:r>
        </w:p>
      </w:tc>
    </w:tr>
  </w:tbl>
  <w:p w:rsidR="002F3DB0" w:rsidRPr="00D37F24" w:rsidRDefault="002F3DB0" w:rsidP="00D37F24">
    <w:pPr>
      <w:pStyle w:val="Footer"/>
      <w:rPr>
        <w:sz w:val="6"/>
        <w:szCs w:val="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965" w:type="dxa"/>
      <w:tblInd w:w="7" w:type="dxa"/>
      <w:tblLook w:val="00A0"/>
    </w:tblPr>
    <w:tblGrid>
      <w:gridCol w:w="3665"/>
      <w:gridCol w:w="3060"/>
      <w:gridCol w:w="3240"/>
    </w:tblGrid>
    <w:tr w:rsidR="002F3DB0" w:rsidRPr="00700F54" w:rsidTr="00484605">
      <w:tc>
        <w:tcPr>
          <w:tcW w:w="3665" w:type="dxa"/>
        </w:tcPr>
        <w:p w:rsidR="002F3DB0" w:rsidRDefault="002F3DB0" w:rsidP="00D37F24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5311C">
            <w:rPr>
              <w:rFonts w:eastAsia="ArialMT"/>
              <w:lang w:val="ru-RU"/>
            </w:rPr>
            <w:t xml:space="preserve">_________________________ </w:t>
          </w:r>
        </w:p>
        <w:p w:rsidR="002F3DB0" w:rsidRPr="005676F0" w:rsidRDefault="002F3DB0" w:rsidP="00D37F24">
          <w:pPr>
            <w:pStyle w:val="NoSpacing"/>
            <w:jc w:val="center"/>
            <w:rPr>
              <w:sz w:val="16"/>
              <w:szCs w:val="16"/>
              <w:vertAlign w:val="superscript"/>
              <w:lang w:val="ru-RU"/>
            </w:rPr>
          </w:pPr>
          <w:r w:rsidRPr="005676F0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60" w:type="dxa"/>
          <w:vAlign w:val="center"/>
        </w:tcPr>
        <w:p w:rsidR="002F3DB0" w:rsidRPr="0075311C" w:rsidRDefault="002F3DB0" w:rsidP="00D37F24">
          <w:pPr>
            <w:pStyle w:val="NoSpacing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28.07.2023</w:t>
          </w:r>
        </w:p>
        <w:p w:rsidR="002F3DB0" w:rsidRPr="005676F0" w:rsidRDefault="002F3DB0" w:rsidP="00D37F24">
          <w:pPr>
            <w:pStyle w:val="NoSpacing"/>
            <w:jc w:val="center"/>
            <w:rPr>
              <w:rFonts w:eastAsia="ArialMT"/>
              <w:sz w:val="16"/>
              <w:szCs w:val="16"/>
              <w:vertAlign w:val="superscript"/>
              <w:lang w:val="ru-RU"/>
            </w:rPr>
          </w:pPr>
          <w:r w:rsidRPr="005676F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40" w:type="dxa"/>
          <w:vAlign w:val="center"/>
        </w:tcPr>
        <w:p w:rsidR="002F3DB0" w:rsidRPr="00700F54" w:rsidRDefault="002F3DB0" w:rsidP="009A7520">
          <w:pPr>
            <w:pStyle w:val="NoSpacing"/>
            <w:jc w:val="center"/>
            <w:rPr>
              <w:lang w:val="ru-RU"/>
            </w:rPr>
          </w:pPr>
          <w:r w:rsidRPr="00700F54">
            <w:rPr>
              <w:lang w:val="ru-RU"/>
            </w:rPr>
            <w:t xml:space="preserve">Лист </w:t>
          </w:r>
          <w:r w:rsidRPr="00700F54">
            <w:rPr>
              <w:lang w:val="ru-RU"/>
            </w:rPr>
            <w:fldChar w:fldCharType="begin"/>
          </w:r>
          <w:r w:rsidRPr="00700F54">
            <w:rPr>
              <w:lang w:val="ru-RU"/>
            </w:rPr>
            <w:instrText xml:space="preserve"> PAGE   \* MERGEFORMAT </w:instrText>
          </w:r>
          <w:r w:rsidRPr="00700F54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700F54">
            <w:rPr>
              <w:lang w:val="ru-RU"/>
            </w:rPr>
            <w:fldChar w:fldCharType="end"/>
          </w:r>
          <w:r w:rsidRPr="00700F54">
            <w:rPr>
              <w:lang w:val="ru-RU"/>
            </w:rPr>
            <w:t xml:space="preserve"> Листов </w:t>
          </w:r>
          <w:r>
            <w:rPr>
              <w:lang w:val="ru-RU"/>
            </w:rPr>
            <w:t>4</w:t>
          </w:r>
        </w:p>
      </w:tc>
    </w:tr>
  </w:tbl>
  <w:p w:rsidR="002F3DB0" w:rsidRPr="00D37F24" w:rsidRDefault="002F3DB0" w:rsidP="00D37F24">
    <w:pPr>
      <w:pStyle w:val="Footer"/>
      <w:rPr>
        <w:sz w:val="6"/>
        <w:szCs w:val="6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65" w:type="dxa"/>
      <w:tblInd w:w="7" w:type="dxa"/>
      <w:tblLook w:val="00A0"/>
    </w:tblPr>
    <w:tblGrid>
      <w:gridCol w:w="3665"/>
      <w:gridCol w:w="3060"/>
      <w:gridCol w:w="3240"/>
    </w:tblGrid>
    <w:tr w:rsidR="002F3DB0" w:rsidRPr="00700F54" w:rsidTr="00484605">
      <w:tc>
        <w:tcPr>
          <w:tcW w:w="3665" w:type="dxa"/>
        </w:tcPr>
        <w:p w:rsidR="002F3DB0" w:rsidRDefault="002F3DB0" w:rsidP="00D37F24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5311C">
            <w:rPr>
              <w:rFonts w:eastAsia="ArialMT"/>
              <w:lang w:val="ru-RU"/>
            </w:rPr>
            <w:t xml:space="preserve">_________________________ </w:t>
          </w:r>
        </w:p>
        <w:p w:rsidR="002F3DB0" w:rsidRPr="005676F0" w:rsidRDefault="002F3DB0" w:rsidP="00D37F24">
          <w:pPr>
            <w:pStyle w:val="NoSpacing"/>
            <w:jc w:val="center"/>
            <w:rPr>
              <w:sz w:val="16"/>
              <w:szCs w:val="16"/>
              <w:vertAlign w:val="superscript"/>
              <w:lang w:val="ru-RU"/>
            </w:rPr>
          </w:pPr>
          <w:r w:rsidRPr="005676F0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60" w:type="dxa"/>
          <w:vAlign w:val="center"/>
        </w:tcPr>
        <w:p w:rsidR="002F3DB0" w:rsidRPr="0075311C" w:rsidRDefault="002F3DB0" w:rsidP="00D37F24">
          <w:pPr>
            <w:pStyle w:val="NoSpacing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28.07.2023</w:t>
          </w:r>
        </w:p>
        <w:p w:rsidR="002F3DB0" w:rsidRPr="005676F0" w:rsidRDefault="002F3DB0" w:rsidP="00D37F24">
          <w:pPr>
            <w:pStyle w:val="NoSpacing"/>
            <w:jc w:val="center"/>
            <w:rPr>
              <w:rFonts w:eastAsia="ArialMT"/>
              <w:sz w:val="16"/>
              <w:szCs w:val="16"/>
              <w:vertAlign w:val="superscript"/>
              <w:lang w:val="ru-RU"/>
            </w:rPr>
          </w:pPr>
          <w:r w:rsidRPr="005676F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40" w:type="dxa"/>
          <w:vAlign w:val="center"/>
        </w:tcPr>
        <w:p w:rsidR="002F3DB0" w:rsidRPr="00700F54" w:rsidRDefault="002F3DB0" w:rsidP="009A7520">
          <w:pPr>
            <w:pStyle w:val="NoSpacing"/>
            <w:jc w:val="center"/>
            <w:rPr>
              <w:lang w:val="ru-RU"/>
            </w:rPr>
          </w:pPr>
          <w:r w:rsidRPr="00700F54">
            <w:rPr>
              <w:lang w:val="ru-RU"/>
            </w:rPr>
            <w:t xml:space="preserve">Лист </w:t>
          </w:r>
          <w:r w:rsidRPr="00700F54">
            <w:rPr>
              <w:lang w:val="ru-RU"/>
            </w:rPr>
            <w:fldChar w:fldCharType="begin"/>
          </w:r>
          <w:r w:rsidRPr="00700F54">
            <w:rPr>
              <w:lang w:val="ru-RU"/>
            </w:rPr>
            <w:instrText xml:space="preserve"> PAGE   \* MERGEFORMAT </w:instrText>
          </w:r>
          <w:r w:rsidRPr="00700F54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4</w:t>
          </w:r>
          <w:r w:rsidRPr="00700F54">
            <w:rPr>
              <w:lang w:val="ru-RU"/>
            </w:rPr>
            <w:fldChar w:fldCharType="end"/>
          </w:r>
          <w:r w:rsidRPr="00700F54">
            <w:rPr>
              <w:lang w:val="ru-RU"/>
            </w:rPr>
            <w:t xml:space="preserve"> Листов </w:t>
          </w:r>
          <w:r>
            <w:rPr>
              <w:lang w:val="ru-RU"/>
            </w:rPr>
            <w:t>4</w:t>
          </w:r>
        </w:p>
      </w:tc>
    </w:tr>
  </w:tbl>
  <w:p w:rsidR="002F3DB0" w:rsidRPr="00D37F24" w:rsidRDefault="002F3DB0" w:rsidP="00D37F24">
    <w:pPr>
      <w:pStyle w:val="Footer"/>
      <w:rPr>
        <w:sz w:val="6"/>
        <w:szCs w:val="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3DB0" w:rsidRDefault="002F3DB0" w:rsidP="00D37F24">
      <w:r>
        <w:separator/>
      </w:r>
    </w:p>
  </w:footnote>
  <w:footnote w:type="continuationSeparator" w:id="1">
    <w:p w:rsidR="002F3DB0" w:rsidRDefault="002F3DB0" w:rsidP="00D37F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/>
    </w:tblPr>
    <w:tblGrid>
      <w:gridCol w:w="601"/>
      <w:gridCol w:w="9036"/>
    </w:tblGrid>
    <w:tr w:rsidR="002F3DB0" w:rsidRPr="00183E50" w:rsidTr="00484605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:rsidR="002F3DB0" w:rsidRPr="00460ECA" w:rsidRDefault="002F3DB0" w:rsidP="00D37F24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0B7C93">
            <w:rPr>
              <w:noProof/>
              <w:sz w:val="2"/>
              <w:szCs w:val="2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3" o:spid="_x0000_i1027" type="#_x0000_t75" style="width:24pt;height:25.5pt;visibility:visible">
                <v:imagedata r:id="rId1" o:title=""/>
              </v:shape>
            </w:pict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:rsidR="002F3DB0" w:rsidRPr="00183E50" w:rsidRDefault="002F3DB0" w:rsidP="00D37F24">
          <w:pPr>
            <w:pStyle w:val="2"/>
            <w:jc w:val="center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1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</w:rPr>
            <w:t>1655</w:t>
          </w:r>
        </w:p>
      </w:tc>
    </w:tr>
  </w:tbl>
  <w:p w:rsidR="002F3DB0" w:rsidRDefault="002F3DB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1CDA"/>
    <w:rsid w:val="00084493"/>
    <w:rsid w:val="000B7C93"/>
    <w:rsid w:val="00131F6F"/>
    <w:rsid w:val="00162925"/>
    <w:rsid w:val="00183E50"/>
    <w:rsid w:val="00193AE0"/>
    <w:rsid w:val="001D02D0"/>
    <w:rsid w:val="002F3DB0"/>
    <w:rsid w:val="003F6518"/>
    <w:rsid w:val="00430512"/>
    <w:rsid w:val="00432DE7"/>
    <w:rsid w:val="00460ECA"/>
    <w:rsid w:val="00484605"/>
    <w:rsid w:val="00515729"/>
    <w:rsid w:val="005676F0"/>
    <w:rsid w:val="00630922"/>
    <w:rsid w:val="006557DA"/>
    <w:rsid w:val="00667F56"/>
    <w:rsid w:val="00686A47"/>
    <w:rsid w:val="006D33D8"/>
    <w:rsid w:val="00700F54"/>
    <w:rsid w:val="0075311C"/>
    <w:rsid w:val="007C6C03"/>
    <w:rsid w:val="007E60B3"/>
    <w:rsid w:val="0084512A"/>
    <w:rsid w:val="009A7520"/>
    <w:rsid w:val="009E4D11"/>
    <w:rsid w:val="009F6F9A"/>
    <w:rsid w:val="00CC7561"/>
    <w:rsid w:val="00D37F24"/>
    <w:rsid w:val="00EB1CDA"/>
    <w:rsid w:val="00F82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F24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D37F2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NoSpacingChar">
    <w:name w:val="No Spacing Char"/>
    <w:link w:val="NoSpacing"/>
    <w:uiPriority w:val="99"/>
    <w:locked/>
    <w:rsid w:val="00D37F24"/>
    <w:rPr>
      <w:rFonts w:ascii="Times New Roman" w:hAnsi="Times New Roman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D37F2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37F24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D37F2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37F2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uiPriority w:val="99"/>
    <w:rsid w:val="00D37F24"/>
    <w:rPr>
      <w:rFonts w:eastAsia="Times New Roman" w:cs="Calibri"/>
    </w:rPr>
  </w:style>
  <w:style w:type="paragraph" w:styleId="BalloonText">
    <w:name w:val="Balloon Text"/>
    <w:basedOn w:val="Normal"/>
    <w:link w:val="BalloonTextChar"/>
    <w:uiPriority w:val="99"/>
    <w:semiHidden/>
    <w:rsid w:val="006557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57DA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4</Pages>
  <Words>1051</Words>
  <Characters>5993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sektor BSCA</dc:creator>
  <cp:keywords/>
  <dc:description/>
  <cp:lastModifiedBy>Артур</cp:lastModifiedBy>
  <cp:revision>4</cp:revision>
  <cp:lastPrinted>2023-07-18T11:07:00Z</cp:lastPrinted>
  <dcterms:created xsi:type="dcterms:W3CDTF">2023-07-18T11:09:00Z</dcterms:created>
  <dcterms:modified xsi:type="dcterms:W3CDTF">2023-07-19T12:21:00Z</dcterms:modified>
</cp:coreProperties>
</file>