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052811FD" w:rsidR="00F40980" w:rsidRPr="0003265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03265E">
              <w:rPr>
                <w:rFonts w:cs="Times New Roman"/>
                <w:bCs/>
                <w:sz w:val="28"/>
                <w:szCs w:val="28"/>
              </w:rPr>
              <w:t>2.</w:t>
            </w:r>
            <w:r w:rsidR="002348D2">
              <w:rPr>
                <w:rFonts w:cs="Times New Roman"/>
                <w:bCs/>
                <w:sz w:val="28"/>
                <w:szCs w:val="28"/>
              </w:rPr>
              <w:t>5409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042AE15D" w:rsidR="00F40980" w:rsidRPr="0003265E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3265E">
              <w:rPr>
                <w:bCs/>
                <w:sz w:val="28"/>
                <w:szCs w:val="28"/>
              </w:rPr>
              <w:t>08.07.2022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1650DB61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Content>
                <w:r w:rsidR="0003265E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5DF18B4D" w14:textId="6209F13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951D6F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E3B5128" w14:textId="77777777" w:rsidTr="00F40980">
        <w:tc>
          <w:tcPr>
            <w:tcW w:w="9751" w:type="dxa"/>
            <w:gridSpan w:val="2"/>
          </w:tcPr>
          <w:p w14:paraId="70281E37" w14:textId="77777777" w:rsidR="002348D2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19E3A9D" w14:textId="6E87F0A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2-07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03265E">
                  <w:rPr>
                    <w:rStyle w:val="38"/>
                    <w:szCs w:val="28"/>
                  </w:rPr>
                  <w:t>08 июля 2022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F40980">
        <w:tc>
          <w:tcPr>
            <w:tcW w:w="5678" w:type="dxa"/>
          </w:tcPr>
          <w:p w14:paraId="34A5473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3AB0774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ED5FBD4" w14:textId="77777777" w:rsidR="0003265E" w:rsidRDefault="0003265E" w:rsidP="0003265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химическая лаборатория научно-исследовательского технологического отдела </w:t>
            </w:r>
          </w:p>
          <w:p w14:paraId="3D80D9AC" w14:textId="122AA5EC" w:rsidR="007A4485" w:rsidRPr="007F66CA" w:rsidRDefault="0003265E" w:rsidP="0003265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Открытого акционерного </w:t>
            </w:r>
            <w:proofErr w:type="gramStart"/>
            <w:r>
              <w:rPr>
                <w:sz w:val="28"/>
                <w:szCs w:val="28"/>
                <w:lang w:val="ru-RU"/>
              </w:rPr>
              <w:t>общества  «</w:t>
            </w:r>
            <w:proofErr w:type="spellStart"/>
            <w:proofErr w:type="gramEnd"/>
            <w:r>
              <w:rPr>
                <w:sz w:val="28"/>
                <w:szCs w:val="28"/>
                <w:lang w:val="ru-RU"/>
              </w:rPr>
              <w:t>Белгорхимпром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0360B86D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pPr w:leftFromText="180" w:rightFromText="180" w:vertAnchor="text" w:tblpY="1"/>
        <w:tblOverlap w:val="never"/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28BC4E9D" w14:textId="77777777" w:rsidTr="0003265E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500C5D" w14:textId="77777777" w:rsidR="00F40980" w:rsidRP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BF6FDD7" w14:textId="77777777" w:rsidR="00F40980" w:rsidRPr="007A4175" w:rsidRDefault="00F40980" w:rsidP="0003265E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74E179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99EAD64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2D8724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0326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290967F1" w:rsidR="0090767F" w:rsidRPr="002348D2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48D2">
              <w:rPr>
                <w:rStyle w:val="fontstyle01"/>
                <w:b/>
                <w:bCs/>
                <w:sz w:val="22"/>
                <w:szCs w:val="22"/>
              </w:rPr>
              <w:t>ул. Шоссейная, 4, 223710, г. Солигорск, Минская область</w:t>
            </w:r>
          </w:p>
        </w:tc>
      </w:tr>
      <w:tr w:rsidR="00DC0864" w:rsidRPr="0038569C" w14:paraId="17652996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223C" w14:textId="604C9643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1445" w14:textId="4D2FAE0B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4BDEE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</w:t>
            </w:r>
          </w:p>
          <w:p w14:paraId="4E0A3E95" w14:textId="37671673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4FC18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6DD7CEAD" w14:textId="1BB8B182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показатель</w:t>
            </w:r>
          </w:p>
          <w:p w14:paraId="0B20B844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(рН)</w:t>
            </w:r>
          </w:p>
          <w:p w14:paraId="7254B9E0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ДИ: (2-12)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ед.рН</w:t>
            </w:r>
            <w:proofErr w:type="spellEnd"/>
            <w:proofErr w:type="gramEnd"/>
          </w:p>
          <w:p w14:paraId="7A0FB7B6" w14:textId="588B47F7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89AB3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2.01.07-2020</w:t>
            </w:r>
          </w:p>
          <w:p w14:paraId="4807BC4D" w14:textId="2C0268E9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19437F8D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  <w:lang w:val="en-US"/>
              </w:rPr>
              <w:t>ISO 10523-2017</w:t>
            </w:r>
          </w:p>
        </w:tc>
      </w:tr>
      <w:tr w:rsidR="00DC0864" w:rsidRPr="0038569C" w14:paraId="7EB179E7" w14:textId="77777777" w:rsidTr="003E5C3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77AA62C6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13456002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0FDE1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</w:t>
            </w:r>
          </w:p>
          <w:p w14:paraId="196BDF50" w14:textId="68986E06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1D710" w14:textId="77777777" w:rsidR="00DC0864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сухого остатка</w:t>
            </w:r>
          </w:p>
          <w:p w14:paraId="5A62C405" w14:textId="39645675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ДИ:(50-50000) мг/дм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EA5B" w14:textId="0902AF92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59559195" w:rsidR="00DC0864" w:rsidRPr="00295E4A" w:rsidRDefault="00DC0864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4218-2012</w:t>
            </w:r>
          </w:p>
        </w:tc>
      </w:tr>
      <w:tr w:rsidR="0003265E" w:rsidRPr="0038569C" w14:paraId="1BB14929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3B7C5991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3D3BD889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EDB1E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</w:t>
            </w:r>
          </w:p>
          <w:p w14:paraId="08326293" w14:textId="2EE8ED82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C6560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железа общего</w:t>
            </w:r>
          </w:p>
          <w:p w14:paraId="0FFC53D5" w14:textId="0B6E57A2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ДИ:(</w:t>
            </w:r>
            <w:r w:rsidR="00DC0864">
              <w:rPr>
                <w:color w:val="000000"/>
                <w:sz w:val="22"/>
                <w:szCs w:val="22"/>
              </w:rPr>
              <w:t>0,100-9,00</w:t>
            </w:r>
            <w:r>
              <w:rPr>
                <w:color w:val="000000"/>
                <w:sz w:val="22"/>
                <w:szCs w:val="22"/>
              </w:rPr>
              <w:t>) мг/дм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108089E8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2E37526A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17.13.05-45-2016</w:t>
            </w:r>
          </w:p>
        </w:tc>
      </w:tr>
      <w:tr w:rsidR="0003265E" w:rsidRPr="0038569C" w14:paraId="2436298C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6CC2" w14:textId="2CE14FC2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F2FE2" w14:textId="380C92EC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Подземные воды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D2985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100.04./</w:t>
            </w:r>
          </w:p>
          <w:p w14:paraId="57DEBF96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08.169</w:t>
            </w:r>
          </w:p>
          <w:p w14:paraId="077CD00A" w14:textId="5EAEC5BA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8C964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2A02CA63" w14:textId="6FBB78A0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показатель</w:t>
            </w:r>
          </w:p>
          <w:p w14:paraId="481AEF43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(рН)</w:t>
            </w:r>
          </w:p>
          <w:p w14:paraId="5A45C86D" w14:textId="4C59B920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ДИ: (2-12)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FEE06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2.01.07-2020</w:t>
            </w:r>
          </w:p>
          <w:p w14:paraId="4226F1A9" w14:textId="53057F87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1C818" w14:textId="48FB1726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  <w:lang w:val="en-US"/>
              </w:rPr>
              <w:t>ISO 10523-2017</w:t>
            </w:r>
          </w:p>
        </w:tc>
      </w:tr>
      <w:tr w:rsidR="0003265E" w:rsidRPr="0038569C" w14:paraId="41752C37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77C656ED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E4C5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</w:t>
            </w:r>
          </w:p>
          <w:p w14:paraId="27841886" w14:textId="075C3CDA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71E28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сухого остатка</w:t>
            </w:r>
          </w:p>
          <w:p w14:paraId="11AD8BEC" w14:textId="586CCFC1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ДИ:(50-50000) мг/дм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9BE6" w14:textId="77777777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A51D" w14:textId="616AF641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4218-2012</w:t>
            </w:r>
          </w:p>
        </w:tc>
      </w:tr>
      <w:tr w:rsidR="0003265E" w:rsidRPr="0038569C" w14:paraId="15C0EFF2" w14:textId="77777777" w:rsidTr="000326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00259" w14:textId="6DB88881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E467" w14:textId="2DB35C21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5FEF7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100.03/</w:t>
            </w:r>
          </w:p>
          <w:p w14:paraId="5C55159D" w14:textId="4CC34463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37110" w14:textId="77777777" w:rsidR="0003265E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железа общего</w:t>
            </w:r>
          </w:p>
          <w:p w14:paraId="472B0BD7" w14:textId="4795766B" w:rsidR="0003265E" w:rsidRPr="00416858" w:rsidRDefault="0003265E" w:rsidP="00416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ДИ:(</w:t>
            </w:r>
            <w:r w:rsidR="00666EBB">
              <w:rPr>
                <w:color w:val="000000"/>
                <w:sz w:val="22"/>
                <w:szCs w:val="22"/>
              </w:rPr>
              <w:t>0,100-9,00</w:t>
            </w:r>
            <w:r>
              <w:rPr>
                <w:color w:val="000000"/>
                <w:sz w:val="22"/>
                <w:szCs w:val="22"/>
              </w:rPr>
              <w:t>) мг/дм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20ED8" w14:textId="17AE3657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6936" w14:textId="11677263" w:rsidR="0003265E" w:rsidRPr="00295E4A" w:rsidRDefault="0003265E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17.13.05-45-2016</w:t>
            </w:r>
          </w:p>
        </w:tc>
      </w:tr>
      <w:tr w:rsidR="00135337" w:rsidRPr="0038569C" w14:paraId="09459FC1" w14:textId="77777777" w:rsidTr="00DA781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79692" w14:textId="2CDD1ADD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3.1*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821F3" w14:textId="16BBBD8A" w:rsidR="00135337" w:rsidRPr="00295E4A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Почвы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C95C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100.06/</w:t>
            </w:r>
          </w:p>
          <w:p w14:paraId="04DB48FD" w14:textId="3017C4F6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BD27C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63F68C9A" w14:textId="66A3D480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показатель</w:t>
            </w:r>
          </w:p>
          <w:p w14:paraId="047CDA92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(рН) водной вытяжки</w:t>
            </w:r>
          </w:p>
          <w:p w14:paraId="6B8BBFFD" w14:textId="44D9D8B9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ДИ: (2-14)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41158" w14:textId="77777777" w:rsidR="00135337" w:rsidRDefault="00135337" w:rsidP="00666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2.01.07-2020</w:t>
            </w:r>
          </w:p>
          <w:p w14:paraId="6B5141F2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BD6A1" w14:textId="71E4D3E1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17.13.05-36-2015</w:t>
            </w:r>
          </w:p>
        </w:tc>
      </w:tr>
      <w:tr w:rsidR="00135337" w:rsidRPr="0038569C" w14:paraId="6C8458DC" w14:textId="77777777" w:rsidTr="00DA781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D4069" w14:textId="0DBBC878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CE3D8" w14:textId="77777777" w:rsidR="00135337" w:rsidRPr="00295E4A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8B955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100.06/</w:t>
            </w:r>
          </w:p>
          <w:p w14:paraId="1D7DBE4C" w14:textId="58D44D5C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A2181" w14:textId="3AB19C66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хлоридов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43F09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2216B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ГОСТ  26485</w:t>
            </w:r>
            <w:proofErr w:type="gramEnd"/>
            <w:r>
              <w:rPr>
                <w:color w:val="000000"/>
                <w:sz w:val="22"/>
                <w:szCs w:val="22"/>
              </w:rPr>
              <w:t>-85</w:t>
            </w:r>
          </w:p>
          <w:p w14:paraId="605308C5" w14:textId="0F02C106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п.1</w:t>
            </w:r>
          </w:p>
        </w:tc>
      </w:tr>
      <w:tr w:rsidR="00135337" w:rsidRPr="0038569C" w14:paraId="3E27DD0C" w14:textId="77777777" w:rsidTr="00DA781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4A986" w14:textId="58914050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831F4" w14:textId="77777777" w:rsidR="00135337" w:rsidRPr="00295E4A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1822D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100.06/</w:t>
            </w:r>
          </w:p>
          <w:p w14:paraId="09C120EE" w14:textId="192E6911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90248" w14:textId="4AD25510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Концентрация сульфатов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96A5C" w14:textId="77777777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21BF9" w14:textId="308840B4" w:rsidR="00135337" w:rsidRDefault="00135337" w:rsidP="0003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2432-2015 п.8</w:t>
            </w:r>
          </w:p>
        </w:tc>
      </w:tr>
    </w:tbl>
    <w:p w14:paraId="1F2913D4" w14:textId="745C0832" w:rsidR="00E41B5C" w:rsidRDefault="0003265E" w:rsidP="00D50B4E">
      <w:pPr>
        <w:rPr>
          <w:b/>
        </w:rPr>
      </w:pPr>
      <w:r>
        <w:rPr>
          <w:b/>
        </w:rPr>
        <w:br w:type="textWrapping" w:clear="all"/>
      </w: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7A94" w14:textId="77777777" w:rsidR="00EB4F62" w:rsidRDefault="00EB4F62" w:rsidP="0011070C">
      <w:r>
        <w:separator/>
      </w:r>
    </w:p>
  </w:endnote>
  <w:endnote w:type="continuationSeparator" w:id="0">
    <w:p w14:paraId="43EDD54A" w14:textId="77777777" w:rsidR="00EB4F62" w:rsidRDefault="00EB4F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69786C56" w:rsidR="00124809" w:rsidRPr="006D33D8" w:rsidRDefault="00DC086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08.07.2022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0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41C95082" w:rsidR="00A417E3" w:rsidRPr="009E4D11" w:rsidRDefault="002348D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27.10.2023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FC29" w14:textId="77777777" w:rsidR="00EB4F62" w:rsidRDefault="00EB4F62" w:rsidP="0011070C">
      <w:r>
        <w:separator/>
      </w:r>
    </w:p>
  </w:footnote>
  <w:footnote w:type="continuationSeparator" w:id="0">
    <w:p w14:paraId="7F2E443C" w14:textId="77777777" w:rsidR="00EB4F62" w:rsidRDefault="00EB4F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16A8951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51E41A" w14:textId="3BDC0DBF" w:rsidR="00124809" w:rsidRPr="009E4D11" w:rsidRDefault="00124809" w:rsidP="002348D2">
          <w:pPr>
            <w:pStyle w:val="28"/>
            <w:jc w:val="center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92723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2348D2">
            <w:rPr>
              <w:rFonts w:ascii="Times New Roman" w:hAnsi="Times New Roman" w:cs="Times New Roman"/>
              <w:sz w:val="24"/>
              <w:szCs w:val="24"/>
            </w:rPr>
            <w:t>5409</w:t>
          </w:r>
        </w:p>
      </w:tc>
    </w:tr>
  </w:tbl>
  <w:tbl>
    <w:tblPr>
      <w:tblpPr w:leftFromText="180" w:rightFromText="180" w:vertAnchor="text" w:tblpY="1"/>
      <w:tblOverlap w:val="never"/>
      <w:tblW w:w="4930" w:type="pct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562"/>
      <w:gridCol w:w="2410"/>
      <w:gridCol w:w="1137"/>
      <w:gridCol w:w="1842"/>
      <w:gridCol w:w="1700"/>
      <w:gridCol w:w="1842"/>
    </w:tblGrid>
    <w:tr w:rsidR="0003265E" w:rsidRPr="0038569C" w14:paraId="2E7B2CF4" w14:textId="77777777" w:rsidTr="005F64A6">
      <w:trPr>
        <w:trHeight w:val="240"/>
        <w:tblHeader/>
      </w:trPr>
      <w:tc>
        <w:tcPr>
          <w:tcW w:w="56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E87698B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BE8C241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11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B70F966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81CAA53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EBF1E0D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4F0A1C7" w14:textId="77777777" w:rsidR="0003265E" w:rsidRPr="0038569C" w:rsidRDefault="0003265E" w:rsidP="0003265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03265E">
    <w:pPr>
      <w:pStyle w:val="a7"/>
      <w:spacing w:line="72" w:lineRule="auto"/>
      <w:ind w:right="0"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30948"/>
    <w:rsid w:val="0003265E"/>
    <w:rsid w:val="000643A6"/>
    <w:rsid w:val="0009264B"/>
    <w:rsid w:val="00092EA6"/>
    <w:rsid w:val="00095397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35337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8D2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246E"/>
    <w:rsid w:val="00407988"/>
    <w:rsid w:val="00410274"/>
    <w:rsid w:val="00416858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66EBB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039"/>
    <w:rsid w:val="008E2D26"/>
    <w:rsid w:val="008E350B"/>
    <w:rsid w:val="0090767F"/>
    <w:rsid w:val="00913B16"/>
    <w:rsid w:val="00921A06"/>
    <w:rsid w:val="009230FC"/>
    <w:rsid w:val="00923868"/>
    <w:rsid w:val="00927233"/>
    <w:rsid w:val="00951D6F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C0864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87646"/>
    <w:rsid w:val="00E95EA8"/>
    <w:rsid w:val="00EA24D7"/>
    <w:rsid w:val="00EA6CEB"/>
    <w:rsid w:val="00EB34D2"/>
    <w:rsid w:val="00EB4F6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7147B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01">
    <w:name w:val="fontstyle01"/>
    <w:basedOn w:val="a0"/>
    <w:rsid w:val="000326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D20E90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D20E90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D20E90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D20E90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D20E90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156AEF"/>
    <w:rsid w:val="001C5718"/>
    <w:rsid w:val="0042507E"/>
    <w:rsid w:val="006A65F0"/>
    <w:rsid w:val="00BB0111"/>
    <w:rsid w:val="00D20E90"/>
    <w:rsid w:val="00D8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Каминская Оксана Валерьевна</cp:lastModifiedBy>
  <cp:revision>8</cp:revision>
  <cp:lastPrinted>2023-10-23T13:21:00Z</cp:lastPrinted>
  <dcterms:created xsi:type="dcterms:W3CDTF">2022-04-14T12:15:00Z</dcterms:created>
  <dcterms:modified xsi:type="dcterms:W3CDTF">2023-10-23T13:23:00Z</dcterms:modified>
</cp:coreProperties>
</file>